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C7E3F" w14:textId="77777777" w:rsidR="00562F2B" w:rsidRDefault="00562F2B">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0" w:name="_Hlk44422173"/>
          </w:p>
          <w:p w14:paraId="66069C15" w14:textId="491837A1" w:rsidR="00AC31D2" w:rsidRPr="0093672E" w:rsidRDefault="001255C5"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51E69FA" w14:textId="1A4D2CD0" w:rsidR="00456D66" w:rsidRPr="0093672E" w:rsidRDefault="00A9236C" w:rsidP="004713F7">
            <w:pPr>
              <w:pStyle w:val="Sous-titre"/>
            </w:pPr>
            <w:r w:rsidRPr="0093672E">
              <w:t>Accès précoce</w:t>
            </w:r>
            <w:r w:rsidR="00AC31D2" w:rsidRPr="0093672E">
              <w:t xml:space="preserve"> </w:t>
            </w:r>
            <w:sdt>
              <w:sdtPr>
                <w:id w:val="-234398736"/>
                <w:placeholder>
                  <w:docPart w:val="C602DB0A66F54DB68628F072FF32D0DF"/>
                </w:placeholder>
                <w:temporary/>
                <w:dropDownList>
                  <w:listItem w:value="Choisissez un élément."/>
                  <w:listItem w:displayText="pré-AMM" w:value="pré-AMM"/>
                  <w:listItem w:displayText="post-AMM" w:value="post-AMM"/>
                </w:dropDownList>
              </w:sdtPr>
              <w:sdtEndPr/>
              <w:sdtContent>
                <w:r w:rsidR="001255C5">
                  <w:t>pré-AMM</w:t>
                </w:r>
              </w:sdtContent>
            </w:sdt>
            <w:r w:rsidR="00AC31D2" w:rsidRPr="0093672E">
              <w:t xml:space="preserve">– </w:t>
            </w:r>
            <w:sdt>
              <w:sdtPr>
                <w:rPr>
                  <w:rStyle w:val="Titredulivre"/>
                  <w:sz w:val="32"/>
                </w:rPr>
                <w:alias w:val="Nom du médicament"/>
                <w:tag w:val=""/>
                <w:id w:val="-861826535"/>
                <w:placeholder>
                  <w:docPart w:val="7117367C56ED4DAABF9E1A2A9929C60C"/>
                </w:placeholder>
                <w:temporary/>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F01EB2">
                  <w:rPr>
                    <w:rStyle w:val="Titredulivre"/>
                    <w:sz w:val="32"/>
                  </w:rPr>
                  <w:t>IMFINZI (durvalumab)</w:t>
                </w:r>
              </w:sdtContent>
            </w:sdt>
          </w:p>
        </w:tc>
      </w:tr>
    </w:tbl>
    <w:tbl>
      <w:tblPr>
        <w:tblStyle w:val="Grilledutableau"/>
        <w:tblW w:w="5000" w:type="pct"/>
        <w:tblLook w:val="0480" w:firstRow="0" w:lastRow="0" w:firstColumn="1" w:lastColumn="0" w:noHBand="0" w:noVBand="1"/>
      </w:tblPr>
      <w:tblGrid>
        <w:gridCol w:w="4248"/>
        <w:gridCol w:w="5381"/>
      </w:tblGrid>
      <w:tr w:rsidR="00AC31D2" w:rsidRPr="0093672E" w14:paraId="7A55E1A9" w14:textId="77777777" w:rsidTr="3849E9D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93672E" w:rsidRDefault="00AC31D2" w:rsidP="00235443">
            <w:pPr>
              <w:pStyle w:val="Intertitre"/>
              <w:rPr>
                <w:rStyle w:val="lev"/>
              </w:rPr>
            </w:pPr>
            <w:r w:rsidRPr="0093672E">
              <w:rPr>
                <w:rStyle w:val="lev"/>
              </w:rPr>
              <w:t>La demande</w:t>
            </w:r>
          </w:p>
        </w:tc>
      </w:tr>
      <w:tr w:rsidR="004D1299" w:rsidRPr="0093672E" w14:paraId="41113200"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93672E" w:rsidRDefault="004D1299" w:rsidP="004D1299">
            <w:pPr>
              <w:ind w:left="737" w:hanging="737"/>
            </w:pPr>
            <w:r w:rsidRPr="0093672E">
              <w:t>Spécialité</w:t>
            </w:r>
          </w:p>
        </w:tc>
        <w:tc>
          <w:tcPr>
            <w:tcW w:w="2794" w:type="pct"/>
          </w:tcPr>
          <w:p w14:paraId="7CBB8604" w14:textId="7B1C903F" w:rsidR="004D1299" w:rsidRPr="00F95BE0" w:rsidRDefault="00F503F6"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temporary/>
              </w:sdtPr>
              <w:sdtEndPr>
                <w:rPr>
                  <w:color w:val="404040" w:themeColor="text1" w:themeTint="BF"/>
                </w:rPr>
              </w:sdtEndPr>
              <w:sdtContent>
                <w:r w:rsidR="001255C5" w:rsidRPr="00F95BE0">
                  <w:t>IMFINZI 50 mg/ml, solution à diluer pour perfusion</w:t>
                </w:r>
              </w:sdtContent>
            </w:sdt>
          </w:p>
        </w:tc>
      </w:tr>
      <w:tr w:rsidR="004D1299" w:rsidRPr="0093672E" w14:paraId="2E5D2B11"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93672E" w:rsidRDefault="004D1299" w:rsidP="004D1299">
            <w:r w:rsidRPr="0093672E">
              <w:t>DCI</w:t>
            </w:r>
          </w:p>
        </w:tc>
        <w:tc>
          <w:tcPr>
            <w:tcW w:w="2794" w:type="pct"/>
          </w:tcPr>
          <w:p w14:paraId="6F2D0D1E" w14:textId="4E480C14" w:rsidR="004D1299" w:rsidRPr="00F95BE0" w:rsidRDefault="00F503F6"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temporary/>
              </w:sdtPr>
              <w:sdtEndPr>
                <w:rPr>
                  <w:color w:val="404040" w:themeColor="text1" w:themeTint="BF"/>
                </w:rPr>
              </w:sdtEndPr>
              <w:sdtContent>
                <w:r w:rsidR="001255C5" w:rsidRPr="00F95BE0">
                  <w:t>durvalumab</w:t>
                </w:r>
              </w:sdtContent>
            </w:sdt>
          </w:p>
        </w:tc>
      </w:tr>
      <w:tr w:rsidR="004D1299" w:rsidRPr="0093672E" w14:paraId="37A98AB8"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93672E" w:rsidRDefault="004D1299" w:rsidP="004D1299">
            <w:r w:rsidRPr="0093672E">
              <w:t xml:space="preserve">Indication </w:t>
            </w:r>
          </w:p>
        </w:tc>
        <w:tc>
          <w:tcPr>
            <w:tcW w:w="2794" w:type="pct"/>
          </w:tcPr>
          <w:p w14:paraId="78FDB22E" w14:textId="0934167E" w:rsidR="004D1299" w:rsidRPr="00F95BE0" w:rsidRDefault="001255C5" w:rsidP="004D1299">
            <w:pPr>
              <w:cnfStyle w:val="000000000000" w:firstRow="0" w:lastRow="0" w:firstColumn="0" w:lastColumn="0" w:oddVBand="0" w:evenVBand="0" w:oddHBand="0" w:evenHBand="0" w:firstRowFirstColumn="0" w:firstRowLastColumn="0" w:lastRowFirstColumn="0" w:lastRowLastColumn="0"/>
            </w:pPr>
            <w:r w:rsidRPr="00F95BE0">
              <w:t xml:space="preserve">IMFINZI est indiqué </w:t>
            </w:r>
            <w:r w:rsidR="4F5E49D8" w:rsidRPr="00F95BE0">
              <w:t xml:space="preserve">en monothérapie </w:t>
            </w:r>
            <w:r w:rsidRPr="00F95BE0">
              <w:t>dans le traitement des patients adultes atteints d'un cancer bronchique à petites cellules de stade limité</w:t>
            </w:r>
            <w:r w:rsidR="003C3386" w:rsidRPr="00F95BE0">
              <w:t xml:space="preserve"> (CBPC-SL)</w:t>
            </w:r>
            <w:r w:rsidRPr="00F95BE0">
              <w:t xml:space="preserve"> dont la maladie n'a pas progressé après une </w:t>
            </w:r>
            <w:proofErr w:type="spellStart"/>
            <w:r w:rsidRPr="00F95BE0">
              <w:t>chimioradiothérapie</w:t>
            </w:r>
            <w:proofErr w:type="spellEnd"/>
            <w:r w:rsidRPr="00F95BE0">
              <w:t xml:space="preserve"> concomitante à base de sels platine</w:t>
            </w:r>
          </w:p>
        </w:tc>
      </w:tr>
      <w:tr w:rsidR="00AC31D2" w:rsidRPr="0093672E" w14:paraId="1CA51505"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93672E" w:rsidRDefault="00AC31D2" w:rsidP="00CC6F60">
            <w:pPr>
              <w:ind w:left="1474" w:hanging="1474"/>
            </w:pPr>
            <w:r w:rsidRPr="0093672E">
              <w:t xml:space="preserve">Date d’octroi </w:t>
            </w:r>
          </w:p>
        </w:tc>
        <w:tc>
          <w:tcPr>
            <w:tcW w:w="2794" w:type="pct"/>
          </w:tcPr>
          <w:p w14:paraId="4BAA3A98" w14:textId="20BBB46B" w:rsidR="00AC31D2" w:rsidRPr="00221D5C" w:rsidRDefault="00F503F6" w:rsidP="00293686">
            <w:pPr>
              <w:cnfStyle w:val="000000000000" w:firstRow="0" w:lastRow="0" w:firstColumn="0" w:lastColumn="0" w:oddVBand="0" w:evenVBand="0" w:oddHBand="0" w:evenHBand="0" w:firstRowFirstColumn="0" w:firstRowLastColumn="0" w:lastRowFirstColumn="0" w:lastRowLastColumn="0"/>
              <w:rPr>
                <w:rStyle w:val="Mention1"/>
              </w:rPr>
            </w:pPr>
            <w:sdt>
              <w:sdtPr>
                <w:rPr>
                  <w:rStyle w:val="Mention1"/>
                </w:rPr>
                <w:id w:val="552964890"/>
                <w:placeholder>
                  <w:docPart w:val="D395C0FE004F4D16AC2E33B31D84DC50"/>
                </w:placeholder>
                <w:date w:fullDate="2024-11-20T00:00:00Z">
                  <w:dateFormat w:val="dd/MM/yyyy"/>
                  <w:lid w:val="fr-FR"/>
                  <w:storeMappedDataAs w:val="dateTime"/>
                  <w:calendar w:val="gregorian"/>
                </w:date>
              </w:sdtPr>
              <w:sdtEndPr>
                <w:rPr>
                  <w:rStyle w:val="Mention1"/>
                </w:rPr>
              </w:sdtEndPr>
              <w:sdtContent>
                <w:r w:rsidR="00F01EB2">
                  <w:rPr>
                    <w:rStyle w:val="Mention1"/>
                  </w:rPr>
                  <w:t>20/11/2024</w:t>
                </w:r>
              </w:sdtContent>
            </w:sdt>
          </w:p>
          <w:p w14:paraId="5C96B4DB" w14:textId="77777777" w:rsidR="006B3E9A" w:rsidRPr="00221D5C" w:rsidRDefault="006B3E9A" w:rsidP="00293686">
            <w:pPr>
              <w:cnfStyle w:val="000000000000" w:firstRow="0" w:lastRow="0" w:firstColumn="0" w:lastColumn="0" w:oddVBand="0" w:evenVBand="0" w:oddHBand="0" w:evenHBand="0" w:firstRowFirstColumn="0" w:firstRowLastColumn="0" w:lastRowFirstColumn="0" w:lastRowLastColumn="0"/>
              <w:rPr>
                <w:i/>
                <w:iCs/>
              </w:rPr>
            </w:pPr>
            <w:r w:rsidRPr="00221D5C">
              <w:rPr>
                <w:rStyle w:val="Mention1"/>
                <w:i/>
                <w:iCs/>
              </w:rPr>
              <w:t xml:space="preserve">La </w:t>
            </w:r>
            <w:r w:rsidR="004C49F8" w:rsidRPr="00221D5C">
              <w:rPr>
                <w:rStyle w:val="Mention1"/>
                <w:i/>
                <w:iCs/>
              </w:rPr>
              <w:t>mise à disposition de ce médicament sera effective dans un délai maximal de 2 mois à compter de cette date.</w:t>
            </w:r>
          </w:p>
        </w:tc>
      </w:tr>
      <w:tr w:rsidR="00AC31D2" w:rsidRPr="0093672E" w14:paraId="0D2703B9"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93672E" w:rsidRDefault="00AC31D2" w:rsidP="203C04E4">
            <w:pPr>
              <w:jc w:val="left"/>
            </w:pPr>
            <w:r w:rsidRPr="0093672E">
              <w:t>Périodicité des rapports de synthèse</w:t>
            </w:r>
          </w:p>
        </w:tc>
        <w:tc>
          <w:tcPr>
            <w:tcW w:w="2794" w:type="pct"/>
          </w:tcPr>
          <w:p w14:paraId="49DBB7CD" w14:textId="4C8D2E1C" w:rsidR="003B734E" w:rsidRPr="00F01EB2" w:rsidRDefault="00D72CCD" w:rsidP="00F01EB2">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221D5C">
              <w:rPr>
                <w:rStyle w:val="Mention1"/>
              </w:rPr>
              <w:t>9 mois</w:t>
            </w:r>
            <w:r w:rsidR="002E1719" w:rsidRPr="00221D5C">
              <w:rPr>
                <w:rStyle w:val="Mention1"/>
              </w:rPr>
              <w:t xml:space="preserve"> –</w:t>
            </w:r>
            <w:r w:rsidRPr="00221D5C">
              <w:rPr>
                <w:rStyle w:val="Mention1"/>
              </w:rPr>
              <w:t xml:space="preserve"> </w:t>
            </w:r>
            <w:r w:rsidR="00BF367D" w:rsidRPr="00221D5C">
              <w:rPr>
                <w:rStyle w:val="Mention1"/>
              </w:rPr>
              <w:t xml:space="preserve">un gel de la base jusqu’à </w:t>
            </w:r>
            <w:r w:rsidR="00772962">
              <w:rPr>
                <w:rStyle w:val="Mention1"/>
              </w:rPr>
              <w:t>deux</w:t>
            </w:r>
            <w:r w:rsidR="00BF367D" w:rsidRPr="00221D5C">
              <w:rPr>
                <w:rStyle w:val="Mention1"/>
              </w:rPr>
              <w:t xml:space="preserve"> mois avant cette échéance est toléré</w:t>
            </w:r>
            <w:r w:rsidR="001B040F" w:rsidRPr="00221D5C">
              <w:rPr>
                <w:rStyle w:val="Mention1"/>
              </w:rPr>
              <w:t>. L</w:t>
            </w:r>
            <w:r w:rsidRPr="00221D5C">
              <w:rPr>
                <w:rStyle w:val="Mention1"/>
              </w:rPr>
              <w:t xml:space="preserve">e prochain rapport de synthèse devra </w:t>
            </w:r>
            <w:r w:rsidR="00047274" w:rsidRPr="00221D5C">
              <w:rPr>
                <w:rStyle w:val="Mention1"/>
              </w:rPr>
              <w:t xml:space="preserve">également </w:t>
            </w:r>
            <w:r w:rsidRPr="00221D5C">
              <w:rPr>
                <w:rStyle w:val="Mention1"/>
              </w:rPr>
              <w:t>être déposé dans le dossier de renouvellement d’accès précoce</w:t>
            </w:r>
            <w:r w:rsidR="00A3536D" w:rsidRPr="00221D5C">
              <w:rPr>
                <w:rStyle w:val="Mention1"/>
              </w:rPr>
              <w:t>.</w:t>
            </w:r>
            <w:r w:rsidRPr="00221D5C">
              <w:rPr>
                <w:rStyle w:val="Mention1"/>
              </w:rPr>
              <w:t xml:space="preserve"> </w:t>
            </w:r>
            <w:r w:rsidR="00EC2C48">
              <w:rPr>
                <w:rStyle w:val="Mention1"/>
              </w:rPr>
              <w:t>Pour ch</w:t>
            </w:r>
            <w:r w:rsidR="00DA67F5">
              <w:rPr>
                <w:rStyle w:val="Mention1"/>
              </w:rPr>
              <w:t>aque renouvellement ultérieur, l</w:t>
            </w:r>
            <w:r w:rsidR="00DA67F5" w:rsidRPr="00AB5E3A">
              <w:rPr>
                <w:rStyle w:val="Mention1"/>
              </w:rPr>
              <w:t>e rapport de synthèse déposé devra être le plus récent possible</w:t>
            </w:r>
            <w:r w:rsidR="001653DB">
              <w:rPr>
                <w:rStyle w:val="Mention1"/>
              </w:rPr>
              <w:t xml:space="preserve">, </w:t>
            </w:r>
            <w:r w:rsidR="001653DB" w:rsidRPr="00AB5E3A">
              <w:rPr>
                <w:rStyle w:val="Mention1"/>
              </w:rPr>
              <w:t xml:space="preserve">en tenant compte du dépôt du dossier 3 mois avant la fin de l’autorisation et du gel de base toléré de </w:t>
            </w:r>
            <w:r w:rsidR="00772962">
              <w:rPr>
                <w:rStyle w:val="Mention1"/>
              </w:rPr>
              <w:t>deux</w:t>
            </w:r>
            <w:r w:rsidR="001653DB" w:rsidRPr="00AB5E3A">
              <w:rPr>
                <w:rStyle w:val="Mention1"/>
              </w:rPr>
              <w:t xml:space="preserve"> mois avant le dépôt du dossier</w:t>
            </w:r>
            <w:r w:rsidR="001653DB">
              <w:rPr>
                <w:rStyle w:val="Mention1"/>
              </w:rPr>
              <w:t>.</w:t>
            </w:r>
            <w:r w:rsidR="00DD3972">
              <w:rPr>
                <w:rStyle w:val="Mention1"/>
              </w:rPr>
              <w:t xml:space="preserve"> </w:t>
            </w:r>
          </w:p>
        </w:tc>
      </w:tr>
      <w:tr w:rsidR="00AC31D2" w:rsidRPr="0093672E" w14:paraId="59CD1EAE" w14:textId="77777777" w:rsidTr="3849E9D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6B697ECF"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93672E" w:rsidRDefault="00AC31D2" w:rsidP="00AC31D2">
            <w:r w:rsidRPr="0093672E">
              <w:t xml:space="preserve">Contact laboratoire titulaire </w:t>
            </w:r>
            <w:r w:rsidR="005C0B38">
              <w:t>et/</w:t>
            </w:r>
            <w:r w:rsidRPr="0093672E">
              <w:t>ou CRO</w:t>
            </w:r>
          </w:p>
        </w:tc>
        <w:tc>
          <w:tcPr>
            <w:tcW w:w="2794" w:type="pct"/>
          </w:tcPr>
          <w:p w14:paraId="1525ADC8" w14:textId="6D7514B9" w:rsidR="00AC31D2" w:rsidRPr="00221D5C" w:rsidRDefault="00F503F6"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1064530648"/>
                <w:placeholder>
                  <w:docPart w:val="CC54FA9E6BAE4A77B0F789C23996E35D"/>
                </w:placeholder>
                <w:temporary/>
              </w:sdtPr>
              <w:sdtEndPr/>
              <w:sdtContent>
                <w:r w:rsidR="001255C5">
                  <w:rPr>
                    <w:rFonts w:ascii="Arial Nova Cond" w:hAnsi="Arial Nova Cond"/>
                  </w:rPr>
                  <w:t>Cellule Accès Précoce</w:t>
                </w:r>
              </w:sdtContent>
            </w:sdt>
          </w:p>
          <w:p w14:paraId="0C0AAAAA" w14:textId="77777777" w:rsidR="001255C5" w:rsidRDefault="00836E0B" w:rsidP="00836E0B">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b/>
                <w:bCs/>
              </w:rPr>
            </w:pPr>
            <w:r w:rsidRPr="00221D5C">
              <w:rPr>
                <w:rFonts w:ascii="Arial Nova Cond" w:hAnsi="Arial Nova Cond"/>
              </w:rPr>
              <w:t>Tél :</w:t>
            </w:r>
            <w:r w:rsidRPr="00221D5C">
              <w:rPr>
                <w:rFonts w:ascii="Arial Nova Cond" w:hAnsi="Arial Nova Cond"/>
              </w:rPr>
              <w:tab/>
            </w:r>
            <w:r w:rsidR="001255C5" w:rsidRPr="00D63BE1">
              <w:rPr>
                <w:rFonts w:ascii="Arial Nova Cond" w:hAnsi="Arial Nova Cond"/>
                <w:b/>
                <w:bCs/>
              </w:rPr>
              <w:t>0141294666</w:t>
            </w:r>
          </w:p>
          <w:p w14:paraId="6188940A" w14:textId="139814A9" w:rsidR="00836E0B" w:rsidRPr="00506C32" w:rsidRDefault="001255C5" w:rsidP="00836E0B">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BR"/>
              </w:rPr>
            </w:pPr>
            <w:r w:rsidRPr="00506C32">
              <w:rPr>
                <w:rFonts w:ascii="Arial Nova Cond" w:hAnsi="Arial Nova Cond"/>
                <w:lang w:val="pt-BR"/>
              </w:rPr>
              <w:t>Fax</w:t>
            </w:r>
            <w:r w:rsidRPr="00506C32">
              <w:rPr>
                <w:rFonts w:ascii="Arial Nova Cond" w:hAnsi="Arial Nova Cond"/>
                <w:b/>
                <w:bCs/>
                <w:lang w:val="pt-BR"/>
              </w:rPr>
              <w:t> : 0147747927</w:t>
            </w:r>
            <w:r w:rsidR="00836E0B" w:rsidRPr="00506C32">
              <w:rPr>
                <w:rFonts w:ascii="Arial Nova Cond" w:hAnsi="Arial Nova Cond"/>
                <w:lang w:val="pt-BR"/>
              </w:rPr>
              <w:br/>
              <w:t xml:space="preserve">E-mail : </w:t>
            </w:r>
            <w:sdt>
              <w:sdtPr>
                <w:rPr>
                  <w:rFonts w:ascii="Arial Nova Cond" w:hAnsi="Arial Nova Cond"/>
                </w:rPr>
                <w:id w:val="467558664"/>
                <w:placeholder>
                  <w:docPart w:val="0D0CC84966214550BD6321F61F02497D"/>
                </w:placeholder>
              </w:sdtPr>
              <w:sdtEndPr/>
              <w:sdtContent>
                <w:sdt>
                  <w:sdtPr>
                    <w:rPr>
                      <w:rFonts w:ascii="Arial Nova Cond" w:hAnsi="Arial Nova Cond"/>
                    </w:rPr>
                    <w:id w:val="-1865585540"/>
                    <w:placeholder>
                      <w:docPart w:val="C9BF1CD4CCA3467D89FFE7BE37328495"/>
                    </w:placeholder>
                  </w:sdtPr>
                  <w:sdtEndPr/>
                  <w:sdtContent>
                    <w:r w:rsidRPr="00506C32">
                      <w:rPr>
                        <w:rFonts w:ascii="Arial Nova Cond" w:hAnsi="Arial Nova Cond"/>
                        <w:lang w:val="pt-BR"/>
                      </w:rPr>
                      <w:t>accesprecoce-imfinzi-adriatic@astrazeneca.com</w:t>
                    </w:r>
                  </w:sdtContent>
                </w:sdt>
              </w:sdtContent>
            </w:sdt>
          </w:p>
          <w:p w14:paraId="4FA44149" w14:textId="1C038FA1" w:rsidR="00836E0B" w:rsidRPr="00221D5C" w:rsidRDefault="00B84BA2"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Plateforme électronique</w:t>
            </w:r>
            <w:r w:rsidR="00C56342" w:rsidRPr="00221D5C">
              <w:rPr>
                <w:rFonts w:ascii="Arial Nova Cond" w:hAnsi="Arial Nova Cond"/>
              </w:rPr>
              <w:t xml:space="preserve"> à destination des professionnels de santé : </w:t>
            </w:r>
            <w:sdt>
              <w:sdtPr>
                <w:rPr>
                  <w:rFonts w:ascii="Arial Nova Cond" w:hAnsi="Arial Nova Cond"/>
                </w:rPr>
                <w:id w:val="-894497076"/>
                <w:placeholder>
                  <w:docPart w:val="0856E6EF4FBC4597B6289B487954646E"/>
                </w:placeholder>
              </w:sdtPr>
              <w:sdtEndPr/>
              <w:sdtContent>
                <w:sdt>
                  <w:sdtPr>
                    <w:rPr>
                      <w:rFonts w:ascii="Arial Nova Cond" w:hAnsi="Arial Nova Cond"/>
                    </w:rPr>
                    <w:id w:val="-1174952521"/>
                    <w:placeholder>
                      <w:docPart w:val="07566CDB8398425B80EE2AF1035687C3"/>
                    </w:placeholder>
                  </w:sdtPr>
                  <w:sdtEndPr/>
                  <w:sdtContent>
                    <w:r w:rsidR="001255C5">
                      <w:rPr>
                        <w:rFonts w:ascii="Arial Nova Cond" w:hAnsi="Arial Nova Cond"/>
                      </w:rPr>
                      <w:t>adriatic.</w:t>
                    </w:r>
                    <w:r w:rsidR="001255C5" w:rsidRPr="00B55834">
                      <w:rPr>
                        <w:rFonts w:ascii="Arial Nova Cond" w:hAnsi="Arial Nova Cond"/>
                      </w:rPr>
                      <w:t>ap-imfinzi.fr</w:t>
                    </w:r>
                  </w:sdtContent>
                </w:sdt>
              </w:sdtContent>
            </w:sdt>
          </w:p>
        </w:tc>
      </w:tr>
      <w:tr w:rsidR="00AC31D2" w:rsidRPr="0093672E" w14:paraId="51210FBC"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4932BD9D" w14:textId="02672875" w:rsidR="00AC31D2" w:rsidRPr="0093672E" w:rsidRDefault="00AC31D2" w:rsidP="00AC31D2">
            <w:pPr>
              <w:rPr>
                <w:rStyle w:val="Condens"/>
              </w:rPr>
            </w:pPr>
            <w:r w:rsidRPr="0093672E">
              <w:rPr>
                <w:rStyle w:val="Condens"/>
              </w:rPr>
              <w:lastRenderedPageBreak/>
              <w:t>CRPV en charge du suivi de l’accès précoce</w:t>
            </w:r>
            <w:r w:rsidR="00542D23">
              <w:rPr>
                <w:rStyle w:val="Condens"/>
              </w:rPr>
              <w:t xml:space="preserve"> </w:t>
            </w:r>
          </w:p>
        </w:tc>
        <w:tc>
          <w:tcPr>
            <w:tcW w:w="2794" w:type="pct"/>
          </w:tcPr>
          <w:p w14:paraId="3AA117F6" w14:textId="4579332A" w:rsidR="00AC31D2" w:rsidRPr="00221D5C" w:rsidRDefault="24FBB1C7">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rPr>
            </w:pPr>
            <w:r w:rsidRPr="3849E9DF">
              <w:rPr>
                <w:rStyle w:val="Accentuation"/>
                <w:rFonts w:ascii="Arial Nova Cond" w:hAnsi="Arial Nova Cond"/>
              </w:rPr>
              <w:t>CRPV Paris Mondor</w:t>
            </w:r>
          </w:p>
        </w:tc>
      </w:tr>
      <w:tr w:rsidR="00AC31D2" w:rsidRPr="00506C32" w14:paraId="290BBBCB" w14:textId="77777777" w:rsidTr="3849E9DF">
        <w:tc>
          <w:tcPr>
            <w:cnfStyle w:val="001000000000" w:firstRow="0" w:lastRow="0" w:firstColumn="1" w:lastColumn="0" w:oddVBand="0" w:evenVBand="0" w:oddHBand="0" w:evenHBand="0" w:firstRowFirstColumn="0" w:firstRowLastColumn="0" w:lastRowFirstColumn="0" w:lastRowLastColumn="0"/>
            <w:tcW w:w="2206" w:type="pct"/>
          </w:tcPr>
          <w:p w14:paraId="7C657131" w14:textId="3F5DCDB3" w:rsidR="00AC31D2" w:rsidRPr="0093672E" w:rsidRDefault="00AC31D2" w:rsidP="00AC31D2">
            <w:r>
              <w:t xml:space="preserve">Contact </w:t>
            </w:r>
            <w:r w:rsidR="005319EF">
              <w:t xml:space="preserve">du </w:t>
            </w:r>
            <w:r w:rsidR="00B604E4">
              <w:t xml:space="preserve">délégué à la protection des données (DPO) </w:t>
            </w:r>
            <w:r>
              <w:t>du laboratoire</w:t>
            </w:r>
          </w:p>
        </w:tc>
        <w:tc>
          <w:tcPr>
            <w:tcW w:w="2794" w:type="pct"/>
          </w:tcPr>
          <w:p w14:paraId="5AB45318" w14:textId="45EE566C" w:rsidR="001901A0" w:rsidRPr="00652E99" w:rsidRDefault="00F503F6" w:rsidP="001901A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PT"/>
              </w:rPr>
            </w:pPr>
            <w:sdt>
              <w:sdtPr>
                <w:rPr>
                  <w:rFonts w:ascii="Arial Nova Cond" w:hAnsi="Arial Nova Cond"/>
                </w:rPr>
                <w:id w:val="331340294"/>
                <w:placeholder>
                  <w:docPart w:val="7A9A8CD3A251442499BCF4FB6E27F80E"/>
                </w:placeholder>
                <w:temporary/>
              </w:sdtPr>
              <w:sdtEndPr/>
              <w:sdtContent>
                <w:r w:rsidR="00D74B65" w:rsidRPr="00652E99">
                  <w:rPr>
                    <w:rFonts w:ascii="Arial Nova Cond" w:hAnsi="Arial Nova Cond"/>
                    <w:lang w:val="pt-PT"/>
                  </w:rPr>
                  <w:t>DPO AstraZeneca</w:t>
                </w:r>
              </w:sdtContent>
            </w:sdt>
          </w:p>
          <w:p w14:paraId="52E4A7F1" w14:textId="7C1FA4F6" w:rsidR="00AC31D2" w:rsidRPr="00F01EB2" w:rsidRDefault="001901A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BR"/>
              </w:rPr>
            </w:pPr>
            <w:r w:rsidRPr="00F01EB2">
              <w:rPr>
                <w:rFonts w:ascii="Arial Nova Cond" w:hAnsi="Arial Nova Cond"/>
                <w:lang w:val="pt-BR"/>
              </w:rPr>
              <w:t>E-mail</w:t>
            </w:r>
            <w:r w:rsidR="00D74B65" w:rsidRPr="00F01EB2">
              <w:rPr>
                <w:rFonts w:ascii="Arial Nova Cond" w:hAnsi="Arial Nova Cond"/>
                <w:lang w:val="pt-BR"/>
              </w:rPr>
              <w:t> :</w:t>
            </w:r>
            <w:r w:rsidRPr="00F01EB2">
              <w:rPr>
                <w:rFonts w:ascii="Arial Nova Cond" w:hAnsi="Arial Nova Cond"/>
                <w:lang w:val="pt-BR"/>
              </w:rPr>
              <w:t xml:space="preserve"> </w:t>
            </w:r>
            <w:sdt>
              <w:sdtPr>
                <w:rPr>
                  <w:rFonts w:ascii="Arial Nova Cond" w:hAnsi="Arial Nova Cond"/>
                </w:rPr>
                <w:id w:val="1402027064"/>
                <w:placeholder>
                  <w:docPart w:val="0F58FF8710E0437AA8EC7D3D7DEFDD77"/>
                </w:placeholder>
              </w:sdtPr>
              <w:sdtEndPr/>
              <w:sdtContent>
                <w:r w:rsidR="00D74B65" w:rsidRPr="00F01EB2">
                  <w:rPr>
                    <w:rFonts w:ascii="Arial Nova Cond" w:hAnsi="Arial Nova Cond"/>
                    <w:lang w:val="pt-BR"/>
                  </w:rPr>
                  <w:t>privacy@astrazeneca.com</w:t>
                </w:r>
              </w:sdtContent>
            </w:sdt>
          </w:p>
        </w:tc>
      </w:tr>
    </w:tbl>
    <w:p w14:paraId="42301C29" w14:textId="16503561" w:rsidR="00AC31D2" w:rsidRDefault="00AC31D2" w:rsidP="0051102D">
      <w:pPr>
        <w:jc w:val="left"/>
        <w:rPr>
          <w:rStyle w:val="lev"/>
        </w:rPr>
      </w:pPr>
      <w:r w:rsidRPr="0093672E">
        <w:t xml:space="preserve">Dernière date de mise à jour : </w:t>
      </w:r>
      <w:sdt>
        <w:sdtPr>
          <w:id w:val="-1999105123"/>
          <w:placeholder>
            <w:docPart w:val="654EA68FEBFA4A95A95F9342FE2AFACD"/>
          </w:placeholder>
          <w:date w:fullDate="2024-11-20T00:00:00Z">
            <w:dateFormat w:val="dd/MM/yyyy"/>
            <w:lid w:val="fr-FR"/>
            <w:storeMappedDataAs w:val="dateTime"/>
            <w:calendar w:val="gregorian"/>
          </w:date>
        </w:sdtPr>
        <w:sdtEndPr/>
        <w:sdtContent>
          <w:r w:rsidR="00F01EB2">
            <w:t>20/11/2024</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434885">
        <w:rPr>
          <w:rStyle w:val="lev"/>
        </w:rPr>
        <w:t xml:space="preserve"> sur les sites internet de </w:t>
      </w:r>
      <w:hyperlink r:id="rId12" w:history="1">
        <w:r w:rsidR="00434885" w:rsidRPr="00D311C8">
          <w:rPr>
            <w:rStyle w:val="Lienhypertexte"/>
          </w:rPr>
          <w:t>l’ANSM</w:t>
        </w:r>
      </w:hyperlink>
      <w:r w:rsidR="00434885">
        <w:rPr>
          <w:rStyle w:val="lev"/>
        </w:rPr>
        <w:t xml:space="preserve"> et de la </w:t>
      </w:r>
      <w:hyperlink r:id="rId13" w:history="1">
        <w:r w:rsidR="00434885" w:rsidRPr="006B3E9A">
          <w:rPr>
            <w:rStyle w:val="Lienhypertexte"/>
          </w:rPr>
          <w:t>HAS</w:t>
        </w:r>
      </w:hyperlink>
      <w:r w:rsidR="00434885">
        <w:rPr>
          <w:rStyle w:val="lev"/>
        </w:rPr>
        <w:t>.</w:t>
      </w:r>
    </w:p>
    <w:p w14:paraId="7A4E55FC" w14:textId="77777777" w:rsidR="00ED72A0"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261731"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261731" w:rsidRDefault="008C3F57" w:rsidP="0051102D">
            <w:pPr>
              <w:jc w:val="left"/>
              <w:rPr>
                <w:rStyle w:val="lev"/>
                <w:i/>
                <w:iCs/>
                <w:sz w:val="20"/>
                <w:szCs w:val="20"/>
              </w:rPr>
            </w:pPr>
            <w:r w:rsidRPr="00261731">
              <w:rPr>
                <w:rStyle w:val="lev"/>
                <w:i/>
                <w:iCs/>
                <w:sz w:val="20"/>
                <w:szCs w:val="20"/>
              </w:rPr>
              <w:t>Version du modèle de PUT-RD </w:t>
            </w:r>
          </w:p>
        </w:tc>
        <w:tc>
          <w:tcPr>
            <w:tcW w:w="3336" w:type="dxa"/>
          </w:tcPr>
          <w:p w14:paraId="3543588A" w14:textId="0F7831C9" w:rsidR="008C3F57" w:rsidRPr="00261731"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261731">
              <w:rPr>
                <w:rStyle w:val="lev"/>
                <w:i/>
                <w:iCs/>
                <w:sz w:val="20"/>
                <w:szCs w:val="20"/>
              </w:rPr>
              <w:t>Version 2</w:t>
            </w:r>
            <w:r w:rsidR="00275F30">
              <w:rPr>
                <w:rStyle w:val="lev"/>
                <w:i/>
                <w:iCs/>
                <w:sz w:val="20"/>
                <w:szCs w:val="20"/>
              </w:rPr>
              <w:t>.1</w:t>
            </w:r>
            <w:r w:rsidRPr="00261731">
              <w:rPr>
                <w:rStyle w:val="lev"/>
                <w:i/>
                <w:iCs/>
                <w:sz w:val="20"/>
                <w:szCs w:val="20"/>
              </w:rPr>
              <w:t xml:space="preserve"> (</w:t>
            </w:r>
            <w:r w:rsidR="00275F30">
              <w:rPr>
                <w:rStyle w:val="lev"/>
                <w:i/>
                <w:iCs/>
                <w:sz w:val="20"/>
                <w:szCs w:val="20"/>
              </w:rPr>
              <w:t xml:space="preserve">Novembre </w:t>
            </w:r>
            <w:r w:rsidRPr="00261731">
              <w:rPr>
                <w:rStyle w:val="lev"/>
                <w:i/>
                <w:iCs/>
                <w:sz w:val="20"/>
                <w:szCs w:val="20"/>
              </w:rPr>
              <w:t>2023)</w:t>
            </w:r>
          </w:p>
        </w:tc>
      </w:tr>
    </w:tbl>
    <w:p w14:paraId="50F2B6FB" w14:textId="77777777" w:rsidR="00503EEC" w:rsidRPr="0093672E" w:rsidRDefault="00503EEC" w:rsidP="0051102D">
      <w:pPr>
        <w:jc w:val="left"/>
        <w:rPr>
          <w:rStyle w:val="lev"/>
        </w:rPr>
      </w:pPr>
    </w:p>
    <w:p w14:paraId="4AB51A53" w14:textId="77777777" w:rsidR="000F7BE4" w:rsidRPr="0093672E" w:rsidRDefault="00F269F4" w:rsidP="00917A77">
      <w:pPr>
        <w:pStyle w:val="Titrehorssommaire"/>
      </w:pPr>
      <w:r w:rsidRPr="0093672E">
        <w:lastRenderedPageBreak/>
        <w:t>Sommaire</w:t>
      </w:r>
    </w:p>
    <w:bookmarkEnd w:id="0"/>
    <w:p w14:paraId="20BFBC4B" w14:textId="77777777" w:rsidR="00CE6D20" w:rsidRPr="0093672E" w:rsidRDefault="00CE6D20" w:rsidP="00CE6D20"/>
    <w:sdt>
      <w:sdtPr>
        <w:rPr>
          <w:noProof w:val="0"/>
        </w:rPr>
        <w:id w:val="-1494864677"/>
        <w:docPartObj>
          <w:docPartGallery w:val="Table of Contents"/>
        </w:docPartObj>
      </w:sdtPr>
      <w:sdtEndPr>
        <w:rPr>
          <w:noProof/>
        </w:rPr>
      </w:sdtEndPr>
      <w:sdtContent>
        <w:p w14:paraId="6297EF65" w14:textId="3421117C" w:rsidR="009A64AE" w:rsidRDefault="00924B17">
          <w:pPr>
            <w:pStyle w:val="TM1"/>
            <w:rPr>
              <w:rFonts w:asciiTheme="minorHAnsi" w:hAnsiTheme="minorHAnsi"/>
              <w:b w:val="0"/>
              <w:color w:val="auto"/>
              <w:kern w:val="2"/>
              <w:sz w:val="22"/>
              <w14:ligatures w14:val="standardContextual"/>
            </w:rPr>
          </w:pPr>
          <w:r w:rsidRPr="0093672E">
            <w:fldChar w:fldCharType="begin"/>
          </w:r>
          <w:r w:rsidRPr="0093672E">
            <w:instrText xml:space="preserve"> TOC \o "1-1" \h \z \t "Titre annexes (n° auto);3" </w:instrText>
          </w:r>
          <w:r w:rsidRPr="0093672E">
            <w:fldChar w:fldCharType="separate"/>
          </w:r>
          <w:hyperlink w:anchor="_Toc180403287" w:history="1">
            <w:r w:rsidR="009A64AE" w:rsidRPr="00256A0D">
              <w:rPr>
                <w:rStyle w:val="Lienhypertexte"/>
              </w:rPr>
              <w:t>Informations à destination des prescripteurs et des pharmacies à usage intérieur</w:t>
            </w:r>
            <w:r w:rsidR="009A64AE">
              <w:rPr>
                <w:webHidden/>
              </w:rPr>
              <w:tab/>
            </w:r>
            <w:r w:rsidR="009A64AE">
              <w:rPr>
                <w:webHidden/>
              </w:rPr>
              <w:fldChar w:fldCharType="begin"/>
            </w:r>
            <w:r w:rsidR="009A64AE">
              <w:rPr>
                <w:webHidden/>
              </w:rPr>
              <w:instrText xml:space="preserve"> PAGEREF _Toc180403287 \h </w:instrText>
            </w:r>
            <w:r w:rsidR="009A64AE">
              <w:rPr>
                <w:webHidden/>
              </w:rPr>
            </w:r>
            <w:r w:rsidR="009A64AE">
              <w:rPr>
                <w:webHidden/>
              </w:rPr>
              <w:fldChar w:fldCharType="separate"/>
            </w:r>
            <w:r w:rsidR="009A64AE">
              <w:rPr>
                <w:webHidden/>
              </w:rPr>
              <w:t>4</w:t>
            </w:r>
            <w:r w:rsidR="009A64AE">
              <w:rPr>
                <w:webHidden/>
              </w:rPr>
              <w:fldChar w:fldCharType="end"/>
            </w:r>
          </w:hyperlink>
        </w:p>
        <w:p w14:paraId="79C7CFE7" w14:textId="1334A2C2" w:rsidR="009A64AE" w:rsidRDefault="00F503F6">
          <w:pPr>
            <w:pStyle w:val="TM1"/>
            <w:rPr>
              <w:rFonts w:asciiTheme="minorHAnsi" w:hAnsiTheme="minorHAnsi"/>
              <w:b w:val="0"/>
              <w:color w:val="auto"/>
              <w:kern w:val="2"/>
              <w:sz w:val="22"/>
              <w14:ligatures w14:val="standardContextual"/>
            </w:rPr>
          </w:pPr>
          <w:hyperlink w:anchor="_Toc180403288" w:history="1">
            <w:r w:rsidR="009A64AE" w:rsidRPr="00256A0D">
              <w:rPr>
                <w:rStyle w:val="Lienhypertexte"/>
              </w:rPr>
              <w:t>Le médicament</w:t>
            </w:r>
            <w:r w:rsidR="009A64AE">
              <w:rPr>
                <w:webHidden/>
              </w:rPr>
              <w:tab/>
            </w:r>
            <w:r w:rsidR="009A64AE">
              <w:rPr>
                <w:webHidden/>
              </w:rPr>
              <w:fldChar w:fldCharType="begin"/>
            </w:r>
            <w:r w:rsidR="009A64AE">
              <w:rPr>
                <w:webHidden/>
              </w:rPr>
              <w:instrText xml:space="preserve"> PAGEREF _Toc180403288 \h </w:instrText>
            </w:r>
            <w:r w:rsidR="009A64AE">
              <w:rPr>
                <w:webHidden/>
              </w:rPr>
            </w:r>
            <w:r w:rsidR="009A64AE">
              <w:rPr>
                <w:webHidden/>
              </w:rPr>
              <w:fldChar w:fldCharType="separate"/>
            </w:r>
            <w:r w:rsidR="009A64AE">
              <w:rPr>
                <w:webHidden/>
              </w:rPr>
              <w:t>6</w:t>
            </w:r>
            <w:r w:rsidR="009A64AE">
              <w:rPr>
                <w:webHidden/>
              </w:rPr>
              <w:fldChar w:fldCharType="end"/>
            </w:r>
          </w:hyperlink>
        </w:p>
        <w:p w14:paraId="017FC570" w14:textId="5B213AAE" w:rsidR="009A64AE" w:rsidRDefault="00F503F6">
          <w:pPr>
            <w:pStyle w:val="TM1"/>
            <w:rPr>
              <w:rFonts w:asciiTheme="minorHAnsi" w:hAnsiTheme="minorHAnsi"/>
              <w:b w:val="0"/>
              <w:color w:val="auto"/>
              <w:kern w:val="2"/>
              <w:sz w:val="22"/>
              <w14:ligatures w14:val="standardContextual"/>
            </w:rPr>
          </w:pPr>
          <w:hyperlink w:anchor="_Toc180403289" w:history="1">
            <w:r w:rsidR="009A64AE" w:rsidRPr="00256A0D">
              <w:rPr>
                <w:rStyle w:val="Lienhypertexte"/>
              </w:rPr>
              <w:t>Calendrier des visites</w:t>
            </w:r>
            <w:r w:rsidR="009A64AE">
              <w:rPr>
                <w:webHidden/>
              </w:rPr>
              <w:tab/>
            </w:r>
            <w:r w:rsidR="009A64AE">
              <w:rPr>
                <w:webHidden/>
              </w:rPr>
              <w:fldChar w:fldCharType="begin"/>
            </w:r>
            <w:r w:rsidR="009A64AE">
              <w:rPr>
                <w:webHidden/>
              </w:rPr>
              <w:instrText xml:space="preserve"> PAGEREF _Toc180403289 \h </w:instrText>
            </w:r>
            <w:r w:rsidR="009A64AE">
              <w:rPr>
                <w:webHidden/>
              </w:rPr>
            </w:r>
            <w:r w:rsidR="009A64AE">
              <w:rPr>
                <w:webHidden/>
              </w:rPr>
              <w:fldChar w:fldCharType="separate"/>
            </w:r>
            <w:r w:rsidR="009A64AE">
              <w:rPr>
                <w:webHidden/>
              </w:rPr>
              <w:t>8</w:t>
            </w:r>
            <w:r w:rsidR="009A64AE">
              <w:rPr>
                <w:webHidden/>
              </w:rPr>
              <w:fldChar w:fldCharType="end"/>
            </w:r>
          </w:hyperlink>
        </w:p>
        <w:p w14:paraId="1DC5F830" w14:textId="45AD9A37" w:rsidR="009A64AE" w:rsidRDefault="00F503F6">
          <w:pPr>
            <w:pStyle w:val="TM1"/>
            <w:rPr>
              <w:rFonts w:asciiTheme="minorHAnsi" w:hAnsiTheme="minorHAnsi"/>
              <w:b w:val="0"/>
              <w:color w:val="auto"/>
              <w:kern w:val="2"/>
              <w:sz w:val="22"/>
              <w14:ligatures w14:val="standardContextual"/>
            </w:rPr>
          </w:pPr>
          <w:hyperlink w:anchor="_Toc180403290" w:history="1">
            <w:r w:rsidR="009A64AE" w:rsidRPr="00256A0D">
              <w:rPr>
                <w:rStyle w:val="Lienhypertexte"/>
              </w:rPr>
              <w:t>Annexes</w:t>
            </w:r>
            <w:r w:rsidR="009A64AE">
              <w:rPr>
                <w:webHidden/>
              </w:rPr>
              <w:tab/>
            </w:r>
            <w:r w:rsidR="009A64AE">
              <w:rPr>
                <w:webHidden/>
              </w:rPr>
              <w:fldChar w:fldCharType="begin"/>
            </w:r>
            <w:r w:rsidR="009A64AE">
              <w:rPr>
                <w:webHidden/>
              </w:rPr>
              <w:instrText xml:space="preserve"> PAGEREF _Toc180403290 \h </w:instrText>
            </w:r>
            <w:r w:rsidR="009A64AE">
              <w:rPr>
                <w:webHidden/>
              </w:rPr>
            </w:r>
            <w:r w:rsidR="009A64AE">
              <w:rPr>
                <w:webHidden/>
              </w:rPr>
              <w:fldChar w:fldCharType="separate"/>
            </w:r>
            <w:r w:rsidR="009A64AE">
              <w:rPr>
                <w:webHidden/>
              </w:rPr>
              <w:t>11</w:t>
            </w:r>
            <w:r w:rsidR="009A64AE">
              <w:rPr>
                <w:webHidden/>
              </w:rPr>
              <w:fldChar w:fldCharType="end"/>
            </w:r>
          </w:hyperlink>
        </w:p>
        <w:p w14:paraId="4ECEFA24" w14:textId="33249F57" w:rsidR="009A64AE" w:rsidRDefault="00F503F6">
          <w:pPr>
            <w:pStyle w:val="TM3"/>
            <w:rPr>
              <w:rFonts w:asciiTheme="minorHAnsi" w:hAnsiTheme="minorHAnsi"/>
              <w:color w:val="auto"/>
              <w:kern w:val="2"/>
              <w14:ligatures w14:val="standardContextual"/>
            </w:rPr>
          </w:pPr>
          <w:hyperlink w:anchor="_Toc180403291" w:history="1">
            <w:r w:rsidR="009A64AE" w:rsidRPr="00256A0D">
              <w:rPr>
                <w:rStyle w:val="Lienhypertexte"/>
              </w:rPr>
              <w:t>Annexe 1.</w:t>
            </w:r>
            <w:r w:rsidR="009A64AE">
              <w:rPr>
                <w:rFonts w:asciiTheme="minorHAnsi" w:hAnsiTheme="minorHAnsi"/>
                <w:color w:val="auto"/>
                <w:kern w:val="2"/>
                <w14:ligatures w14:val="standardContextual"/>
              </w:rPr>
              <w:tab/>
            </w:r>
            <w:r w:rsidR="009A64AE" w:rsidRPr="00256A0D">
              <w:rPr>
                <w:rStyle w:val="Lienhypertexte"/>
              </w:rPr>
              <w:t>Fiches de suivi médical et de collecte de données</w:t>
            </w:r>
            <w:r w:rsidR="009A64AE">
              <w:rPr>
                <w:webHidden/>
              </w:rPr>
              <w:tab/>
            </w:r>
            <w:r w:rsidR="009A64AE">
              <w:rPr>
                <w:webHidden/>
              </w:rPr>
              <w:fldChar w:fldCharType="begin"/>
            </w:r>
            <w:r w:rsidR="009A64AE">
              <w:rPr>
                <w:webHidden/>
              </w:rPr>
              <w:instrText xml:space="preserve"> PAGEREF _Toc180403291 \h </w:instrText>
            </w:r>
            <w:r w:rsidR="009A64AE">
              <w:rPr>
                <w:webHidden/>
              </w:rPr>
            </w:r>
            <w:r w:rsidR="009A64AE">
              <w:rPr>
                <w:webHidden/>
              </w:rPr>
              <w:fldChar w:fldCharType="separate"/>
            </w:r>
            <w:r w:rsidR="009A64AE">
              <w:rPr>
                <w:webHidden/>
              </w:rPr>
              <w:t>11</w:t>
            </w:r>
            <w:r w:rsidR="009A64AE">
              <w:rPr>
                <w:webHidden/>
              </w:rPr>
              <w:fldChar w:fldCharType="end"/>
            </w:r>
          </w:hyperlink>
        </w:p>
        <w:p w14:paraId="755F1EF7" w14:textId="2D841E3A" w:rsidR="009A64AE" w:rsidRDefault="00F503F6">
          <w:pPr>
            <w:pStyle w:val="TM3"/>
            <w:rPr>
              <w:rFonts w:asciiTheme="minorHAnsi" w:hAnsiTheme="minorHAnsi"/>
              <w:color w:val="auto"/>
              <w:kern w:val="2"/>
              <w14:ligatures w14:val="standardContextual"/>
            </w:rPr>
          </w:pPr>
          <w:hyperlink w:anchor="_Toc180403292" w:history="1">
            <w:r w:rsidR="009A64AE" w:rsidRPr="00256A0D">
              <w:rPr>
                <w:rStyle w:val="Lienhypertexte"/>
              </w:rPr>
              <w:t>Annexe 2.</w:t>
            </w:r>
            <w:r w:rsidR="009A64AE">
              <w:rPr>
                <w:rFonts w:asciiTheme="minorHAnsi" w:hAnsiTheme="minorHAnsi"/>
                <w:color w:val="auto"/>
                <w:kern w:val="2"/>
                <w14:ligatures w14:val="standardContextual"/>
              </w:rPr>
              <w:tab/>
            </w:r>
            <w:r w:rsidR="009A64AE" w:rsidRPr="00256A0D">
              <w:rPr>
                <w:rStyle w:val="Lienhypertexte"/>
              </w:rPr>
              <w:t>Rôle des différents acteurs</w:t>
            </w:r>
            <w:r w:rsidR="009A64AE">
              <w:rPr>
                <w:webHidden/>
              </w:rPr>
              <w:tab/>
            </w:r>
            <w:r w:rsidR="009A64AE">
              <w:rPr>
                <w:webHidden/>
              </w:rPr>
              <w:fldChar w:fldCharType="begin"/>
            </w:r>
            <w:r w:rsidR="009A64AE">
              <w:rPr>
                <w:webHidden/>
              </w:rPr>
              <w:instrText xml:space="preserve"> PAGEREF _Toc180403292 \h </w:instrText>
            </w:r>
            <w:r w:rsidR="009A64AE">
              <w:rPr>
                <w:webHidden/>
              </w:rPr>
            </w:r>
            <w:r w:rsidR="009A64AE">
              <w:rPr>
                <w:webHidden/>
              </w:rPr>
              <w:fldChar w:fldCharType="separate"/>
            </w:r>
            <w:r w:rsidR="009A64AE">
              <w:rPr>
                <w:webHidden/>
              </w:rPr>
              <w:t>30</w:t>
            </w:r>
            <w:r w:rsidR="009A64AE">
              <w:rPr>
                <w:webHidden/>
              </w:rPr>
              <w:fldChar w:fldCharType="end"/>
            </w:r>
          </w:hyperlink>
        </w:p>
        <w:p w14:paraId="5D33D0D5" w14:textId="1AC8B2FE" w:rsidR="009A64AE" w:rsidRDefault="00F503F6">
          <w:pPr>
            <w:pStyle w:val="TM3"/>
            <w:rPr>
              <w:rFonts w:asciiTheme="minorHAnsi" w:hAnsiTheme="minorHAnsi"/>
              <w:color w:val="auto"/>
              <w:kern w:val="2"/>
              <w14:ligatures w14:val="standardContextual"/>
            </w:rPr>
          </w:pPr>
          <w:hyperlink w:anchor="_Toc180403293" w:history="1">
            <w:r w:rsidR="009A64AE" w:rsidRPr="00256A0D">
              <w:rPr>
                <w:rStyle w:val="Lienhypertexte"/>
              </w:rPr>
              <w:t>Annexe 3.</w:t>
            </w:r>
            <w:r w:rsidR="009A64AE">
              <w:rPr>
                <w:rFonts w:asciiTheme="minorHAnsi" w:hAnsiTheme="minorHAnsi"/>
                <w:color w:val="auto"/>
                <w:kern w:val="2"/>
                <w14:ligatures w14:val="standardContextual"/>
              </w:rPr>
              <w:tab/>
            </w:r>
            <w:r w:rsidR="009A64AE" w:rsidRPr="00256A0D">
              <w:rPr>
                <w:rStyle w:val="Lienhypertexte"/>
              </w:rPr>
              <w:t>Documents d’information à destination des patients, des médecins prescripteurs et des pharmaciens avant toute prescription d’un médicament en accès précoce : Imfinzi (durvalumab)</w:t>
            </w:r>
            <w:r w:rsidR="009A64AE">
              <w:rPr>
                <w:webHidden/>
              </w:rPr>
              <w:tab/>
            </w:r>
            <w:r w:rsidR="009A64AE">
              <w:rPr>
                <w:webHidden/>
              </w:rPr>
              <w:fldChar w:fldCharType="begin"/>
            </w:r>
            <w:r w:rsidR="009A64AE">
              <w:rPr>
                <w:webHidden/>
              </w:rPr>
              <w:instrText xml:space="preserve"> PAGEREF _Toc180403293 \h </w:instrText>
            </w:r>
            <w:r w:rsidR="009A64AE">
              <w:rPr>
                <w:webHidden/>
              </w:rPr>
            </w:r>
            <w:r w:rsidR="009A64AE">
              <w:rPr>
                <w:webHidden/>
              </w:rPr>
              <w:fldChar w:fldCharType="separate"/>
            </w:r>
            <w:r w:rsidR="009A64AE">
              <w:rPr>
                <w:webHidden/>
              </w:rPr>
              <w:t>34</w:t>
            </w:r>
            <w:r w:rsidR="009A64AE">
              <w:rPr>
                <w:webHidden/>
              </w:rPr>
              <w:fldChar w:fldCharType="end"/>
            </w:r>
          </w:hyperlink>
        </w:p>
        <w:p w14:paraId="27DF52D2" w14:textId="1BF0BE71" w:rsidR="009A64AE" w:rsidRDefault="00F503F6">
          <w:pPr>
            <w:pStyle w:val="TM3"/>
            <w:rPr>
              <w:rFonts w:asciiTheme="minorHAnsi" w:hAnsiTheme="minorHAnsi"/>
              <w:color w:val="auto"/>
              <w:kern w:val="2"/>
              <w14:ligatures w14:val="standardContextual"/>
            </w:rPr>
          </w:pPr>
          <w:hyperlink w:anchor="_Toc180403294" w:history="1">
            <w:r w:rsidR="009A64AE" w:rsidRPr="00256A0D">
              <w:rPr>
                <w:rStyle w:val="Lienhypertexte"/>
              </w:rPr>
              <w:t>Annexe 4.</w:t>
            </w:r>
            <w:r w:rsidR="009A64AE">
              <w:rPr>
                <w:rFonts w:asciiTheme="minorHAnsi" w:hAnsiTheme="minorHAnsi"/>
                <w:color w:val="auto"/>
                <w:kern w:val="2"/>
                <w14:ligatures w14:val="standardContextual"/>
              </w:rPr>
              <w:tab/>
            </w:r>
            <w:r w:rsidR="009A64AE" w:rsidRPr="00256A0D">
              <w:rPr>
                <w:rStyle w:val="Lienhypertexte"/>
              </w:rPr>
              <w:t>Modalités de recueil des effets indésirables suspectés d’être liés au traitement et de situations particulières</w:t>
            </w:r>
            <w:r w:rsidR="009A64AE">
              <w:rPr>
                <w:webHidden/>
              </w:rPr>
              <w:tab/>
            </w:r>
            <w:r w:rsidR="009A64AE">
              <w:rPr>
                <w:webHidden/>
              </w:rPr>
              <w:fldChar w:fldCharType="begin"/>
            </w:r>
            <w:r w:rsidR="009A64AE">
              <w:rPr>
                <w:webHidden/>
              </w:rPr>
              <w:instrText xml:space="preserve"> PAGEREF _Toc180403294 \h </w:instrText>
            </w:r>
            <w:r w:rsidR="009A64AE">
              <w:rPr>
                <w:webHidden/>
              </w:rPr>
            </w:r>
            <w:r w:rsidR="009A64AE">
              <w:rPr>
                <w:webHidden/>
              </w:rPr>
              <w:fldChar w:fldCharType="separate"/>
            </w:r>
            <w:r w:rsidR="009A64AE">
              <w:rPr>
                <w:webHidden/>
              </w:rPr>
              <w:t>62</w:t>
            </w:r>
            <w:r w:rsidR="009A64AE">
              <w:rPr>
                <w:webHidden/>
              </w:rPr>
              <w:fldChar w:fldCharType="end"/>
            </w:r>
          </w:hyperlink>
        </w:p>
        <w:p w14:paraId="2952CDC9" w14:textId="3D791B28" w:rsidR="005F2987" w:rsidRPr="0093672E" w:rsidRDefault="00924B17" w:rsidP="003E4972">
          <w:pPr>
            <w:pStyle w:val="TM1"/>
          </w:pPr>
          <w:r w:rsidRPr="0093672E">
            <w:fldChar w:fldCharType="end"/>
          </w:r>
        </w:p>
      </w:sdtContent>
    </w:sdt>
    <w:p w14:paraId="68AD730E" w14:textId="77777777" w:rsidR="005F2987" w:rsidRPr="0093672E" w:rsidRDefault="005F2987" w:rsidP="005F2987"/>
    <w:p w14:paraId="6123D486" w14:textId="77777777" w:rsidR="00AC31D2" w:rsidRPr="0093672E" w:rsidRDefault="00AC31D2" w:rsidP="00AC31D2"/>
    <w:p w14:paraId="369CFCDC" w14:textId="77777777" w:rsidR="00AC31D2" w:rsidRPr="0093672E" w:rsidRDefault="00AC31D2" w:rsidP="00AC31D2">
      <w:pPr>
        <w:sectPr w:rsidR="00AC31D2" w:rsidRPr="0093672E" w:rsidSect="0029564F">
          <w:footerReference w:type="default" r:id="rId14"/>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77777777" w:rsidR="00F57158" w:rsidRPr="0093672E" w:rsidRDefault="00AC31D2" w:rsidP="00B70071">
      <w:pPr>
        <w:pStyle w:val="Titre1"/>
        <w:rPr>
          <w:szCs w:val="60"/>
        </w:rPr>
      </w:pPr>
      <w:bookmarkStart w:id="1" w:name="_Toc180403287"/>
      <w:r w:rsidRPr="0093672E">
        <w:rPr>
          <w:szCs w:val="60"/>
        </w:rPr>
        <w:lastRenderedPageBreak/>
        <w:t>Informations à destination des prescripteurs et des pharmacies à usage intérieur</w:t>
      </w:r>
      <w:bookmarkEnd w:id="1"/>
    </w:p>
    <w:p w14:paraId="124B3D37" w14:textId="77777777" w:rsidR="007F169A" w:rsidRDefault="7DD31D9F" w:rsidP="00AC31D2">
      <w:r>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6B781C2D" w14:textId="6A610325" w:rsidR="00AC31D2" w:rsidRPr="00C45A65" w:rsidRDefault="00AC31D2" w:rsidP="00AC31D2">
      <w:pPr>
        <w:rPr>
          <w:rFonts w:cs="Arial"/>
        </w:rPr>
      </w:pPr>
      <w:r w:rsidRPr="00C45A65">
        <w:rPr>
          <w:rFonts w:cs="Arial"/>
        </w:rPr>
        <w:t xml:space="preserve">Le </w:t>
      </w:r>
      <w:bookmarkStart w:id="2" w:name="_Toc58334970"/>
      <w:sdt>
        <w:sdtPr>
          <w:id w:val="-282734587"/>
          <w:placeholder>
            <w:docPart w:val="6DBD4EBA330544A1867B8E94C743DA2C"/>
          </w:placeholder>
          <w:date w:fullDate="2024-11-20T00:00:00Z">
            <w:dateFormat w:val="dd/MM/yyyy"/>
            <w:lid w:val="fr-FR"/>
            <w:storeMappedDataAs w:val="dateTime"/>
            <w:calendar w:val="gregorian"/>
          </w:date>
        </w:sdtPr>
        <w:sdtEndPr/>
        <w:sdtContent>
          <w:r w:rsidR="00F01EB2">
            <w:t>20/11/2024</w:t>
          </w:r>
        </w:sdtContent>
      </w:sdt>
      <w:r w:rsidR="00FA6648" w:rsidRPr="00C45A65">
        <w:rPr>
          <w:rFonts w:cs="Arial"/>
        </w:rPr>
        <w:t>,</w:t>
      </w:r>
      <w:r w:rsidRPr="00C45A65">
        <w:rPr>
          <w:rFonts w:cs="Arial"/>
        </w:rPr>
        <w:t xml:space="preserve"> la Haute Autorité de santé (HAS) a délivré une autorisation d’accès précoce, </w:t>
      </w:r>
      <w:r w:rsidR="00D74B65">
        <w:rPr>
          <w:rFonts w:cs="Arial"/>
        </w:rPr>
        <w:t xml:space="preserve">après avis de l’Agence Nationale de Sécurité du médicament et des produits de santé (ANSM) concernant le rapport bénéfice/risque présumé, </w:t>
      </w:r>
      <w:r w:rsidRPr="00C45A65">
        <w:rPr>
          <w:rFonts w:cs="Arial"/>
        </w:rPr>
        <w:t xml:space="preserve">pour le médicament </w:t>
      </w:r>
      <w:r w:rsidR="00F01EB2">
        <w:rPr>
          <w:rFonts w:cs="Arial"/>
        </w:rPr>
        <w:t>IMFINZI</w:t>
      </w:r>
      <w:r w:rsidR="001255C5">
        <w:rPr>
          <w:rFonts w:cs="Arial"/>
        </w:rPr>
        <w:t xml:space="preserve"> (durvalumab)</w:t>
      </w:r>
      <w:r w:rsidR="00614B48" w:rsidRPr="00C45A65">
        <w:rPr>
          <w:rFonts w:cs="Arial"/>
        </w:rPr>
        <w:t xml:space="preserve"> </w:t>
      </w:r>
      <w:r w:rsidRPr="00C45A65">
        <w:rPr>
          <w:rFonts w:cs="Arial"/>
        </w:rPr>
        <w:t>dans l’indication :</w:t>
      </w:r>
      <w:r w:rsidR="006B4387" w:rsidRPr="00C45A65">
        <w:rPr>
          <w:rFonts w:cs="Arial"/>
        </w:rPr>
        <w:t xml:space="preserve"> </w:t>
      </w:r>
      <w:r w:rsidR="00D74B65">
        <w:rPr>
          <w:rFonts w:cs="Arial"/>
        </w:rPr>
        <w:t>« </w:t>
      </w:r>
      <w:r w:rsidR="052E56AD">
        <w:rPr>
          <w:rFonts w:cs="Arial"/>
        </w:rPr>
        <w:t xml:space="preserve">en monothérapie dans le </w:t>
      </w:r>
      <w:r w:rsidR="00D74B65" w:rsidRPr="00FB60E8">
        <w:t xml:space="preserve">traitement des patients adultes atteints d'un cancer bronchique à petites cellules  de stade limité </w:t>
      </w:r>
      <w:r w:rsidR="003C3386" w:rsidRPr="00FB60E8">
        <w:t>(CBPC</w:t>
      </w:r>
      <w:r w:rsidR="003C3386">
        <w:t>-SL</w:t>
      </w:r>
      <w:r w:rsidR="003C3386" w:rsidRPr="00FB60E8">
        <w:t>)</w:t>
      </w:r>
      <w:r w:rsidR="003C3386">
        <w:t xml:space="preserve"> </w:t>
      </w:r>
      <w:r w:rsidR="00D74B65" w:rsidRPr="00FB60E8">
        <w:t xml:space="preserve">dont la maladie n'a pas progressé après une </w:t>
      </w:r>
      <w:proofErr w:type="spellStart"/>
      <w:r w:rsidR="00D74B65" w:rsidRPr="00FB60E8">
        <w:rPr>
          <w:rStyle w:val="spelle"/>
        </w:rPr>
        <w:t>chimioradiothérapie</w:t>
      </w:r>
      <w:proofErr w:type="spellEnd"/>
      <w:r w:rsidR="00D74B65" w:rsidRPr="00FB60E8">
        <w:t xml:space="preserve"> </w:t>
      </w:r>
      <w:r w:rsidR="00D74B65">
        <w:t xml:space="preserve">concomitante </w:t>
      </w:r>
      <w:r w:rsidR="00D74B65" w:rsidRPr="00FB60E8">
        <w:t>à base de sels</w:t>
      </w:r>
      <w:r w:rsidR="00D74B65">
        <w:t xml:space="preserve"> de</w:t>
      </w:r>
      <w:r w:rsidR="00D74B65" w:rsidRPr="00FB60E8">
        <w:t xml:space="preserve"> platine</w:t>
      </w:r>
      <w:r w:rsidR="00D74B65">
        <w:t> »</w:t>
      </w:r>
      <w:r w:rsidRPr="00C45A65">
        <w:rPr>
          <w:rFonts w:cs="Arial"/>
        </w:rPr>
        <w:t xml:space="preserve">. </w:t>
      </w:r>
      <w:r w:rsidR="00D74B65">
        <w:rPr>
          <w:rFonts w:cs="Arial"/>
        </w:rPr>
        <w:t>Ce médicament ne dispose pas encore d’une Autorisation de Mise sur le Marché (AMM).</w:t>
      </w:r>
    </w:p>
    <w:p w14:paraId="79DDE933" w14:textId="77777777" w:rsidR="00AC31D2" w:rsidRPr="00C45A65" w:rsidRDefault="00AC31D2" w:rsidP="00AC31D2"/>
    <w:p w14:paraId="5148374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93672E" w:rsidRDefault="00AC31D2" w:rsidP="00AC31D2">
      <w:r w:rsidRPr="0093672E">
        <w:lastRenderedPageBreak/>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6" w:history="1">
        <w:r w:rsidRPr="00422012">
          <w:rPr>
            <w:rStyle w:val="Lienhypertexte"/>
          </w:rPr>
          <w:t>le site internet</w:t>
        </w:r>
        <w:r w:rsidR="00422012" w:rsidRPr="00422012">
          <w:rPr>
            <w:rStyle w:val="Lienhypertexte"/>
          </w:rPr>
          <w:t xml:space="preserve"> de la HAS</w:t>
        </w:r>
      </w:hyperlink>
      <w:r w:rsidRPr="0093672E">
        <w:t>.</w:t>
      </w:r>
    </w:p>
    <w:p w14:paraId="37E39E77" w14:textId="77777777"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32431C44" w14:textId="77777777" w:rsidR="00AC31D2" w:rsidRPr="0093672E" w:rsidRDefault="0035437E" w:rsidP="00966679">
      <w:pPr>
        <w:pStyle w:val="Paragraphedeliste"/>
      </w:pPr>
      <w:r>
        <w:t>l</w:t>
      </w:r>
      <w:r w:rsidR="00AC31D2" w:rsidRPr="0093672E">
        <w:t>a maladie est grave, rare ou invalidante</w:t>
      </w:r>
      <w:r>
        <w:t> ;</w:t>
      </w:r>
    </w:p>
    <w:p w14:paraId="53A018CB" w14:textId="77777777" w:rsidR="00AC31D2" w:rsidRPr="0093672E" w:rsidRDefault="0035437E" w:rsidP="00966679">
      <w:pPr>
        <w:pStyle w:val="Paragraphedeliste"/>
      </w:pPr>
      <w:r>
        <w:t>i</w:t>
      </w:r>
      <w:r w:rsidR="00AC31D2" w:rsidRPr="0093672E">
        <w:t>l n’existe pas de traitement approprié</w:t>
      </w:r>
      <w:r>
        <w:t> ;</w:t>
      </w:r>
    </w:p>
    <w:p w14:paraId="3FE41783" w14:textId="030F0ADE"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A93961">
        <w:t xml:space="preserve"> ou le médicament</w:t>
      </w:r>
      <w:r w:rsidR="004A3D9E">
        <w:t xml:space="preserve"> a obtenu une AMM</w:t>
      </w:r>
      <w:r w:rsidR="006C5F80">
        <w:t xml:space="preserve"> </w:t>
      </w:r>
      <w:r w:rsidR="00B5207D">
        <w:t>;</w:t>
      </w:r>
    </w:p>
    <w:p w14:paraId="2C66C86B" w14:textId="77777777" w:rsidR="00AC31D2" w:rsidRPr="0093672E" w:rsidRDefault="0035437E" w:rsidP="00966679">
      <w:pPr>
        <w:pStyle w:val="Paragraphedeliste"/>
      </w:pPr>
      <w:r>
        <w:t>l</w:t>
      </w:r>
      <w:r w:rsidR="00AC31D2" w:rsidRPr="0093672E">
        <w:t>e médicament est présumé innovant</w:t>
      </w:r>
      <w:r>
        <w:t> ;</w:t>
      </w:r>
    </w:p>
    <w:p w14:paraId="7E2383D0" w14:textId="77777777" w:rsidR="00AC31D2" w:rsidRPr="0093672E" w:rsidRDefault="0035437E" w:rsidP="00966679">
      <w:pPr>
        <w:pStyle w:val="Paragraphedeliste"/>
      </w:pPr>
      <w:r>
        <w:t>l</w:t>
      </w:r>
      <w:r w:rsidR="00AC31D2" w:rsidRPr="0093672E">
        <w:t xml:space="preserve">a mise en œuvre du traitement ne peut être différée. </w:t>
      </w:r>
    </w:p>
    <w:p w14:paraId="3384C5B0" w14:textId="77777777" w:rsidR="006B70A6" w:rsidRDefault="006B70A6" w:rsidP="00AC31D2"/>
    <w:p w14:paraId="07A0C5FC" w14:textId="77777777"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DD80E3E" w14:textId="77777777"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24A7351F" w14:textId="77777777"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00DE1448">
        <w:t>disponible sur le</w:t>
      </w:r>
      <w:r w:rsidR="00DE3D56">
        <w:t>s</w:t>
      </w:r>
      <w:r w:rsidR="00DE1448">
        <w:t xml:space="preserve"> site</w:t>
      </w:r>
      <w:r w:rsidR="00DE3D56">
        <w:t>s</w:t>
      </w:r>
      <w:r w:rsidR="00DE1448">
        <w:t xml:space="preserve"> de l’ANSM et de la HAS ;</w:t>
      </w:r>
    </w:p>
    <w:p w14:paraId="3DAD9C83" w14:textId="77777777"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 xml:space="preserve">annexe </w:t>
        </w:r>
      </w:hyperlink>
      <w:r w:rsidR="008163F2">
        <w:rPr>
          <w:rStyle w:val="Lienhypertexte"/>
        </w:rPr>
        <w:t>3</w:t>
      </w:r>
      <w:r w:rsidR="00722DD9">
        <w:t xml:space="preserve">) </w:t>
      </w:r>
      <w:r w:rsidR="00AC31D2" w:rsidRPr="0093672E">
        <w:t>;</w:t>
      </w:r>
    </w:p>
    <w:p w14:paraId="485A148C" w14:textId="3351C735"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r w:rsidR="00D74B65">
        <w:t>auprès du CRPV géographique via le système national de déclaration : https://signalement.social-sante.gouv.fr</w:t>
      </w:r>
    </w:p>
    <w:p w14:paraId="42D31939" w14:textId="72EB7A01"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C339B2" w:rsidRPr="00C339B2">
        <w:t>Des personnels des établissements participant à la prise en charge d</w:t>
      </w:r>
      <w:r w:rsidR="007708EF">
        <w:t>es</w:t>
      </w:r>
      <w:r w:rsidR="00C339B2" w:rsidRPr="00C339B2">
        <w:t xml:space="preserve"> patient</w:t>
      </w:r>
      <w:r w:rsidR="007708EF">
        <w:t>s</w:t>
      </w:r>
      <w:r w:rsidR="00C339B2" w:rsidRPr="00C339B2">
        <w:t>, autres que le</w:t>
      </w:r>
      <w:r w:rsidR="007708EF">
        <w:t>s</w:t>
      </w:r>
      <w:r w:rsidR="00C339B2" w:rsidRPr="00C339B2">
        <w:t xml:space="preserve"> pharmacien</w:t>
      </w:r>
      <w:r w:rsidR="007708EF">
        <w:t>s</w:t>
      </w:r>
      <w:r w:rsidR="00C339B2" w:rsidRPr="00C339B2">
        <w:t xml:space="preserve"> et le</w:t>
      </w:r>
      <w:r w:rsidR="007708EF">
        <w:t>s</w:t>
      </w:r>
      <w:r w:rsidR="00C339B2" w:rsidRPr="00C339B2">
        <w:t xml:space="preserve"> prescripteur</w:t>
      </w:r>
      <w:r w:rsidR="007708EF">
        <w:t>s</w:t>
      </w:r>
      <w:r w:rsidR="00C339B2" w:rsidRPr="00C339B2">
        <w:t xml:space="preserve">, peuvent participer à la collecte des données sous la responsabilité de ceux-ci et selon les modalités d’organisation propres à chaque établissement de santé. </w:t>
      </w:r>
      <w:r w:rsidR="0070718E" w:rsidRPr="0093672E">
        <w:rPr>
          <w:b/>
          <w:bCs/>
        </w:rPr>
        <w:t xml:space="preserve">Une convention entre le titulaire et l’établissement </w:t>
      </w:r>
      <w:r w:rsidR="00BE1FBE">
        <w:rPr>
          <w:b/>
          <w:bCs/>
        </w:rPr>
        <w:t>définit</w:t>
      </w:r>
      <w:r w:rsidR="0070718E" w:rsidRPr="0093672E">
        <w:rPr>
          <w:b/>
          <w:bCs/>
        </w:rPr>
        <w:t xml:space="preserve">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377B7BCB"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1748FDA7" w14:textId="77777777" w:rsidR="00FE5F08" w:rsidRPr="0093672E" w:rsidRDefault="00AC31D2" w:rsidP="009F4084">
      <w:pPr>
        <w:pStyle w:val="Titre1"/>
      </w:pPr>
      <w:bookmarkStart w:id="3" w:name="_Toc58334972"/>
      <w:bookmarkStart w:id="4" w:name="_Toc72319021"/>
      <w:bookmarkStart w:id="5" w:name="_Toc180403288"/>
      <w:bookmarkEnd w:id="2"/>
      <w:r w:rsidRPr="0093672E">
        <w:lastRenderedPageBreak/>
        <w:t>Le médicament</w:t>
      </w:r>
      <w:bookmarkEnd w:id="3"/>
      <w:bookmarkEnd w:id="4"/>
      <w:bookmarkEnd w:id="5"/>
    </w:p>
    <w:p w14:paraId="03E1616C" w14:textId="77777777"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6" w:name="_Hlk72253563"/>
      <w:r w:rsidR="009F3DC7">
        <w:t>sur le</w:t>
      </w:r>
      <w:r w:rsidR="00DE3D56">
        <w:t>s</w:t>
      </w:r>
      <w:r w:rsidR="009F3DC7">
        <w:t xml:space="preserve"> site</w:t>
      </w:r>
      <w:r w:rsidR="00DE3D56">
        <w:t>s</w:t>
      </w:r>
      <w:r w:rsidR="009F3DC7">
        <w:t xml:space="preserve"> internet de l’ANSM et de la HAS. </w:t>
      </w:r>
      <w:bookmarkEnd w:id="6"/>
    </w:p>
    <w:p w14:paraId="78631B10" w14:textId="77777777" w:rsidR="00AC31D2" w:rsidRPr="0093672E" w:rsidRDefault="00E37C64" w:rsidP="00AC31D2">
      <w:r w:rsidRPr="0093672E">
        <w:t xml:space="preserve"> </w:t>
      </w:r>
    </w:p>
    <w:p w14:paraId="0D1222D0" w14:textId="35F608F6" w:rsidR="00AC31D2" w:rsidRPr="0093672E" w:rsidRDefault="00AC31D2" w:rsidP="006B4387">
      <w:pPr>
        <w:pStyle w:val="Intertitre"/>
        <w:rPr>
          <w:rFonts w:ascii="Arial Nova Cond" w:hAnsi="Arial Nova Cond"/>
        </w:rPr>
      </w:pPr>
      <w:r w:rsidRPr="0093672E">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5F43EC" w:rsidRPr="0093672E" w14:paraId="7F699D94" w14:textId="77777777" w:rsidTr="005F43EC">
        <w:tc>
          <w:tcPr>
            <w:tcW w:w="9609" w:type="dxa"/>
          </w:tcPr>
          <w:p w14:paraId="0BCE2B8E" w14:textId="326E29D1" w:rsidR="005F43EC" w:rsidRPr="0093672E" w:rsidRDefault="00D74B65" w:rsidP="005F43EC">
            <w:r w:rsidRPr="00E31EEE">
              <w:t>IMFINZI (durvalumab) 50 mg/ml, solution à diluer pour perfusion</w:t>
            </w:r>
          </w:p>
        </w:tc>
      </w:tr>
    </w:tbl>
    <w:p w14:paraId="11CF4369" w14:textId="77777777" w:rsidR="00BF5207" w:rsidRPr="0093672E" w:rsidRDefault="00BF5207" w:rsidP="00AC31D2"/>
    <w:p w14:paraId="5759C45F" w14:textId="77777777"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125579FF" w14:textId="77777777" w:rsidTr="005F43EC">
        <w:tc>
          <w:tcPr>
            <w:tcW w:w="9629" w:type="dxa"/>
          </w:tcPr>
          <w:p w14:paraId="29CF5751" w14:textId="30E3B0AC" w:rsidR="005F43EC" w:rsidRPr="0093672E" w:rsidRDefault="00D74B65" w:rsidP="00D74B65">
            <w:r w:rsidRPr="005B6934">
              <w:rPr>
                <w:rStyle w:val="Mention1"/>
                <w:rFonts w:ascii="Arial" w:hAnsi="Arial" w:cs="Arial"/>
                <w:color w:val="404040" w:themeColor="text1" w:themeTint="BF"/>
              </w:rPr>
              <w:t>Le durvalumab est un anticorps monoclonal de type immunoglobuline G1 kappa (IgG1κ) entièrement humain, qui bloque de manière sélective les interactions entre PD-L1 et à la fois PD-1 et CD80 (B7.1). Le durvalumab n’induit pas de cytotoxicité à médiation cellulaire dépendante des anticorps (ADCC). Le blocage sélectif des interactions entre PD-L1/PD-1 et PD-L1/CD80 augmente les réponses immunitaires antitumorales et augmente l’activation des lymphocytes T.</w:t>
            </w:r>
          </w:p>
        </w:tc>
      </w:tr>
    </w:tbl>
    <w:p w14:paraId="7435EE9F" w14:textId="77777777" w:rsidR="005F43EC" w:rsidRPr="0093672E" w:rsidRDefault="005F43EC" w:rsidP="005F43EC"/>
    <w:p w14:paraId="54103270" w14:textId="77777777"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1D27F903" w14:textId="77777777" w:rsidTr="3849E9DF">
        <w:tc>
          <w:tcPr>
            <w:tcW w:w="9609" w:type="dxa"/>
          </w:tcPr>
          <w:p w14:paraId="0C6BC317" w14:textId="482CC66F" w:rsidR="00365B14" w:rsidRDefault="00D74B65" w:rsidP="00365B14">
            <w:r>
              <w:t>IMFINZI (durvalumab) est indiqué</w:t>
            </w:r>
            <w:r w:rsidR="09911371">
              <w:t xml:space="preserve"> en monothérapie</w:t>
            </w:r>
            <w:r>
              <w:t xml:space="preserve"> dans le traitement des patients adultes atteints d'un cancer bronchique à petites cellules de stade limité (CBPC-SL) dont la maladie n'a pas progressé après une </w:t>
            </w:r>
            <w:proofErr w:type="spellStart"/>
            <w:r w:rsidRPr="3849E9DF">
              <w:rPr>
                <w:rStyle w:val="spelle"/>
              </w:rPr>
              <w:t>chimioradiothérapie</w:t>
            </w:r>
            <w:proofErr w:type="spellEnd"/>
            <w:r>
              <w:t xml:space="preserve"> concomitante à base de sels platine.</w:t>
            </w:r>
          </w:p>
        </w:tc>
      </w:tr>
    </w:tbl>
    <w:p w14:paraId="2188AFA6" w14:textId="77777777" w:rsidR="008916B9" w:rsidRPr="008916B9" w:rsidRDefault="008916B9" w:rsidP="008916B9"/>
    <w:p w14:paraId="13C738B1" w14:textId="77777777" w:rsidR="004C03EC" w:rsidRDefault="000920CD" w:rsidP="004C03EC">
      <w:pPr>
        <w:pStyle w:val="Intertitre"/>
      </w:pPr>
      <w:r w:rsidRPr="00964249">
        <w:t>Critères d’éligibilité</w:t>
      </w:r>
    </w:p>
    <w:p w14:paraId="2FC883C6" w14:textId="77777777" w:rsidR="001071C7" w:rsidRPr="008916B9" w:rsidRDefault="001071C7" w:rsidP="008916B9">
      <w:r w:rsidRPr="008916B9">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1071C7" w14:paraId="6DE0846E" w14:textId="77777777">
        <w:tc>
          <w:tcPr>
            <w:tcW w:w="9629" w:type="dxa"/>
          </w:tcPr>
          <w:p w14:paraId="3FF9FAB7" w14:textId="00BC682D" w:rsidR="00D74B65" w:rsidRPr="002D04F8" w:rsidRDefault="00D74B65" w:rsidP="00D74B65">
            <w:pPr>
              <w:pStyle w:val="Paragraphedeliste"/>
              <w:rPr>
                <w:rFonts w:cs="Arial"/>
                <w:shd w:val="clear" w:color="auto" w:fill="F2F2F2" w:themeFill="background1" w:themeFillShade="F2"/>
              </w:rPr>
            </w:pPr>
            <w:r w:rsidRPr="002D04F8">
              <w:rPr>
                <w:rFonts w:cs="Arial"/>
                <w:shd w:val="clear" w:color="auto" w:fill="F2F2F2" w:themeFill="background1" w:themeFillShade="F2"/>
              </w:rPr>
              <w:t xml:space="preserve">Âge </w:t>
            </w:r>
            <w:r w:rsidRPr="00EB731A">
              <w:rPr>
                <w:rFonts w:cs="Arial"/>
                <w:shd w:val="clear" w:color="auto" w:fill="F2F2F2" w:themeFill="background1" w:themeFillShade="F2"/>
              </w:rPr>
              <w:t>≥</w:t>
            </w:r>
            <w:r w:rsidRPr="002D04F8">
              <w:rPr>
                <w:rFonts w:cs="Arial"/>
                <w:shd w:val="clear" w:color="auto" w:fill="F2F2F2" w:themeFill="background1" w:themeFillShade="F2"/>
              </w:rPr>
              <w:t xml:space="preserve"> 18 ans </w:t>
            </w:r>
          </w:p>
          <w:p w14:paraId="741421C2" w14:textId="77777777" w:rsidR="00D74B65" w:rsidRPr="002D04F8" w:rsidRDefault="00D74B65" w:rsidP="00D74B65">
            <w:pPr>
              <w:pStyle w:val="Paragraphedeliste"/>
              <w:rPr>
                <w:rFonts w:cs="Arial"/>
                <w:shd w:val="clear" w:color="auto" w:fill="F2F2F2" w:themeFill="background1" w:themeFillShade="F2"/>
              </w:rPr>
            </w:pPr>
            <w:r w:rsidRPr="002D04F8">
              <w:rPr>
                <w:rFonts w:cs="Arial"/>
                <w:shd w:val="clear" w:color="auto" w:fill="F2F2F2" w:themeFill="background1" w:themeFillShade="F2"/>
              </w:rPr>
              <w:t xml:space="preserve">Confirmation histologique ou cytologique d’un cancer bronchique à petites cellules, nouvellement diagnostiqué. Les patients doivent être atteints d’une maladie non résécable (stade I ou II non opérable et stade III, selon la 8ème version du manuel de stadification de l’IASLC (the International Association for the </w:t>
            </w:r>
            <w:proofErr w:type="spellStart"/>
            <w:r w:rsidRPr="002D04F8">
              <w:rPr>
                <w:rFonts w:cs="Arial"/>
                <w:shd w:val="clear" w:color="auto" w:fill="F2F2F2" w:themeFill="background1" w:themeFillShade="F2"/>
              </w:rPr>
              <w:t>Study</w:t>
            </w:r>
            <w:proofErr w:type="spellEnd"/>
            <w:r w:rsidRPr="002D04F8">
              <w:rPr>
                <w:rFonts w:cs="Arial"/>
                <w:shd w:val="clear" w:color="auto" w:fill="F2F2F2" w:themeFill="background1" w:themeFillShade="F2"/>
              </w:rPr>
              <w:t xml:space="preserve"> of Lung Cancer) en oncologie thoracique)</w:t>
            </w:r>
          </w:p>
          <w:p w14:paraId="4360032A" w14:textId="0B7E1937" w:rsidR="00D74B65" w:rsidRPr="002D04F8" w:rsidRDefault="00D74B65" w:rsidP="00D74B65">
            <w:pPr>
              <w:pStyle w:val="Paragraphedeliste"/>
              <w:rPr>
                <w:rFonts w:cs="Arial"/>
                <w:shd w:val="clear" w:color="auto" w:fill="F2F2F2" w:themeFill="background1" w:themeFillShade="F2"/>
              </w:rPr>
            </w:pPr>
            <w:r w:rsidRPr="002D04F8">
              <w:rPr>
                <w:rFonts w:cs="Arial"/>
                <w:shd w:val="clear" w:color="auto" w:fill="F2F2F2" w:themeFill="background1" w:themeFillShade="F2"/>
              </w:rPr>
              <w:t xml:space="preserve">Patient ayant reçu une </w:t>
            </w:r>
            <w:proofErr w:type="spellStart"/>
            <w:r w:rsidRPr="002D04F8">
              <w:rPr>
                <w:rFonts w:cs="Arial"/>
                <w:shd w:val="clear" w:color="auto" w:fill="F2F2F2" w:themeFill="background1" w:themeFillShade="F2"/>
              </w:rPr>
              <w:t>chimioradiothérapie</w:t>
            </w:r>
            <w:proofErr w:type="spellEnd"/>
            <w:r w:rsidRPr="002D04F8">
              <w:rPr>
                <w:rFonts w:cs="Arial"/>
                <w:shd w:val="clear" w:color="auto" w:fill="F2F2F2" w:themeFill="background1" w:themeFillShade="F2"/>
              </w:rPr>
              <w:t xml:space="preserve"> concomitante</w:t>
            </w:r>
            <w:r w:rsidR="00B64FA1">
              <w:rPr>
                <w:rFonts w:cs="Arial"/>
                <w:shd w:val="clear" w:color="auto" w:fill="F2F2F2" w:themeFill="background1" w:themeFillShade="F2"/>
              </w:rPr>
              <w:t xml:space="preserve"> </w:t>
            </w:r>
            <w:r w:rsidR="00B64FA1">
              <w:t>à base de sels platine</w:t>
            </w:r>
          </w:p>
          <w:p w14:paraId="55664D7B" w14:textId="77777777" w:rsidR="00D74B65" w:rsidRPr="002D04F8" w:rsidRDefault="00D74B65" w:rsidP="00D74B65">
            <w:pPr>
              <w:pStyle w:val="Paragraphedeliste"/>
              <w:rPr>
                <w:rFonts w:cs="Arial"/>
                <w:shd w:val="clear" w:color="auto" w:fill="F2F2F2" w:themeFill="background1" w:themeFillShade="F2"/>
              </w:rPr>
            </w:pPr>
            <w:r w:rsidRPr="002D04F8">
              <w:rPr>
                <w:rFonts w:cs="Arial"/>
                <w:shd w:val="clear" w:color="auto" w:fill="F2F2F2" w:themeFill="background1" w:themeFillShade="F2"/>
              </w:rPr>
              <w:t xml:space="preserve">Patients n’ayant pas progressé des suites du traitement par </w:t>
            </w:r>
            <w:proofErr w:type="spellStart"/>
            <w:r w:rsidRPr="002D04F8">
              <w:rPr>
                <w:rFonts w:cs="Arial"/>
                <w:shd w:val="clear" w:color="auto" w:fill="F2F2F2" w:themeFill="background1" w:themeFillShade="F2"/>
              </w:rPr>
              <w:t>chimioradiothérapie</w:t>
            </w:r>
            <w:proofErr w:type="spellEnd"/>
            <w:r w:rsidRPr="002D04F8">
              <w:rPr>
                <w:rFonts w:cs="Arial"/>
                <w:shd w:val="clear" w:color="auto" w:fill="F2F2F2" w:themeFill="background1" w:themeFillShade="F2"/>
              </w:rPr>
              <w:t xml:space="preserve"> </w:t>
            </w:r>
          </w:p>
          <w:p w14:paraId="580FB6B1" w14:textId="4C08E5EF" w:rsidR="001071C7" w:rsidRPr="00D74B65" w:rsidRDefault="001071C7" w:rsidP="00D74B65">
            <w:pPr>
              <w:pStyle w:val="Paragraphedeliste"/>
              <w:rPr>
                <w:rFonts w:ascii="Arial Nova Cond" w:hAnsi="Arial Nova Cond"/>
                <w:shd w:val="clear" w:color="auto" w:fill="F2F2F2" w:themeFill="background1" w:themeFillShade="F2"/>
              </w:rPr>
            </w:pPr>
          </w:p>
        </w:tc>
      </w:tr>
    </w:tbl>
    <w:p w14:paraId="594571E3" w14:textId="77777777" w:rsidR="001071C7" w:rsidRPr="001071C7"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1071C7">
        <w:rPr>
          <w:rFonts w:ascii="Arial Narrow" w:hAnsi="Arial Narrow" w:cs="Arial"/>
          <w:b/>
          <w:bCs/>
          <w:color w:val="000000" w:themeColor="text1"/>
          <w:sz w:val="26"/>
        </w:rPr>
        <w:t>Critères de non-éligibilité</w:t>
      </w:r>
    </w:p>
    <w:p w14:paraId="582EEA1B" w14:textId="77777777" w:rsidR="001071C7" w:rsidRPr="003F2E5E" w:rsidRDefault="001071C7" w:rsidP="003F2E5E">
      <w:r w:rsidRPr="003F2E5E">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1071C7" w14:paraId="2C38E5B7" w14:textId="77777777">
        <w:tc>
          <w:tcPr>
            <w:tcW w:w="9629" w:type="dxa"/>
          </w:tcPr>
          <w:p w14:paraId="4DED4583" w14:textId="77777777" w:rsidR="00D74B65" w:rsidRPr="00506C32" w:rsidRDefault="00D74B65" w:rsidP="00D74B65">
            <w:pPr>
              <w:pStyle w:val="Paragraphedeliste"/>
              <w:rPr>
                <w:rFonts w:cs="Arial"/>
                <w:shd w:val="clear" w:color="auto" w:fill="F2F2F2" w:themeFill="background1" w:themeFillShade="F2"/>
              </w:rPr>
            </w:pPr>
            <w:r w:rsidRPr="00506C32">
              <w:rPr>
                <w:rFonts w:cs="Arial"/>
                <w:shd w:val="clear" w:color="auto" w:fill="F2F2F2" w:themeFill="background1" w:themeFillShade="F2"/>
              </w:rPr>
              <w:t>Hypersensibilité ou allergie connue à la substance active ou à l’un des excipients mentionnés à la rubrique 6.1 du RCP</w:t>
            </w:r>
          </w:p>
          <w:p w14:paraId="76015578" w14:textId="781D616A" w:rsidR="001071C7" w:rsidRPr="00D74B65" w:rsidRDefault="001071C7" w:rsidP="00D74B65">
            <w:pPr>
              <w:pStyle w:val="Paragraphedeliste"/>
              <w:numPr>
                <w:ilvl w:val="0"/>
                <w:numId w:val="0"/>
              </w:numPr>
              <w:ind w:left="680"/>
              <w:rPr>
                <w:rFonts w:ascii="Arial Nova Cond" w:hAnsi="Arial Nova Cond"/>
                <w:color w:val="595959" w:themeColor="text1" w:themeTint="A6"/>
                <w:shd w:val="clear" w:color="auto" w:fill="F2F2F2" w:themeFill="background1" w:themeFillShade="F2"/>
              </w:rPr>
            </w:pPr>
          </w:p>
        </w:tc>
      </w:tr>
    </w:tbl>
    <w:p w14:paraId="66A51C74" w14:textId="77777777" w:rsidR="005F43EC" w:rsidRPr="0093672E" w:rsidRDefault="005F43EC" w:rsidP="005F43EC"/>
    <w:p w14:paraId="67417730" w14:textId="77777777" w:rsidR="005F43EC" w:rsidRPr="0093672E" w:rsidRDefault="00AC31D2" w:rsidP="005F43EC">
      <w:pPr>
        <w:pStyle w:val="Intertitre"/>
      </w:pPr>
      <w:r w:rsidRPr="0093672E">
        <w:t>Conditions de prescription et de délivrance</w:t>
      </w:r>
      <w:bookmarkStart w:id="7" w:name="_Toc58334973"/>
    </w:p>
    <w:p w14:paraId="55865F9A" w14:textId="77777777" w:rsidR="00D04313" w:rsidRDefault="004C2895" w:rsidP="00D04313">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hyperlink>
      <w:r w:rsidR="008163F2">
        <w:rPr>
          <w:rStyle w:val="Lienhypertexte"/>
        </w:rPr>
        <w:t>2</w:t>
      </w:r>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6AD62A3D" w14:textId="77777777" w:rsidTr="005F43EC">
        <w:tc>
          <w:tcPr>
            <w:tcW w:w="5000" w:type="pct"/>
          </w:tcPr>
          <w:p w14:paraId="12A00988" w14:textId="77777777" w:rsidR="00D74B65" w:rsidRPr="002D04F8" w:rsidRDefault="00D74B65" w:rsidP="00D74B65">
            <w:pPr>
              <w:pStyle w:val="Paragraphedeliste"/>
              <w:numPr>
                <w:ilvl w:val="0"/>
                <w:numId w:val="21"/>
              </w:numPr>
              <w:rPr>
                <w:rStyle w:val="Mention1"/>
                <w:rFonts w:ascii="Arial" w:hAnsi="Arial" w:cs="Arial"/>
                <w:color w:val="404040" w:themeColor="text1" w:themeTint="BF"/>
              </w:rPr>
            </w:pPr>
            <w:r w:rsidRPr="002D04F8">
              <w:rPr>
                <w:rStyle w:val="Mention1"/>
                <w:rFonts w:ascii="Arial" w:hAnsi="Arial" w:cs="Arial"/>
                <w:color w:val="404040" w:themeColor="text1" w:themeTint="BF"/>
              </w:rPr>
              <w:t>Médicament réservé à l’usage hospitalier</w:t>
            </w:r>
          </w:p>
          <w:p w14:paraId="209A5E02" w14:textId="77777777" w:rsidR="00D74B65" w:rsidRPr="002D04F8" w:rsidRDefault="00D74B65" w:rsidP="00D74B65">
            <w:pPr>
              <w:pStyle w:val="Paragraphedeliste"/>
              <w:numPr>
                <w:ilvl w:val="0"/>
                <w:numId w:val="21"/>
              </w:numPr>
              <w:rPr>
                <w:rStyle w:val="Mention1"/>
                <w:rFonts w:ascii="Arial" w:hAnsi="Arial" w:cs="Arial"/>
                <w:color w:val="404040" w:themeColor="text1" w:themeTint="BF"/>
              </w:rPr>
            </w:pPr>
            <w:r w:rsidRPr="002D04F8">
              <w:rPr>
                <w:rStyle w:val="Mention1"/>
                <w:rFonts w:ascii="Arial" w:hAnsi="Arial" w:cs="Arial"/>
                <w:color w:val="404040" w:themeColor="text1" w:themeTint="BF"/>
              </w:rPr>
              <w:t>Prescription réservée aux spécialistes en oncologie ou aux médecins compétents en cancérologie</w:t>
            </w:r>
          </w:p>
          <w:p w14:paraId="37524963" w14:textId="5D152929" w:rsidR="005F43EC" w:rsidRPr="00D04313" w:rsidRDefault="00D74B65" w:rsidP="00D74B65">
            <w:pPr>
              <w:pStyle w:val="Paragraphedeliste"/>
              <w:numPr>
                <w:ilvl w:val="0"/>
                <w:numId w:val="21"/>
              </w:numPr>
              <w:rPr>
                <w:rFonts w:ascii="Arial Nova Cond" w:hAnsi="Arial Nova Cond"/>
                <w:color w:val="595959" w:themeColor="text1" w:themeTint="A6"/>
                <w:shd w:val="clear" w:color="auto" w:fill="F2F2F2" w:themeFill="background1" w:themeFillShade="F2"/>
              </w:rPr>
            </w:pPr>
            <w:r w:rsidRPr="002D04F8">
              <w:rPr>
                <w:rStyle w:val="Mention1"/>
                <w:rFonts w:ascii="Arial" w:hAnsi="Arial" w:cs="Arial"/>
                <w:color w:val="404040" w:themeColor="text1" w:themeTint="BF"/>
              </w:rPr>
              <w:t>Médicament nécessitant une surveillance particulière pendant le traitement</w:t>
            </w:r>
          </w:p>
        </w:tc>
      </w:tr>
    </w:tbl>
    <w:p w14:paraId="351F46BE" w14:textId="77777777" w:rsidR="005F43EC" w:rsidRPr="0093672E" w:rsidRDefault="005F43EC" w:rsidP="005F43EC"/>
    <w:p w14:paraId="0BE9C61C"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2261E6E8" w14:textId="77777777" w:rsidR="00AC31D2" w:rsidRPr="0093672E" w:rsidRDefault="00AC31D2" w:rsidP="005C3D6F">
      <w:pPr>
        <w:pStyle w:val="Titre1"/>
        <w:spacing w:after="360"/>
      </w:pPr>
      <w:bookmarkStart w:id="8" w:name="_Toc72319022"/>
      <w:bookmarkStart w:id="9" w:name="_Toc180403289"/>
      <w:r w:rsidRPr="0093672E">
        <w:lastRenderedPageBreak/>
        <w:t>Calendrier des visites</w:t>
      </w:r>
      <w:bookmarkEnd w:id="7"/>
      <w:bookmarkEnd w:id="8"/>
      <w:bookmarkEnd w:id="9"/>
    </w:p>
    <w:tbl>
      <w:tblPr>
        <w:tblStyle w:val="Grilledutableau"/>
        <w:tblW w:w="5000" w:type="pct"/>
        <w:tblLook w:val="0020" w:firstRow="1" w:lastRow="0" w:firstColumn="0" w:lastColumn="0" w:noHBand="0" w:noVBand="0"/>
      </w:tblPr>
      <w:tblGrid>
        <w:gridCol w:w="6885"/>
        <w:gridCol w:w="1844"/>
        <w:gridCol w:w="1541"/>
        <w:gridCol w:w="2146"/>
        <w:gridCol w:w="2146"/>
      </w:tblGrid>
      <w:tr w:rsidR="00F150E4" w:rsidRPr="0093672E" w14:paraId="491D2A89" w14:textId="77777777" w:rsidTr="187A4B57">
        <w:trPr>
          <w:cnfStyle w:val="100000000000" w:firstRow="1" w:lastRow="0" w:firstColumn="0" w:lastColumn="0" w:oddVBand="0" w:evenVBand="0" w:oddHBand="0" w:evenHBand="0" w:firstRowFirstColumn="0" w:firstRowLastColumn="0" w:lastRowFirstColumn="0" w:lastRowLastColumn="0"/>
          <w:trHeight w:val="328"/>
        </w:trPr>
        <w:tc>
          <w:tcPr>
            <w:tcW w:w="2364" w:type="pct"/>
          </w:tcPr>
          <w:p w14:paraId="506A7B27" w14:textId="77777777" w:rsidR="00F150E4" w:rsidRPr="0093672E" w:rsidRDefault="00F150E4" w:rsidP="00625959">
            <w:pPr>
              <w:jc w:val="left"/>
            </w:pPr>
          </w:p>
        </w:tc>
        <w:tc>
          <w:tcPr>
            <w:tcW w:w="633" w:type="pct"/>
          </w:tcPr>
          <w:p w14:paraId="20035D43" w14:textId="77777777" w:rsidR="00F150E4" w:rsidRPr="005E4E2C" w:rsidRDefault="00F150E4" w:rsidP="009C5CDE">
            <w:pPr>
              <w:jc w:val="center"/>
              <w:rPr>
                <w:rFonts w:ascii="Arial Narrow" w:hAnsi="Arial Narrow"/>
              </w:rPr>
            </w:pPr>
            <w:r w:rsidRPr="005E4E2C">
              <w:rPr>
                <w:rFonts w:ascii="Arial Narrow" w:hAnsi="Arial Narrow"/>
              </w:rPr>
              <w:t>Fiche d’accès au traitement</w:t>
            </w:r>
          </w:p>
        </w:tc>
        <w:tc>
          <w:tcPr>
            <w:tcW w:w="529" w:type="pct"/>
          </w:tcPr>
          <w:p w14:paraId="3C1DA1DE" w14:textId="77777777" w:rsidR="00F150E4" w:rsidRPr="005E4E2C" w:rsidRDefault="00F150E4" w:rsidP="009C5CDE">
            <w:pPr>
              <w:jc w:val="center"/>
              <w:rPr>
                <w:rFonts w:ascii="Arial Narrow" w:hAnsi="Arial Narrow"/>
                <w:b w:val="0"/>
              </w:rPr>
            </w:pPr>
            <w:r w:rsidRPr="005E4E2C">
              <w:rPr>
                <w:rFonts w:ascii="Arial Narrow" w:hAnsi="Arial Narrow"/>
              </w:rPr>
              <w:t xml:space="preserve">Fiche </w:t>
            </w:r>
            <w:r w:rsidR="00865A1F" w:rsidRPr="005E4E2C">
              <w:rPr>
                <w:rFonts w:ascii="Arial Narrow" w:hAnsi="Arial Narrow"/>
              </w:rPr>
              <w:t>d’instauration</w:t>
            </w:r>
            <w:r w:rsidRPr="005E4E2C">
              <w:rPr>
                <w:rFonts w:ascii="Arial Narrow" w:hAnsi="Arial Narrow"/>
              </w:rPr>
              <w:t xml:space="preserve"> de traitement</w:t>
            </w:r>
          </w:p>
        </w:tc>
        <w:tc>
          <w:tcPr>
            <w:tcW w:w="737" w:type="pct"/>
          </w:tcPr>
          <w:p w14:paraId="57D782E9" w14:textId="77777777" w:rsidR="00D010EB" w:rsidRPr="005E4E2C" w:rsidRDefault="00D010EB" w:rsidP="009C5CDE">
            <w:pPr>
              <w:jc w:val="center"/>
              <w:rPr>
                <w:rFonts w:ascii="Arial Narrow" w:hAnsi="Arial Narrow"/>
              </w:rPr>
            </w:pPr>
            <w:r w:rsidRPr="005E4E2C">
              <w:rPr>
                <w:rFonts w:ascii="Arial Narrow" w:hAnsi="Arial Narrow"/>
              </w:rPr>
              <w:t>Fiche de suivi</w:t>
            </w:r>
          </w:p>
          <w:p w14:paraId="01C60681" w14:textId="68983183" w:rsidR="00F150E4" w:rsidRPr="005E4E2C" w:rsidRDefault="00DC4ABB" w:rsidP="006D7E76">
            <w:pPr>
              <w:jc w:val="center"/>
              <w:rPr>
                <w:rFonts w:ascii="Arial Narrow" w:hAnsi="Arial Narrow"/>
                <w:b w:val="0"/>
                <w:bCs/>
                <w:color w:val="595959" w:themeColor="text1" w:themeTint="A6"/>
                <w:shd w:val="clear" w:color="auto" w:fill="F2F2F2" w:themeFill="background1" w:themeFillShade="F2"/>
              </w:rPr>
            </w:pPr>
            <w:r w:rsidRPr="005E4E2C">
              <w:rPr>
                <w:rStyle w:val="Mention1"/>
                <w:rFonts w:ascii="Arial Narrow" w:hAnsi="Arial Narrow"/>
                <w:b w:val="0"/>
                <w:bCs/>
              </w:rPr>
              <w:t xml:space="preserve">Fréquence : </w:t>
            </w:r>
            <w:r w:rsidRPr="009360D3">
              <w:rPr>
                <w:rStyle w:val="Mention1"/>
                <w:rFonts w:ascii="Arial Narrow" w:hAnsi="Arial Narrow"/>
                <w:b w:val="0"/>
                <w:bCs/>
              </w:rPr>
              <w:t xml:space="preserve">M1, M2, M3, M6, M9, M12, M15, M18, M21, </w:t>
            </w:r>
            <w:commentRangeStart w:id="10"/>
            <w:commentRangeStart w:id="11"/>
            <w:r w:rsidRPr="009360D3">
              <w:rPr>
                <w:rStyle w:val="Mention1"/>
                <w:rFonts w:ascii="Arial Narrow" w:hAnsi="Arial Narrow"/>
                <w:b w:val="0"/>
                <w:bCs/>
              </w:rPr>
              <w:t>M24</w:t>
            </w:r>
            <w:commentRangeEnd w:id="10"/>
            <w:r w:rsidR="00905BDA">
              <w:rPr>
                <w:rStyle w:val="Marquedecommentaire"/>
                <w:b w:val="0"/>
              </w:rPr>
              <w:commentReference w:id="10"/>
            </w:r>
            <w:commentRangeEnd w:id="11"/>
            <w:r w:rsidR="00652E99">
              <w:rPr>
                <w:rStyle w:val="Marquedecommentaire"/>
                <w:b w:val="0"/>
              </w:rPr>
              <w:commentReference w:id="11"/>
            </w:r>
          </w:p>
        </w:tc>
        <w:tc>
          <w:tcPr>
            <w:tcW w:w="737" w:type="pct"/>
          </w:tcPr>
          <w:p w14:paraId="24F43EE2" w14:textId="072DCD1B" w:rsidR="00F150E4" w:rsidRPr="005E4E2C" w:rsidRDefault="00F150E4" w:rsidP="009C5CDE">
            <w:pPr>
              <w:jc w:val="center"/>
              <w:rPr>
                <w:rFonts w:ascii="Arial Narrow" w:hAnsi="Arial Narrow"/>
              </w:rPr>
            </w:pPr>
            <w:r w:rsidRPr="005E4E2C">
              <w:rPr>
                <w:rFonts w:ascii="Arial Narrow" w:hAnsi="Arial Narrow"/>
              </w:rPr>
              <w:t xml:space="preserve">Fiche </w:t>
            </w:r>
            <w:r w:rsidR="00F15E2C">
              <w:rPr>
                <w:rFonts w:ascii="Arial Narrow" w:hAnsi="Arial Narrow"/>
              </w:rPr>
              <w:t>d’</w:t>
            </w:r>
            <w:r w:rsidRPr="005E4E2C">
              <w:rPr>
                <w:rFonts w:ascii="Arial Narrow" w:hAnsi="Arial Narrow"/>
              </w:rPr>
              <w:t xml:space="preserve">arrêt </w:t>
            </w:r>
            <w:r w:rsidR="00F15E2C">
              <w:rPr>
                <w:rFonts w:ascii="Arial Narrow" w:hAnsi="Arial Narrow"/>
              </w:rPr>
              <w:t xml:space="preserve">définitif </w:t>
            </w:r>
            <w:r w:rsidRPr="005E4E2C">
              <w:rPr>
                <w:rFonts w:ascii="Arial Narrow" w:hAnsi="Arial Narrow"/>
              </w:rPr>
              <w:t>de traitement</w:t>
            </w:r>
          </w:p>
        </w:tc>
      </w:tr>
      <w:tr w:rsidR="00F150E4" w:rsidRPr="0093672E" w14:paraId="1C270942" w14:textId="77777777" w:rsidTr="187A4B57">
        <w:trPr>
          <w:trHeight w:val="108"/>
        </w:trPr>
        <w:tc>
          <w:tcPr>
            <w:tcW w:w="2364" w:type="pct"/>
          </w:tcPr>
          <w:p w14:paraId="7EF5B0B8" w14:textId="5770D99A" w:rsidR="00F150E4" w:rsidRPr="00E411FE" w:rsidRDefault="00F150E4" w:rsidP="00E411FE">
            <w:pPr>
              <w:jc w:val="left"/>
              <w:rPr>
                <w:rFonts w:ascii="Arial Narrow" w:hAnsi="Arial Narrow"/>
              </w:rPr>
            </w:pPr>
            <w:r w:rsidRPr="00E411FE">
              <w:rPr>
                <w:rFonts w:ascii="Arial Narrow" w:hAnsi="Arial Narrow"/>
              </w:rPr>
              <w:t xml:space="preserve">Remise </w:t>
            </w:r>
            <w:r w:rsidR="00884C8B">
              <w:rPr>
                <w:rFonts w:ascii="Arial Narrow" w:hAnsi="Arial Narrow"/>
              </w:rPr>
              <w:t>des documents d’information destinés</w:t>
            </w:r>
            <w:r w:rsidRPr="00E411FE">
              <w:rPr>
                <w:rFonts w:ascii="Arial Narrow" w:hAnsi="Arial Narrow"/>
              </w:rPr>
              <w:t xml:space="preserve"> au patient par le médecin prescripteur</w:t>
            </w:r>
          </w:p>
        </w:tc>
        <w:tc>
          <w:tcPr>
            <w:tcW w:w="633" w:type="pct"/>
          </w:tcPr>
          <w:p w14:paraId="328972B6" w14:textId="77777777" w:rsidR="00F150E4" w:rsidRPr="00024120" w:rsidRDefault="00F150E4" w:rsidP="00317E82">
            <w:pPr>
              <w:pStyle w:val="Normalcentr"/>
              <w:rPr>
                <w:rFonts w:ascii="Arial Narrow" w:hAnsi="Arial Narrow"/>
              </w:rPr>
            </w:pPr>
            <w:r w:rsidRPr="00024120">
              <w:rPr>
                <w:rFonts w:ascii="Arial Narrow" w:hAnsi="Arial Narrow"/>
              </w:rPr>
              <w:t>X</w:t>
            </w:r>
          </w:p>
        </w:tc>
        <w:tc>
          <w:tcPr>
            <w:tcW w:w="529" w:type="pct"/>
          </w:tcPr>
          <w:p w14:paraId="5E02914C" w14:textId="77777777" w:rsidR="00F150E4" w:rsidRPr="00024120" w:rsidRDefault="00F150E4" w:rsidP="00317E82">
            <w:pPr>
              <w:pStyle w:val="Normalcentr"/>
              <w:rPr>
                <w:rFonts w:ascii="Arial Narrow" w:hAnsi="Arial Narrow"/>
              </w:rPr>
            </w:pPr>
          </w:p>
        </w:tc>
        <w:tc>
          <w:tcPr>
            <w:tcW w:w="737" w:type="pct"/>
          </w:tcPr>
          <w:p w14:paraId="238D0101" w14:textId="77777777" w:rsidR="00F150E4" w:rsidRPr="00024120" w:rsidRDefault="00F150E4" w:rsidP="00317E82">
            <w:pPr>
              <w:pStyle w:val="Normalcentr"/>
              <w:rPr>
                <w:rFonts w:ascii="Arial Narrow" w:hAnsi="Arial Narrow"/>
              </w:rPr>
            </w:pPr>
          </w:p>
        </w:tc>
        <w:tc>
          <w:tcPr>
            <w:tcW w:w="737" w:type="pct"/>
          </w:tcPr>
          <w:p w14:paraId="736C4885" w14:textId="77777777" w:rsidR="00F150E4" w:rsidRPr="00024120" w:rsidRDefault="00F150E4" w:rsidP="00317E82">
            <w:pPr>
              <w:pStyle w:val="Normalcentr"/>
              <w:rPr>
                <w:rFonts w:ascii="Arial Narrow" w:hAnsi="Arial Narrow"/>
              </w:rPr>
            </w:pPr>
          </w:p>
        </w:tc>
      </w:tr>
      <w:tr w:rsidR="00D74B65" w:rsidRPr="0093672E" w14:paraId="59BB3379" w14:textId="77777777" w:rsidTr="187A4B57">
        <w:trPr>
          <w:trHeight w:val="108"/>
        </w:trPr>
        <w:tc>
          <w:tcPr>
            <w:tcW w:w="2364" w:type="pct"/>
          </w:tcPr>
          <w:p w14:paraId="0AD20ADC" w14:textId="583C46D1" w:rsidR="00D74B65" w:rsidRPr="00E411FE" w:rsidRDefault="00D74B65" w:rsidP="00E411FE">
            <w:pPr>
              <w:jc w:val="left"/>
              <w:rPr>
                <w:rFonts w:ascii="Arial Narrow" w:hAnsi="Arial Narrow"/>
              </w:rPr>
            </w:pPr>
            <w:r>
              <w:rPr>
                <w:rFonts w:ascii="Arial Narrow" w:hAnsi="Arial Narrow"/>
              </w:rPr>
              <w:t>Prise de connaissance du RCP pour vérifier l’éligibilité du patient au traitement</w:t>
            </w:r>
          </w:p>
        </w:tc>
        <w:tc>
          <w:tcPr>
            <w:tcW w:w="633" w:type="pct"/>
          </w:tcPr>
          <w:p w14:paraId="36F74A40" w14:textId="4BBF7C29" w:rsidR="00D74B65" w:rsidRPr="00024120" w:rsidRDefault="00DC4ABB" w:rsidP="00317E82">
            <w:pPr>
              <w:pStyle w:val="Normalcentr"/>
              <w:rPr>
                <w:rFonts w:ascii="Arial Narrow" w:hAnsi="Arial Narrow"/>
              </w:rPr>
            </w:pPr>
            <w:r>
              <w:rPr>
                <w:rFonts w:ascii="Arial Narrow" w:hAnsi="Arial Narrow"/>
              </w:rPr>
              <w:t>X</w:t>
            </w:r>
          </w:p>
        </w:tc>
        <w:tc>
          <w:tcPr>
            <w:tcW w:w="529" w:type="pct"/>
          </w:tcPr>
          <w:p w14:paraId="47E85928" w14:textId="0C0B0D22" w:rsidR="00D74B65" w:rsidRPr="00024120" w:rsidRDefault="00DC4ABB" w:rsidP="00317E82">
            <w:pPr>
              <w:pStyle w:val="Normalcentr"/>
              <w:rPr>
                <w:rFonts w:ascii="Arial Narrow" w:hAnsi="Arial Narrow"/>
              </w:rPr>
            </w:pPr>
            <w:r>
              <w:rPr>
                <w:rFonts w:ascii="Arial Narrow" w:hAnsi="Arial Narrow"/>
              </w:rPr>
              <w:t>X</w:t>
            </w:r>
          </w:p>
        </w:tc>
        <w:tc>
          <w:tcPr>
            <w:tcW w:w="737" w:type="pct"/>
          </w:tcPr>
          <w:p w14:paraId="37B1408E" w14:textId="77777777" w:rsidR="00D74B65" w:rsidRPr="00024120" w:rsidRDefault="00D74B65" w:rsidP="00317E82">
            <w:pPr>
              <w:pStyle w:val="Normalcentr"/>
              <w:rPr>
                <w:rFonts w:ascii="Arial Narrow" w:hAnsi="Arial Narrow"/>
              </w:rPr>
            </w:pPr>
          </w:p>
        </w:tc>
        <w:tc>
          <w:tcPr>
            <w:tcW w:w="737" w:type="pct"/>
          </w:tcPr>
          <w:p w14:paraId="26064614" w14:textId="77777777" w:rsidR="00D74B65" w:rsidRPr="00024120" w:rsidRDefault="00D74B65" w:rsidP="00317E82">
            <w:pPr>
              <w:pStyle w:val="Normalcentr"/>
              <w:rPr>
                <w:rFonts w:ascii="Arial Narrow" w:hAnsi="Arial Narrow"/>
              </w:rPr>
            </w:pPr>
          </w:p>
        </w:tc>
      </w:tr>
      <w:tr w:rsidR="00B876AE" w:rsidRPr="0093672E" w14:paraId="73B6F564" w14:textId="77777777" w:rsidTr="187A4B57">
        <w:trPr>
          <w:trHeight w:val="108"/>
        </w:trPr>
        <w:tc>
          <w:tcPr>
            <w:tcW w:w="5000" w:type="pct"/>
            <w:gridSpan w:val="5"/>
          </w:tcPr>
          <w:p w14:paraId="209AF508" w14:textId="77777777" w:rsidR="00B876AE" w:rsidRPr="00024120" w:rsidRDefault="00B876AE" w:rsidP="00D06470">
            <w:pPr>
              <w:pStyle w:val="Intertitre"/>
              <w:rPr>
                <w:sz w:val="24"/>
                <w:szCs w:val="24"/>
              </w:rPr>
            </w:pPr>
            <w:r w:rsidRPr="00024120">
              <w:rPr>
                <w:sz w:val="24"/>
                <w:szCs w:val="24"/>
              </w:rPr>
              <w:t>Collecte de données sur les caractéristiques des patients</w:t>
            </w:r>
          </w:p>
        </w:tc>
      </w:tr>
      <w:tr w:rsidR="00F150E4" w:rsidRPr="0093672E" w14:paraId="51627511" w14:textId="77777777" w:rsidTr="187A4B57">
        <w:trPr>
          <w:trHeight w:val="108"/>
        </w:trPr>
        <w:tc>
          <w:tcPr>
            <w:tcW w:w="2364" w:type="pct"/>
          </w:tcPr>
          <w:p w14:paraId="4CF0F417" w14:textId="020D149E" w:rsidR="00F150E4" w:rsidRPr="009C5CDE" w:rsidRDefault="00F150E4" w:rsidP="006C1B4E">
            <w:pPr>
              <w:jc w:val="left"/>
              <w:rPr>
                <w:rFonts w:ascii="Arial Narrow" w:hAnsi="Arial Narrow"/>
              </w:rPr>
            </w:pPr>
            <w:r w:rsidRPr="009C5CDE">
              <w:rPr>
                <w:rFonts w:ascii="Arial Narrow" w:hAnsi="Arial Narrow"/>
              </w:rPr>
              <w:t>Déclaration de conformité médicale aux critères d’éligibilité</w:t>
            </w:r>
            <w:r w:rsidR="00220928">
              <w:rPr>
                <w:rFonts w:ascii="Arial Narrow" w:hAnsi="Arial Narrow"/>
              </w:rPr>
              <w:t xml:space="preserve"> et de non-éligibilité</w:t>
            </w:r>
          </w:p>
        </w:tc>
        <w:tc>
          <w:tcPr>
            <w:tcW w:w="633" w:type="pct"/>
          </w:tcPr>
          <w:p w14:paraId="52D0EC72"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340BC64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42C35F99" w14:textId="77777777" w:rsidR="00F150E4" w:rsidRPr="00024120" w:rsidRDefault="00F150E4" w:rsidP="006C1B4E">
            <w:pPr>
              <w:pStyle w:val="Normalcentr"/>
              <w:rPr>
                <w:rFonts w:ascii="Arial Narrow" w:hAnsi="Arial Narrow"/>
              </w:rPr>
            </w:pPr>
          </w:p>
        </w:tc>
        <w:tc>
          <w:tcPr>
            <w:tcW w:w="737" w:type="pct"/>
          </w:tcPr>
          <w:p w14:paraId="5C375270" w14:textId="77777777" w:rsidR="00F150E4" w:rsidRPr="00024120" w:rsidRDefault="00F150E4" w:rsidP="006C1B4E">
            <w:pPr>
              <w:pStyle w:val="Normalcentr"/>
              <w:rPr>
                <w:rFonts w:ascii="Arial Narrow" w:hAnsi="Arial Narrow"/>
              </w:rPr>
            </w:pPr>
          </w:p>
        </w:tc>
      </w:tr>
      <w:tr w:rsidR="00072BFB" w:rsidRPr="0093672E" w14:paraId="7202A11E" w14:textId="77777777" w:rsidTr="187A4B57">
        <w:trPr>
          <w:trHeight w:val="108"/>
        </w:trPr>
        <w:tc>
          <w:tcPr>
            <w:tcW w:w="2364" w:type="pct"/>
          </w:tcPr>
          <w:p w14:paraId="66387D50" w14:textId="32838B18" w:rsidR="00072BFB" w:rsidRPr="009C5CDE" w:rsidRDefault="00072BFB" w:rsidP="000A3EDF">
            <w:pPr>
              <w:jc w:val="left"/>
              <w:rPr>
                <w:rFonts w:ascii="Arial Narrow" w:hAnsi="Arial Narrow"/>
              </w:rPr>
            </w:pPr>
            <w:r>
              <w:rPr>
                <w:rFonts w:ascii="Arial Narrow" w:hAnsi="Arial Narrow"/>
              </w:rPr>
              <w:t xml:space="preserve">Maladie </w:t>
            </w:r>
            <w:r w:rsidR="00B56A3A">
              <w:rPr>
                <w:rFonts w:ascii="Arial Narrow" w:hAnsi="Arial Narrow"/>
              </w:rPr>
              <w:t xml:space="preserve">(diagnostic et état du patient, </w:t>
            </w:r>
            <w:r w:rsidR="007E300A">
              <w:rPr>
                <w:rFonts w:ascii="Arial Narrow" w:hAnsi="Arial Narrow"/>
              </w:rPr>
              <w:t>traitements antérieurs, comorbidités</w:t>
            </w:r>
            <w:r w:rsidR="00080F28">
              <w:rPr>
                <w:rFonts w:ascii="Arial Narrow" w:hAnsi="Arial Narrow"/>
              </w:rPr>
              <w:t>)</w:t>
            </w:r>
          </w:p>
        </w:tc>
        <w:tc>
          <w:tcPr>
            <w:tcW w:w="633" w:type="pct"/>
          </w:tcPr>
          <w:p w14:paraId="202C5329" w14:textId="01B995A7" w:rsidR="00072BFB" w:rsidRPr="00024120" w:rsidRDefault="00080F28" w:rsidP="006C1B4E">
            <w:pPr>
              <w:pStyle w:val="Normalcentr"/>
              <w:rPr>
                <w:rFonts w:ascii="Arial Narrow" w:hAnsi="Arial Narrow"/>
              </w:rPr>
            </w:pPr>
            <w:r>
              <w:rPr>
                <w:rFonts w:ascii="Arial Narrow" w:hAnsi="Arial Narrow"/>
              </w:rPr>
              <w:t>X</w:t>
            </w:r>
          </w:p>
        </w:tc>
        <w:tc>
          <w:tcPr>
            <w:tcW w:w="529" w:type="pct"/>
          </w:tcPr>
          <w:p w14:paraId="5F7F115A" w14:textId="77777777" w:rsidR="00072BFB" w:rsidRPr="00024120" w:rsidRDefault="00072BFB" w:rsidP="006C1B4E">
            <w:pPr>
              <w:pStyle w:val="Normalcentr"/>
              <w:rPr>
                <w:rFonts w:ascii="Arial Narrow" w:hAnsi="Arial Narrow"/>
              </w:rPr>
            </w:pPr>
          </w:p>
        </w:tc>
        <w:tc>
          <w:tcPr>
            <w:tcW w:w="737" w:type="pct"/>
          </w:tcPr>
          <w:p w14:paraId="28C99226" w14:textId="77777777" w:rsidR="00072BFB" w:rsidRPr="00024120" w:rsidRDefault="00072BFB" w:rsidP="006C1B4E">
            <w:pPr>
              <w:pStyle w:val="Normalcentr"/>
              <w:rPr>
                <w:rFonts w:ascii="Arial Narrow" w:hAnsi="Arial Narrow"/>
              </w:rPr>
            </w:pPr>
          </w:p>
        </w:tc>
        <w:tc>
          <w:tcPr>
            <w:tcW w:w="737" w:type="pct"/>
          </w:tcPr>
          <w:p w14:paraId="57F87739" w14:textId="77777777" w:rsidR="00072BFB" w:rsidRPr="00024120" w:rsidRDefault="00072BFB" w:rsidP="006C1B4E">
            <w:pPr>
              <w:pStyle w:val="Normalcentr"/>
              <w:rPr>
                <w:rFonts w:ascii="Arial Narrow" w:hAnsi="Arial Narrow"/>
              </w:rPr>
            </w:pPr>
          </w:p>
        </w:tc>
      </w:tr>
      <w:tr w:rsidR="00F150E4" w:rsidRPr="0093672E" w14:paraId="5BFDE309" w14:textId="77777777" w:rsidTr="187A4B57">
        <w:trPr>
          <w:trHeight w:val="108"/>
        </w:trPr>
        <w:tc>
          <w:tcPr>
            <w:tcW w:w="2364" w:type="pct"/>
          </w:tcPr>
          <w:p w14:paraId="4931F9F9" w14:textId="77777777" w:rsidR="00F150E4" w:rsidRPr="009C5CDE" w:rsidRDefault="00F150E4" w:rsidP="000A3EDF">
            <w:pPr>
              <w:jc w:val="left"/>
              <w:rPr>
                <w:rFonts w:ascii="Arial Narrow" w:hAnsi="Arial Narrow"/>
              </w:rPr>
            </w:pPr>
            <w:r w:rsidRPr="009C5CDE">
              <w:rPr>
                <w:rFonts w:ascii="Arial Narrow" w:hAnsi="Arial Narrow"/>
              </w:rPr>
              <w:t>Bilan biologique (le cas échéant)</w:t>
            </w:r>
          </w:p>
        </w:tc>
        <w:tc>
          <w:tcPr>
            <w:tcW w:w="633" w:type="pct"/>
          </w:tcPr>
          <w:p w14:paraId="1D4F9568"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112389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1B5921FB"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45795D52"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F150E4" w:rsidRPr="0093672E" w14:paraId="3C694450" w14:textId="77777777" w:rsidTr="187A4B57">
        <w:trPr>
          <w:trHeight w:val="108"/>
        </w:trPr>
        <w:tc>
          <w:tcPr>
            <w:tcW w:w="2364" w:type="pct"/>
          </w:tcPr>
          <w:p w14:paraId="41BA3959" w14:textId="3C08E1EB" w:rsidR="00F150E4" w:rsidRPr="009C5CDE" w:rsidRDefault="00F150E4" w:rsidP="006C1B4E">
            <w:pPr>
              <w:jc w:val="left"/>
              <w:rPr>
                <w:rFonts w:ascii="Arial Narrow" w:hAnsi="Arial Narrow"/>
              </w:rPr>
            </w:pPr>
            <w:r w:rsidRPr="009C5CDE">
              <w:rPr>
                <w:rFonts w:ascii="Arial Narrow" w:hAnsi="Arial Narrow"/>
              </w:rPr>
              <w:t>Test de grossesse</w:t>
            </w:r>
            <w:r w:rsidR="003A34DD">
              <w:rPr>
                <w:rFonts w:ascii="Arial Narrow" w:hAnsi="Arial Narrow"/>
              </w:rPr>
              <w:t xml:space="preserve"> et/ou contraception efficace</w:t>
            </w:r>
            <w:r w:rsidRPr="009C5CDE">
              <w:rPr>
                <w:rFonts w:ascii="Arial Narrow" w:hAnsi="Arial Narrow"/>
              </w:rPr>
              <w:t xml:space="preserve"> (le cas échéant)</w:t>
            </w:r>
          </w:p>
        </w:tc>
        <w:tc>
          <w:tcPr>
            <w:tcW w:w="633" w:type="pct"/>
          </w:tcPr>
          <w:p w14:paraId="2036D7C3"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730011C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64B7EDFD"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7F320150"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630B87" w:rsidRPr="0093672E" w14:paraId="025B2E0C" w14:textId="77777777" w:rsidTr="187A4B57">
        <w:trPr>
          <w:trHeight w:val="108"/>
        </w:trPr>
        <w:tc>
          <w:tcPr>
            <w:tcW w:w="5000" w:type="pct"/>
            <w:gridSpan w:val="5"/>
          </w:tcPr>
          <w:p w14:paraId="2D6E7A6B" w14:textId="17818948" w:rsidR="00E6376B" w:rsidRPr="00D74B65" w:rsidRDefault="00630B87" w:rsidP="00D74B65">
            <w:pPr>
              <w:pStyle w:val="Normalcentr"/>
              <w:jc w:val="left"/>
              <w:rPr>
                <w:rFonts w:ascii="Arial Narrow" w:hAnsi="Arial Narrow" w:cs="Arial"/>
                <w:b/>
                <w:bCs/>
                <w:iCs w:val="0"/>
                <w:color w:val="000000" w:themeColor="text1"/>
                <w:sz w:val="24"/>
                <w:szCs w:val="24"/>
              </w:rPr>
            </w:pPr>
            <w:r w:rsidRPr="00630B87">
              <w:rPr>
                <w:rFonts w:ascii="Arial Narrow" w:hAnsi="Arial Narrow" w:cs="Arial"/>
                <w:b/>
                <w:bCs/>
                <w:iCs w:val="0"/>
                <w:color w:val="000000" w:themeColor="text1"/>
                <w:sz w:val="24"/>
                <w:szCs w:val="24"/>
              </w:rPr>
              <w:t xml:space="preserve">Mesures de suivi </w:t>
            </w:r>
            <w:r w:rsidR="002D5598">
              <w:rPr>
                <w:rFonts w:ascii="Arial Narrow" w:hAnsi="Arial Narrow" w:cs="Arial"/>
                <w:b/>
                <w:bCs/>
                <w:iCs w:val="0"/>
                <w:color w:val="000000" w:themeColor="text1"/>
                <w:sz w:val="24"/>
                <w:szCs w:val="24"/>
              </w:rPr>
              <w:t xml:space="preserve">nécessaires à la prise en charge </w:t>
            </w:r>
            <w:r w:rsidRPr="00630B87">
              <w:rPr>
                <w:rFonts w:ascii="Arial Narrow" w:hAnsi="Arial Narrow" w:cs="Arial"/>
                <w:b/>
                <w:bCs/>
                <w:iCs w:val="0"/>
                <w:color w:val="000000" w:themeColor="text1"/>
                <w:sz w:val="24"/>
                <w:szCs w:val="24"/>
              </w:rPr>
              <w:t>sans collecte de données</w:t>
            </w:r>
            <w:r w:rsidR="00597905">
              <w:rPr>
                <w:rFonts w:ascii="Arial Narrow" w:hAnsi="Arial Narrow" w:cs="Arial"/>
                <w:b/>
                <w:bCs/>
                <w:iCs w:val="0"/>
                <w:color w:val="000000" w:themeColor="text1"/>
                <w:sz w:val="24"/>
                <w:szCs w:val="24"/>
              </w:rPr>
              <w:t>*</w:t>
            </w:r>
          </w:p>
        </w:tc>
      </w:tr>
      <w:tr w:rsidR="00630B87" w:rsidRPr="0093672E" w14:paraId="19BC7E8B" w14:textId="77777777" w:rsidTr="187A4B57">
        <w:trPr>
          <w:trHeight w:val="108"/>
        </w:trPr>
        <w:tc>
          <w:tcPr>
            <w:tcW w:w="2364" w:type="pct"/>
          </w:tcPr>
          <w:p w14:paraId="1823EDA7" w14:textId="5523416D" w:rsidR="187A4B57" w:rsidRDefault="00D74B65" w:rsidP="00D74B65">
            <w:r>
              <w:rPr>
                <w:rStyle w:val="Mention1"/>
                <w:rFonts w:ascii="Arial Narrow" w:hAnsi="Arial Narrow"/>
              </w:rPr>
              <w:t>B</w:t>
            </w:r>
            <w:r>
              <w:rPr>
                <w:rStyle w:val="Mention1"/>
              </w:rPr>
              <w:t>ilan biologique / contraception efficace (le cas échéant)</w:t>
            </w:r>
          </w:p>
        </w:tc>
        <w:tc>
          <w:tcPr>
            <w:tcW w:w="633" w:type="pct"/>
          </w:tcPr>
          <w:p w14:paraId="10AA7D82" w14:textId="65045BA1" w:rsidR="00630B87" w:rsidRPr="00024120" w:rsidRDefault="0083393F" w:rsidP="006C1B4E">
            <w:pPr>
              <w:pStyle w:val="Normalcentr"/>
              <w:rPr>
                <w:rFonts w:ascii="Arial Narrow" w:hAnsi="Arial Narrow"/>
              </w:rPr>
            </w:pPr>
            <w:r>
              <w:rPr>
                <w:rFonts w:ascii="Arial Narrow" w:hAnsi="Arial Narrow"/>
              </w:rPr>
              <w:t>X</w:t>
            </w:r>
          </w:p>
        </w:tc>
        <w:tc>
          <w:tcPr>
            <w:tcW w:w="529" w:type="pct"/>
          </w:tcPr>
          <w:p w14:paraId="779DA82F" w14:textId="288476A3" w:rsidR="00630B87" w:rsidRPr="00024120" w:rsidRDefault="00F03368" w:rsidP="006C1B4E">
            <w:pPr>
              <w:pStyle w:val="Normalcentr"/>
              <w:rPr>
                <w:rFonts w:ascii="Arial Narrow" w:hAnsi="Arial Narrow"/>
              </w:rPr>
            </w:pPr>
            <w:r>
              <w:rPr>
                <w:rFonts w:ascii="Arial Narrow" w:hAnsi="Arial Narrow"/>
              </w:rPr>
              <w:t>X</w:t>
            </w:r>
          </w:p>
        </w:tc>
        <w:tc>
          <w:tcPr>
            <w:tcW w:w="737" w:type="pct"/>
          </w:tcPr>
          <w:p w14:paraId="764A099C" w14:textId="3E9F48AA" w:rsidR="00630B87" w:rsidRPr="00024120" w:rsidRDefault="00F03368" w:rsidP="006C1B4E">
            <w:pPr>
              <w:pStyle w:val="Normalcentr"/>
              <w:rPr>
                <w:rFonts w:ascii="Arial Narrow" w:hAnsi="Arial Narrow"/>
              </w:rPr>
            </w:pPr>
            <w:r>
              <w:rPr>
                <w:rFonts w:ascii="Arial Narrow" w:hAnsi="Arial Narrow"/>
              </w:rPr>
              <w:t>X</w:t>
            </w:r>
          </w:p>
        </w:tc>
        <w:tc>
          <w:tcPr>
            <w:tcW w:w="737" w:type="pct"/>
          </w:tcPr>
          <w:p w14:paraId="115F8D4D" w14:textId="733C13D1" w:rsidR="00630B87" w:rsidRPr="00024120" w:rsidRDefault="0083393F" w:rsidP="006C1B4E">
            <w:pPr>
              <w:pStyle w:val="Normalcentr"/>
              <w:rPr>
                <w:rFonts w:ascii="Arial Narrow" w:hAnsi="Arial Narrow"/>
              </w:rPr>
            </w:pPr>
            <w:r>
              <w:rPr>
                <w:rFonts w:ascii="Arial Narrow" w:hAnsi="Arial Narrow"/>
              </w:rPr>
              <w:t>X</w:t>
            </w:r>
          </w:p>
        </w:tc>
      </w:tr>
      <w:tr w:rsidR="00B876AE" w:rsidRPr="0093672E" w14:paraId="4C147FE5" w14:textId="77777777" w:rsidTr="187A4B57">
        <w:trPr>
          <w:trHeight w:val="108"/>
        </w:trPr>
        <w:tc>
          <w:tcPr>
            <w:tcW w:w="5000" w:type="pct"/>
            <w:gridSpan w:val="5"/>
          </w:tcPr>
          <w:p w14:paraId="74B12CE7" w14:textId="77777777" w:rsidR="00B876AE" w:rsidRPr="00024120" w:rsidRDefault="00B876AE" w:rsidP="000A7B45">
            <w:pPr>
              <w:pStyle w:val="Intertitre"/>
              <w:rPr>
                <w:sz w:val="24"/>
                <w:szCs w:val="24"/>
              </w:rPr>
            </w:pPr>
            <w:r w:rsidRPr="00024120">
              <w:rPr>
                <w:sz w:val="24"/>
                <w:szCs w:val="24"/>
              </w:rPr>
              <w:t>Collecte de données sur les conditions d’utilisation</w:t>
            </w:r>
          </w:p>
        </w:tc>
      </w:tr>
      <w:tr w:rsidR="00F150E4" w:rsidRPr="0093672E" w14:paraId="1F31D21F" w14:textId="77777777" w:rsidTr="187A4B57">
        <w:trPr>
          <w:trHeight w:val="108"/>
        </w:trPr>
        <w:tc>
          <w:tcPr>
            <w:tcW w:w="2364" w:type="pct"/>
          </w:tcPr>
          <w:p w14:paraId="497B5646" w14:textId="142AE7B5" w:rsidR="00F150E4" w:rsidRPr="009C5CDE" w:rsidRDefault="00F150E4" w:rsidP="006C1B4E">
            <w:pPr>
              <w:jc w:val="left"/>
              <w:rPr>
                <w:rFonts w:ascii="Arial Narrow" w:hAnsi="Arial Narrow"/>
              </w:rPr>
            </w:pPr>
            <w:r w:rsidRPr="009C5CDE">
              <w:rPr>
                <w:rFonts w:ascii="Arial Narrow" w:hAnsi="Arial Narrow"/>
              </w:rPr>
              <w:t xml:space="preserve">Posologie et traitements </w:t>
            </w:r>
            <w:r w:rsidR="00A460C7">
              <w:rPr>
                <w:rFonts w:ascii="Arial Narrow" w:hAnsi="Arial Narrow"/>
              </w:rPr>
              <w:t>concomitants</w:t>
            </w:r>
            <w:r w:rsidR="009B25F6">
              <w:rPr>
                <w:rFonts w:ascii="Arial Narrow" w:hAnsi="Arial Narrow"/>
              </w:rPr>
              <w:t xml:space="preserve"> et</w:t>
            </w:r>
            <w:r w:rsidR="00395A75">
              <w:rPr>
                <w:rFonts w:ascii="Arial Narrow" w:hAnsi="Arial Narrow"/>
              </w:rPr>
              <w:t>/</w:t>
            </w:r>
            <w:r w:rsidR="009B25F6">
              <w:rPr>
                <w:rFonts w:ascii="Arial Narrow" w:hAnsi="Arial Narrow"/>
              </w:rPr>
              <w:t>ou soins de support</w:t>
            </w:r>
          </w:p>
        </w:tc>
        <w:tc>
          <w:tcPr>
            <w:tcW w:w="633" w:type="pct"/>
          </w:tcPr>
          <w:p w14:paraId="1BA98C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527A3921"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35EE7810"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1880C5D2" w14:textId="62D11B14" w:rsidR="00F150E4" w:rsidRPr="00024120" w:rsidRDefault="00F150E4" w:rsidP="006C1B4E">
            <w:pPr>
              <w:pStyle w:val="Normalcentr"/>
              <w:rPr>
                <w:rFonts w:ascii="Arial Narrow" w:hAnsi="Arial Narrow"/>
              </w:rPr>
            </w:pPr>
          </w:p>
        </w:tc>
      </w:tr>
      <w:tr w:rsidR="00F150E4" w:rsidRPr="0093672E" w14:paraId="57420D4C" w14:textId="77777777" w:rsidTr="187A4B57">
        <w:trPr>
          <w:trHeight w:val="108"/>
        </w:trPr>
        <w:tc>
          <w:tcPr>
            <w:tcW w:w="2364" w:type="pct"/>
          </w:tcPr>
          <w:p w14:paraId="5556B804" w14:textId="00D65BFD" w:rsidR="00F150E4" w:rsidRPr="009C5CDE" w:rsidRDefault="00F150E4" w:rsidP="006C1B4E">
            <w:pPr>
              <w:jc w:val="left"/>
              <w:rPr>
                <w:rFonts w:ascii="Arial Narrow" w:hAnsi="Arial Narrow"/>
              </w:rPr>
            </w:pPr>
            <w:r w:rsidRPr="009C5CDE">
              <w:rPr>
                <w:rFonts w:ascii="Arial Narrow" w:hAnsi="Arial Narrow"/>
              </w:rPr>
              <w:t>Interruption</w:t>
            </w:r>
            <w:r w:rsidR="00B139EB">
              <w:rPr>
                <w:rFonts w:ascii="Arial Narrow" w:hAnsi="Arial Narrow"/>
              </w:rPr>
              <w:t xml:space="preserve"> temporaire ou définitive</w:t>
            </w:r>
            <w:r w:rsidRPr="009C5CDE">
              <w:rPr>
                <w:rFonts w:ascii="Arial Narrow" w:hAnsi="Arial Narrow"/>
              </w:rPr>
              <w:t xml:space="preserve"> de traitement</w:t>
            </w:r>
          </w:p>
        </w:tc>
        <w:tc>
          <w:tcPr>
            <w:tcW w:w="633" w:type="pct"/>
          </w:tcPr>
          <w:p w14:paraId="7ADE599A" w14:textId="77777777" w:rsidR="00F150E4" w:rsidRPr="00024120" w:rsidRDefault="00F150E4" w:rsidP="006C1B4E">
            <w:pPr>
              <w:pStyle w:val="Normalcentr"/>
              <w:rPr>
                <w:rFonts w:ascii="Arial Narrow" w:hAnsi="Arial Narrow"/>
              </w:rPr>
            </w:pPr>
          </w:p>
        </w:tc>
        <w:tc>
          <w:tcPr>
            <w:tcW w:w="529" w:type="pct"/>
          </w:tcPr>
          <w:p w14:paraId="3F205538" w14:textId="77777777" w:rsidR="00F150E4" w:rsidRPr="00024120" w:rsidRDefault="00F150E4" w:rsidP="006C1B4E">
            <w:pPr>
              <w:pStyle w:val="Normalcentr"/>
              <w:rPr>
                <w:rFonts w:ascii="Arial Narrow" w:hAnsi="Arial Narrow"/>
              </w:rPr>
            </w:pPr>
          </w:p>
        </w:tc>
        <w:tc>
          <w:tcPr>
            <w:tcW w:w="737" w:type="pct"/>
          </w:tcPr>
          <w:p w14:paraId="56720AF3" w14:textId="13EF6692" w:rsidR="00F150E4" w:rsidRPr="00024120" w:rsidRDefault="00CB1B72" w:rsidP="006C1B4E">
            <w:pPr>
              <w:pStyle w:val="Normalcentr"/>
              <w:rPr>
                <w:rFonts w:ascii="Arial Narrow" w:hAnsi="Arial Narrow"/>
              </w:rPr>
            </w:pPr>
            <w:r>
              <w:rPr>
                <w:rFonts w:ascii="Arial Narrow" w:hAnsi="Arial Narrow"/>
              </w:rPr>
              <w:t>X</w:t>
            </w:r>
          </w:p>
        </w:tc>
        <w:tc>
          <w:tcPr>
            <w:tcW w:w="737" w:type="pct"/>
          </w:tcPr>
          <w:p w14:paraId="701B02A9"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B876AE" w:rsidRPr="0093672E" w14:paraId="674730AA" w14:textId="77777777" w:rsidTr="187A4B57">
        <w:trPr>
          <w:trHeight w:val="108"/>
        </w:trPr>
        <w:tc>
          <w:tcPr>
            <w:tcW w:w="5000" w:type="pct"/>
            <w:gridSpan w:val="5"/>
          </w:tcPr>
          <w:p w14:paraId="05CB6751" w14:textId="50F192D6" w:rsidR="00B876AE" w:rsidRPr="00B036FF" w:rsidRDefault="00B876AE" w:rsidP="00FB77FD">
            <w:pPr>
              <w:pStyle w:val="Intertitre"/>
              <w:rPr>
                <w:sz w:val="24"/>
                <w:szCs w:val="24"/>
              </w:rPr>
            </w:pPr>
            <w:r w:rsidRPr="00024120">
              <w:rPr>
                <w:sz w:val="24"/>
                <w:szCs w:val="24"/>
              </w:rPr>
              <w:t xml:space="preserve">Collecte de données d’efficacité </w:t>
            </w:r>
          </w:p>
        </w:tc>
      </w:tr>
      <w:tr w:rsidR="00F150E4" w:rsidRPr="0093672E" w14:paraId="63B28447" w14:textId="77777777" w:rsidTr="187A4B57">
        <w:trPr>
          <w:trHeight w:val="108"/>
        </w:trPr>
        <w:tc>
          <w:tcPr>
            <w:tcW w:w="2364" w:type="pct"/>
          </w:tcPr>
          <w:p w14:paraId="6B8E62F3" w14:textId="52C68F3C" w:rsidR="187A4B57" w:rsidRPr="00B036FF" w:rsidRDefault="00D74B65">
            <w:pPr>
              <w:rPr>
                <w:rFonts w:ascii="Arial Narrow" w:hAnsi="Arial Narrow"/>
                <w:color w:val="595959" w:themeColor="text1" w:themeTint="A6"/>
                <w:shd w:val="clear" w:color="auto" w:fill="F2F2F2" w:themeFill="background1" w:themeFillShade="F2"/>
              </w:rPr>
            </w:pPr>
            <w:r>
              <w:rPr>
                <w:rStyle w:val="Mention1"/>
                <w:rFonts w:ascii="Arial Narrow" w:hAnsi="Arial Narrow"/>
              </w:rPr>
              <w:t>T</w:t>
            </w:r>
            <w:r w:rsidRPr="00FB77FD">
              <w:rPr>
                <w:rStyle w:val="Mention1"/>
                <w:rFonts w:ascii="Arial Narrow" w:hAnsi="Arial Narrow"/>
              </w:rPr>
              <w:t>emps jusqu’à l’arrêt du traitement ou décès</w:t>
            </w:r>
          </w:p>
        </w:tc>
        <w:tc>
          <w:tcPr>
            <w:tcW w:w="633" w:type="pct"/>
          </w:tcPr>
          <w:p w14:paraId="2384B365" w14:textId="77777777" w:rsidR="00F150E4" w:rsidRPr="00024120" w:rsidRDefault="00F150E4" w:rsidP="006C1B4E">
            <w:pPr>
              <w:pStyle w:val="Normalcentr"/>
              <w:rPr>
                <w:rFonts w:ascii="Arial Narrow" w:hAnsi="Arial Narrow"/>
              </w:rPr>
            </w:pPr>
          </w:p>
        </w:tc>
        <w:tc>
          <w:tcPr>
            <w:tcW w:w="529" w:type="pct"/>
          </w:tcPr>
          <w:p w14:paraId="34E2EE7A" w14:textId="0B08CCAC" w:rsidR="00F150E4" w:rsidRPr="00024120" w:rsidRDefault="00F150E4" w:rsidP="006C1B4E">
            <w:pPr>
              <w:pStyle w:val="Normalcentr"/>
              <w:rPr>
                <w:rFonts w:ascii="Arial Narrow" w:hAnsi="Arial Narrow"/>
              </w:rPr>
            </w:pPr>
          </w:p>
        </w:tc>
        <w:tc>
          <w:tcPr>
            <w:tcW w:w="737" w:type="pct"/>
          </w:tcPr>
          <w:p w14:paraId="00E38E6C"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34DB7F61" w14:textId="6BA0A65E" w:rsidR="00F150E4" w:rsidRPr="00024120" w:rsidRDefault="0083393F" w:rsidP="006C1B4E">
            <w:pPr>
              <w:pStyle w:val="Normalcentr"/>
              <w:rPr>
                <w:rFonts w:ascii="Arial Narrow" w:hAnsi="Arial Narrow"/>
              </w:rPr>
            </w:pPr>
            <w:r>
              <w:rPr>
                <w:rFonts w:ascii="Arial Narrow" w:hAnsi="Arial Narrow"/>
              </w:rPr>
              <w:t>X</w:t>
            </w:r>
          </w:p>
        </w:tc>
      </w:tr>
      <w:tr w:rsidR="00F150E4" w:rsidRPr="0093672E" w14:paraId="6D172B3A" w14:textId="77777777" w:rsidTr="187A4B57">
        <w:trPr>
          <w:trHeight w:val="108"/>
        </w:trPr>
        <w:tc>
          <w:tcPr>
            <w:tcW w:w="2364" w:type="pct"/>
          </w:tcPr>
          <w:p w14:paraId="28294D19" w14:textId="323AF47A" w:rsidR="187A4B57" w:rsidRPr="00B036FF" w:rsidRDefault="00D74B65">
            <w:pPr>
              <w:rPr>
                <w:rFonts w:ascii="Arial Narrow" w:hAnsi="Arial Narrow"/>
                <w:color w:val="595959" w:themeColor="text1" w:themeTint="A6"/>
                <w:shd w:val="clear" w:color="auto" w:fill="F2F2F2" w:themeFill="background1" w:themeFillShade="F2"/>
              </w:rPr>
            </w:pPr>
            <w:r w:rsidRPr="00FB77FD">
              <w:rPr>
                <w:rStyle w:val="Mention1"/>
                <w:rFonts w:ascii="Arial Narrow" w:hAnsi="Arial Narrow"/>
              </w:rPr>
              <w:lastRenderedPageBreak/>
              <w:t>Survie globale</w:t>
            </w:r>
          </w:p>
        </w:tc>
        <w:tc>
          <w:tcPr>
            <w:tcW w:w="633" w:type="pct"/>
          </w:tcPr>
          <w:p w14:paraId="0207E551" w14:textId="77777777" w:rsidR="00F150E4" w:rsidRPr="00024120" w:rsidRDefault="00F150E4" w:rsidP="006C1B4E">
            <w:pPr>
              <w:pStyle w:val="Normalcentr"/>
              <w:rPr>
                <w:rFonts w:ascii="Arial Narrow" w:hAnsi="Arial Narrow"/>
              </w:rPr>
            </w:pPr>
          </w:p>
        </w:tc>
        <w:tc>
          <w:tcPr>
            <w:tcW w:w="529" w:type="pct"/>
          </w:tcPr>
          <w:p w14:paraId="03F50369" w14:textId="7072BFC1" w:rsidR="00F150E4" w:rsidRPr="00024120" w:rsidRDefault="00F150E4" w:rsidP="006C1B4E">
            <w:pPr>
              <w:pStyle w:val="Normalcentr"/>
              <w:rPr>
                <w:rFonts w:ascii="Arial Narrow" w:hAnsi="Arial Narrow"/>
              </w:rPr>
            </w:pPr>
          </w:p>
        </w:tc>
        <w:tc>
          <w:tcPr>
            <w:tcW w:w="737" w:type="pct"/>
          </w:tcPr>
          <w:p w14:paraId="69908259" w14:textId="3919D7E3" w:rsidR="00F150E4" w:rsidRPr="00024120" w:rsidRDefault="007E23E5" w:rsidP="006C1B4E">
            <w:pPr>
              <w:pStyle w:val="Normalcentr"/>
              <w:rPr>
                <w:rFonts w:ascii="Arial Narrow" w:hAnsi="Arial Narrow"/>
              </w:rPr>
            </w:pPr>
            <w:r>
              <w:rPr>
                <w:rFonts w:ascii="Arial Narrow" w:hAnsi="Arial Narrow"/>
              </w:rPr>
              <w:t>X</w:t>
            </w:r>
          </w:p>
        </w:tc>
        <w:tc>
          <w:tcPr>
            <w:tcW w:w="737" w:type="pct"/>
          </w:tcPr>
          <w:p w14:paraId="67E591CC" w14:textId="0D1B53B8" w:rsidR="00F150E4" w:rsidRPr="00024120" w:rsidRDefault="0083393F" w:rsidP="006C1B4E">
            <w:pPr>
              <w:pStyle w:val="Normalcentr"/>
              <w:rPr>
                <w:rFonts w:ascii="Arial Narrow" w:hAnsi="Arial Narrow"/>
              </w:rPr>
            </w:pPr>
            <w:r>
              <w:rPr>
                <w:rFonts w:ascii="Arial Narrow" w:hAnsi="Arial Narrow"/>
              </w:rPr>
              <w:t>X</w:t>
            </w:r>
          </w:p>
        </w:tc>
      </w:tr>
      <w:tr w:rsidR="00F150E4" w:rsidRPr="0093672E" w14:paraId="4352497B" w14:textId="77777777" w:rsidTr="187A4B57">
        <w:trPr>
          <w:trHeight w:val="108"/>
        </w:trPr>
        <w:tc>
          <w:tcPr>
            <w:tcW w:w="2364" w:type="pct"/>
          </w:tcPr>
          <w:sdt>
            <w:sdtPr>
              <w:rPr>
                <w:rStyle w:val="Mention1"/>
                <w:rFonts w:ascii="Arial Narrow" w:hAnsi="Arial Narrow"/>
              </w:rPr>
              <w:id w:val="101159318"/>
              <w:placeholder>
                <w:docPart w:val="DefaultPlaceholder_-1854013440"/>
              </w:placeholder>
              <w:temporary/>
            </w:sdtPr>
            <w:sdtEndPr>
              <w:rPr>
                <w:rStyle w:val="Policepardfaut"/>
                <w:color w:val="404040" w:themeColor="text1" w:themeTint="BF"/>
                <w:shd w:val="clear" w:color="auto" w:fill="auto"/>
              </w:rPr>
            </w:sdtEndPr>
            <w:sdtContent>
              <w:p w14:paraId="2CE25465" w14:textId="0748C347" w:rsidR="008E017F" w:rsidRPr="00E411FE" w:rsidRDefault="008453D3" w:rsidP="00B866D5">
                <w:pPr>
                  <w:rPr>
                    <w:rFonts w:ascii="Arial Narrow" w:hAnsi="Arial Narrow"/>
                  </w:rPr>
                </w:pPr>
                <w:r w:rsidRPr="00B866D5">
                  <w:rPr>
                    <w:rStyle w:val="Mention1"/>
                    <w:rFonts w:ascii="Arial Narrow" w:hAnsi="Arial Narrow"/>
                  </w:rPr>
                  <w:t>Critère d'efficacité auto-rapporté par le patient (qualité de vie, handicap, fonctionnement,</w:t>
                </w:r>
                <w:r w:rsidR="000131A0">
                  <w:rPr>
                    <w:rStyle w:val="Mention1"/>
                    <w:rFonts w:ascii="Arial Narrow" w:hAnsi="Arial Narrow"/>
                  </w:rPr>
                  <w:t xml:space="preserve"> </w:t>
                </w:r>
                <w:r w:rsidR="00953C03">
                  <w:rPr>
                    <w:rStyle w:val="Mention1"/>
                    <w:rFonts w:ascii="Arial Narrow" w:hAnsi="Arial Narrow"/>
                  </w:rPr>
                  <w:t>symptômes</w:t>
                </w:r>
                <w:r w:rsidRPr="00B866D5">
                  <w:rPr>
                    <w:rStyle w:val="Mention1"/>
                    <w:rFonts w:ascii="Arial Narrow" w:hAnsi="Arial Narrow"/>
                  </w:rPr>
                  <w:t>...)</w:t>
                </w:r>
                <w:r w:rsidR="0013036C">
                  <w:rPr>
                    <w:rStyle w:val="ui-provider"/>
                  </w:rPr>
                  <w:t xml:space="preserve"> </w:t>
                </w:r>
                <w:r w:rsidR="003B0748">
                  <w:rPr>
                    <w:rFonts w:ascii="Arial Narrow" w:hAnsi="Arial Narrow"/>
                  </w:rPr>
                  <w:t>(le cas échéant)</w:t>
                </w:r>
              </w:p>
            </w:sdtContent>
          </w:sdt>
          <w:p w14:paraId="1C29C191" w14:textId="73AE91A0" w:rsidR="00F150E4" w:rsidRPr="00D74B65" w:rsidRDefault="00D74B65" w:rsidP="00D74B65">
            <w:pPr>
              <w:rPr>
                <w:rFonts w:ascii="Arial Narrow" w:hAnsi="Arial Narrow"/>
                <w:color w:val="595959" w:themeColor="text1" w:themeTint="A6"/>
                <w:shd w:val="clear" w:color="auto" w:fill="F2F2F2" w:themeFill="background1" w:themeFillShade="F2"/>
              </w:rPr>
            </w:pPr>
            <w:r>
              <w:rPr>
                <w:rStyle w:val="Mention1"/>
                <w:rFonts w:ascii="Arial Narrow" w:hAnsi="Arial Narrow"/>
              </w:rPr>
              <w:t>Auto-questionnaire de qualité de vie (EORTC QLQ-C30) à remplir par le patient</w:t>
            </w:r>
          </w:p>
        </w:tc>
        <w:tc>
          <w:tcPr>
            <w:tcW w:w="633" w:type="pct"/>
          </w:tcPr>
          <w:p w14:paraId="08F38BE8" w14:textId="7D333769" w:rsidR="00F150E4" w:rsidRPr="00024120" w:rsidRDefault="0083393F" w:rsidP="006C1B4E">
            <w:pPr>
              <w:pStyle w:val="Normalcentr"/>
              <w:rPr>
                <w:rFonts w:ascii="Arial Narrow" w:hAnsi="Arial Narrow"/>
              </w:rPr>
            </w:pPr>
            <w:r>
              <w:rPr>
                <w:rFonts w:ascii="Arial Narrow" w:hAnsi="Arial Narrow"/>
              </w:rPr>
              <w:t>X</w:t>
            </w:r>
          </w:p>
        </w:tc>
        <w:tc>
          <w:tcPr>
            <w:tcW w:w="529" w:type="pct"/>
          </w:tcPr>
          <w:p w14:paraId="024AFE8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121434B4"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2C3689D4"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B876AE" w:rsidRPr="0093672E" w14:paraId="2BD10950" w14:textId="77777777" w:rsidTr="187A4B57">
        <w:trPr>
          <w:trHeight w:val="108"/>
        </w:trPr>
        <w:tc>
          <w:tcPr>
            <w:tcW w:w="5000" w:type="pct"/>
            <w:gridSpan w:val="5"/>
          </w:tcPr>
          <w:p w14:paraId="46D9C7C1" w14:textId="77777777" w:rsidR="00B876AE" w:rsidRPr="00024120" w:rsidRDefault="00B876AE" w:rsidP="006C1B4E">
            <w:pPr>
              <w:pStyle w:val="Intertitre"/>
              <w:rPr>
                <w:sz w:val="24"/>
                <w:szCs w:val="24"/>
              </w:rPr>
            </w:pPr>
            <w:r w:rsidRPr="00024120">
              <w:rPr>
                <w:sz w:val="24"/>
                <w:szCs w:val="24"/>
              </w:rPr>
              <w:t>Collecte de données de tolérance/situations particulières</w:t>
            </w:r>
          </w:p>
        </w:tc>
      </w:tr>
      <w:tr w:rsidR="00F150E4" w:rsidRPr="0093672E" w14:paraId="05836053" w14:textId="77777777" w:rsidTr="187A4B57">
        <w:trPr>
          <w:trHeight w:val="108"/>
        </w:trPr>
        <w:tc>
          <w:tcPr>
            <w:tcW w:w="2364" w:type="pct"/>
          </w:tcPr>
          <w:p w14:paraId="0D5EFF82" w14:textId="6F41D619" w:rsidR="00F150E4" w:rsidRPr="00E411FE" w:rsidRDefault="00F150E4" w:rsidP="006C1B4E">
            <w:pPr>
              <w:jc w:val="left"/>
              <w:rPr>
                <w:rFonts w:ascii="Arial Narrow" w:hAnsi="Arial Narrow"/>
              </w:rPr>
            </w:pPr>
            <w:r w:rsidRPr="00E411FE">
              <w:rPr>
                <w:rFonts w:ascii="Arial Narrow" w:hAnsi="Arial Narrow"/>
              </w:rPr>
              <w:t>Suivi des effets indésirables/situation particulières</w:t>
            </w:r>
            <w:r w:rsidR="005B5A3A" w:rsidRPr="00E411FE">
              <w:rPr>
                <w:rFonts w:ascii="Arial Narrow" w:hAnsi="Arial Narrow"/>
              </w:rPr>
              <w:t> :</w:t>
            </w:r>
            <w:r w:rsidR="0059688D" w:rsidRPr="0059688D">
              <w:rPr>
                <w:rFonts w:ascii="Arial Narrow" w:hAnsi="Arial Narrow"/>
              </w:rPr>
              <w:t xml:space="preserve"> </w:t>
            </w:r>
            <w:r w:rsidR="00DC4ABB">
              <w:rPr>
                <w:rFonts w:ascii="Arial Narrow" w:hAnsi="Arial Narrow"/>
              </w:rPr>
              <w:t>auprès du CRPV géographique via le système national de déclaration : https://signalement.social-sante.gouv.fr</w:t>
            </w:r>
            <w:r w:rsidR="005B5A3A" w:rsidRPr="00E411FE">
              <w:rPr>
                <w:rFonts w:ascii="Arial Narrow" w:hAnsi="Arial Narrow"/>
              </w:rPr>
              <w:t xml:space="preserve"> </w:t>
            </w:r>
          </w:p>
        </w:tc>
        <w:tc>
          <w:tcPr>
            <w:tcW w:w="633" w:type="pct"/>
          </w:tcPr>
          <w:p w14:paraId="107CCF9C" w14:textId="77777777" w:rsidR="00F150E4" w:rsidRPr="00024120" w:rsidRDefault="00F150E4" w:rsidP="006C1B4E">
            <w:pPr>
              <w:pStyle w:val="Normalcentr"/>
              <w:rPr>
                <w:rFonts w:ascii="Arial Narrow" w:hAnsi="Arial Narrow"/>
              </w:rPr>
            </w:pPr>
          </w:p>
        </w:tc>
        <w:tc>
          <w:tcPr>
            <w:tcW w:w="529" w:type="pct"/>
          </w:tcPr>
          <w:p w14:paraId="1F353BB0"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583F8243"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17752E71" w14:textId="77777777" w:rsidR="00F150E4" w:rsidRPr="00024120" w:rsidRDefault="00F150E4" w:rsidP="006C1B4E">
            <w:pPr>
              <w:pStyle w:val="Normalcentr"/>
              <w:rPr>
                <w:rFonts w:ascii="Arial Narrow" w:hAnsi="Arial Narrow"/>
              </w:rPr>
            </w:pPr>
            <w:r w:rsidRPr="00024120">
              <w:rPr>
                <w:rFonts w:ascii="Arial Narrow" w:hAnsi="Arial Narrow"/>
              </w:rPr>
              <w:t>X</w:t>
            </w:r>
          </w:p>
        </w:tc>
      </w:tr>
    </w:tbl>
    <w:p w14:paraId="584EBFBB" w14:textId="2E8CDE67" w:rsidR="0083393F" w:rsidRPr="00B55834" w:rsidRDefault="004A0C16" w:rsidP="0083393F">
      <w:r>
        <w:t>*</w:t>
      </w:r>
      <w:r w:rsidR="0083393F" w:rsidRPr="00B55834">
        <w:t xml:space="preserve">Pour plus de détails, veuillez-vous référer la </w:t>
      </w:r>
      <w:r w:rsidR="002866B5">
        <w:t>rubrique</w:t>
      </w:r>
      <w:r w:rsidR="002866B5" w:rsidRPr="00B55834">
        <w:t xml:space="preserve"> </w:t>
      </w:r>
      <w:r w:rsidR="0083393F" w:rsidRPr="00B55834">
        <w:t>4.4 du RCP.</w:t>
      </w:r>
    </w:p>
    <w:p w14:paraId="003A9D63" w14:textId="118DC75B" w:rsidR="00E44F3D" w:rsidRPr="004A0C16" w:rsidRDefault="00E44F3D" w:rsidP="004A0C16">
      <w:pPr>
        <w:spacing w:before="0" w:after="200" w:line="276" w:lineRule="auto"/>
        <w:jc w:val="left"/>
        <w:rPr>
          <w:rFonts w:ascii="Arial Nova Cond" w:hAnsi="Arial Nova Cond"/>
          <w:color w:val="E36C0A" w:themeColor="accent6" w:themeShade="BF"/>
        </w:rPr>
        <w:sectPr w:rsidR="00E44F3D" w:rsidRPr="004A0C16"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6E747E27" w14:textId="77777777" w:rsidR="00AC31D2" w:rsidRPr="0093672E" w:rsidRDefault="007D1FB9" w:rsidP="005534BD">
      <w:pPr>
        <w:pStyle w:val="Titre1"/>
      </w:pPr>
      <w:bookmarkStart w:id="12" w:name="_Toc72319024"/>
      <w:bookmarkStart w:id="13" w:name="_Toc180403290"/>
      <w:r w:rsidRPr="0093672E">
        <w:lastRenderedPageBreak/>
        <w:t>A</w:t>
      </w:r>
      <w:r w:rsidR="00F269F4" w:rsidRPr="0093672E">
        <w:t>nnexes</w:t>
      </w:r>
      <w:bookmarkEnd w:id="12"/>
      <w:bookmarkEnd w:id="13"/>
    </w:p>
    <w:p w14:paraId="06188606" w14:textId="77777777" w:rsidR="00AC31D2" w:rsidRPr="0093672E" w:rsidRDefault="00AC31D2" w:rsidP="009E5F46">
      <w:pPr>
        <w:pStyle w:val="Titreannexesnauto"/>
      </w:pPr>
      <w:bookmarkStart w:id="14" w:name="_Toc58334980"/>
      <w:bookmarkStart w:id="15" w:name="_Toc58335649"/>
      <w:bookmarkStart w:id="16" w:name="_Toc72319026"/>
      <w:bookmarkStart w:id="17" w:name="_Toc180403291"/>
      <w:bookmarkStart w:id="18" w:name="_Hlk58335722"/>
      <w:bookmarkStart w:id="19" w:name="Annexe_1"/>
      <w:r w:rsidRPr="0093672E">
        <w:t>Fiches de suivi médical</w:t>
      </w:r>
      <w:bookmarkEnd w:id="14"/>
      <w:bookmarkEnd w:id="15"/>
      <w:r w:rsidRPr="0093672E">
        <w:t xml:space="preserve"> et de collecte de données</w:t>
      </w:r>
      <w:bookmarkEnd w:id="16"/>
      <w:bookmarkEnd w:id="17"/>
    </w:p>
    <w:bookmarkEnd w:id="18"/>
    <w:bookmarkEnd w:id="19"/>
    <w:p w14:paraId="11D93A3E" w14:textId="77777777" w:rsidR="00400AEC" w:rsidRPr="0093672E" w:rsidRDefault="00400AEC" w:rsidP="00697343"/>
    <w:p w14:paraId="559C21D5" w14:textId="77777777" w:rsidR="00AC31D2" w:rsidRPr="008163F2" w:rsidRDefault="00F503F6" w:rsidP="00253C69">
      <w:pPr>
        <w:pStyle w:val="Paragraphedeliste"/>
        <w:rPr>
          <w:rStyle w:val="Lienhypertexte"/>
          <w:color w:val="404040" w:themeColor="text1" w:themeTint="BF"/>
          <w:u w:val="none"/>
        </w:rPr>
      </w:pPr>
      <w:hyperlink w:anchor="Demande_accès" w:history="1">
        <w:r w:rsidR="00AC31D2" w:rsidRPr="0093672E">
          <w:rPr>
            <w:rStyle w:val="Lienhypertexte"/>
          </w:rPr>
          <w:t>Fiche d’accès au traitement</w:t>
        </w:r>
      </w:hyperlink>
      <w:r w:rsidR="0062083B">
        <w:rPr>
          <w:rStyle w:val="Lienhypertexte"/>
        </w:rPr>
        <w:t xml:space="preserve"> </w:t>
      </w:r>
    </w:p>
    <w:p w14:paraId="61CAC2E4" w14:textId="7ED6FDE9" w:rsidR="00754FA0" w:rsidRPr="00754FA0" w:rsidRDefault="00F503F6" w:rsidP="00793BD5">
      <w:pPr>
        <w:pStyle w:val="Paragraphedeliste"/>
        <w:rPr>
          <w:rStyle w:val="Lienhypertexte"/>
          <w:color w:val="404040" w:themeColor="text1" w:themeTint="BF"/>
          <w:u w:val="none"/>
        </w:rPr>
      </w:pPr>
      <w:hyperlink w:anchor="Suivi_traitement" w:history="1">
        <w:r w:rsidR="008163F2" w:rsidRPr="008102C9">
          <w:rPr>
            <w:rStyle w:val="Lienhypertexte"/>
          </w:rPr>
          <w:t>Fiche d’</w:t>
        </w:r>
        <w:r w:rsidR="00CD240E" w:rsidRPr="008102C9">
          <w:rPr>
            <w:rStyle w:val="Lienhypertexte"/>
          </w:rPr>
          <w:t>instauration</w:t>
        </w:r>
        <w:r w:rsidR="008163F2" w:rsidRPr="008102C9">
          <w:rPr>
            <w:rStyle w:val="Lienhypertexte"/>
          </w:rPr>
          <w:t xml:space="preserve"> de traitement</w:t>
        </w:r>
        <w:r w:rsidR="00FB1D9D" w:rsidRPr="008102C9">
          <w:rPr>
            <w:rStyle w:val="Lienhypertexte"/>
          </w:rPr>
          <w:t xml:space="preserve"> (première administration)</w:t>
        </w:r>
      </w:hyperlink>
      <w:r w:rsidR="00726CC3">
        <w:rPr>
          <w:rStyle w:val="Lienhypertexte"/>
        </w:rPr>
        <w:t xml:space="preserve"> </w:t>
      </w:r>
    </w:p>
    <w:p w14:paraId="3AA38EDA" w14:textId="77777777" w:rsidR="008B5716" w:rsidRPr="0093672E" w:rsidRDefault="00F503F6" w:rsidP="00793BD5">
      <w:pPr>
        <w:pStyle w:val="Paragraphedeliste"/>
      </w:pPr>
      <w:hyperlink w:anchor="Suivi_traitement_2" w:history="1">
        <w:r w:rsidR="00AC31D2" w:rsidRPr="00354A7A">
          <w:rPr>
            <w:rStyle w:val="Lienhypertexte"/>
          </w:rPr>
          <w:t>Fiches de suivi de traitement </w:t>
        </w:r>
      </w:hyperlink>
    </w:p>
    <w:p w14:paraId="2FAC1BDC" w14:textId="77777777" w:rsidR="00AC31D2" w:rsidRPr="0093672E" w:rsidRDefault="00F503F6" w:rsidP="00253C69">
      <w:pPr>
        <w:pStyle w:val="Paragraphedeliste"/>
      </w:pPr>
      <w:hyperlink w:anchor="Arret_traitement" w:history="1">
        <w:r w:rsidR="00AC31D2" w:rsidRPr="0093672E">
          <w:rPr>
            <w:rStyle w:val="Lienhypertexte"/>
          </w:rPr>
          <w:t xml:space="preserve">Fiche d’arrêt de traitement </w:t>
        </w:r>
      </w:hyperlink>
    </w:p>
    <w:p w14:paraId="69A8F8BC" w14:textId="62E6C403" w:rsidR="00AC31D2" w:rsidRPr="0093672E" w:rsidRDefault="00F503F6" w:rsidP="00AC31D2">
      <w:pPr>
        <w:pStyle w:val="Paragraphedeliste"/>
      </w:pPr>
      <w:hyperlink w:anchor="Questionnaire" w:history="1">
        <w:r w:rsidR="00AC31D2" w:rsidRPr="000F0692">
          <w:rPr>
            <w:rStyle w:val="Lienhypertexte"/>
          </w:rPr>
          <w:t>Questionnaire</w:t>
        </w:r>
      </w:hyperlink>
      <w:r w:rsidR="00AC31D2" w:rsidRPr="00741934">
        <w:t xml:space="preserve"> de </w:t>
      </w:r>
      <w:r w:rsidR="00975D0C">
        <w:rPr>
          <w:rStyle w:val="ui-provider"/>
        </w:rPr>
        <w:t>qualité de vie, handicap, fonctionnement, symptômes...)</w:t>
      </w:r>
    </w:p>
    <w:p w14:paraId="125B3D02" w14:textId="77777777"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63644C" w14:paraId="70F15A1F" w14:textId="77777777" w:rsidTr="000128DA">
        <w:tc>
          <w:tcPr>
            <w:tcW w:w="9628" w:type="dxa"/>
          </w:tcPr>
          <w:p w14:paraId="5140411B" w14:textId="77777777" w:rsidR="00520247" w:rsidRPr="0063644C" w:rsidRDefault="000132EE" w:rsidP="00520247">
            <w:pPr>
              <w:rPr>
                <w:rFonts w:ascii="Arial Nova Cond" w:hAnsi="Arial Nova Cond"/>
                <w:b/>
                <w:bCs/>
                <w:color w:val="000000" w:themeColor="text1"/>
                <w:sz w:val="24"/>
                <w:szCs w:val="24"/>
              </w:rPr>
            </w:pPr>
            <w:r w:rsidRPr="0063644C">
              <w:rPr>
                <w:rFonts w:ascii="Arial Nova Cond" w:hAnsi="Arial Nova Cond"/>
                <w:b/>
                <w:bCs/>
                <w:color w:val="000000" w:themeColor="text1"/>
                <w:sz w:val="24"/>
                <w:szCs w:val="24"/>
              </w:rPr>
              <w:t>Qui contacter</w:t>
            </w:r>
            <w:r w:rsidR="00195F85" w:rsidRPr="0063644C">
              <w:rPr>
                <w:rFonts w:ascii="Arial Nova Cond" w:hAnsi="Arial Nova Cond"/>
                <w:b/>
                <w:bCs/>
                <w:color w:val="000000" w:themeColor="text1"/>
                <w:sz w:val="24"/>
                <w:szCs w:val="24"/>
              </w:rPr>
              <w:t xml:space="preserve"> concernant le recueil des données</w:t>
            </w:r>
            <w:r w:rsidR="00520247" w:rsidRPr="0063644C">
              <w:rPr>
                <w:rFonts w:ascii="Arial Nova Cond" w:hAnsi="Arial Nova Cond"/>
                <w:b/>
                <w:bCs/>
                <w:color w:val="000000" w:themeColor="text1"/>
                <w:sz w:val="24"/>
                <w:szCs w:val="24"/>
              </w:rPr>
              <w:t> :</w:t>
            </w:r>
            <w:r w:rsidR="00CD571B" w:rsidRPr="0063644C">
              <w:rPr>
                <w:rFonts w:ascii="Arial Nova Cond" w:hAnsi="Arial Nova Cond"/>
                <w:b/>
                <w:bCs/>
                <w:color w:val="000000" w:themeColor="text1"/>
                <w:sz w:val="24"/>
                <w:szCs w:val="24"/>
              </w:rPr>
              <w:t xml:space="preserve"> </w:t>
            </w:r>
          </w:p>
          <w:p w14:paraId="2B2A3DD3" w14:textId="1B25A606" w:rsidR="00520247" w:rsidRPr="00F01EB2" w:rsidRDefault="0083393F" w:rsidP="00520247">
            <w:pPr>
              <w:ind w:left="1014"/>
              <w:jc w:val="left"/>
              <w:rPr>
                <w:rFonts w:ascii="Arial Nova Cond" w:hAnsi="Arial Nova Cond"/>
                <w:lang w:val="pt-BR"/>
              </w:rPr>
            </w:pPr>
            <w:r w:rsidRPr="00F01EB2">
              <w:rPr>
                <w:rFonts w:ascii="Arial Nova Cond" w:hAnsi="Arial Nova Cond"/>
                <w:lang w:val="pt-BR"/>
              </w:rPr>
              <w:t>CRO :</w:t>
            </w:r>
            <w:sdt>
              <w:sdtPr>
                <w:rPr>
                  <w:rFonts w:ascii="Arial Nova Cond" w:hAnsi="Arial Nova Cond"/>
                </w:rPr>
                <w:id w:val="-894737007"/>
                <w:placeholder>
                  <w:docPart w:val="4D823C99CE9644D8A11F0B6FB665A00D"/>
                </w:placeholder>
                <w:temporary/>
              </w:sdtPr>
              <w:sdtEndPr/>
              <w:sdtContent>
                <w:r w:rsidRPr="00F01EB2">
                  <w:rPr>
                    <w:rFonts w:ascii="Arial Nova Cond" w:hAnsi="Arial Nova Cond"/>
                    <w:lang w:val="pt-BR"/>
                  </w:rPr>
                  <w:t>ICTA</w:t>
                </w:r>
              </w:sdtContent>
            </w:sdt>
          </w:p>
          <w:p w14:paraId="0E929A4D" w14:textId="4CA49C5D" w:rsidR="00520247" w:rsidRPr="00F01EB2" w:rsidRDefault="00520247" w:rsidP="00520247">
            <w:pPr>
              <w:ind w:left="1014"/>
              <w:jc w:val="left"/>
              <w:rPr>
                <w:rFonts w:ascii="Arial Nova Cond" w:hAnsi="Arial Nova Cond"/>
                <w:lang w:val="pt-BR"/>
              </w:rPr>
            </w:pPr>
            <w:r w:rsidRPr="00F01EB2">
              <w:rPr>
                <w:rFonts w:ascii="Arial Nova Cond" w:hAnsi="Arial Nova Cond"/>
                <w:lang w:val="pt-BR"/>
              </w:rPr>
              <w:t>Tél :</w:t>
            </w:r>
            <w:r w:rsidRPr="00F01EB2">
              <w:rPr>
                <w:rFonts w:ascii="Arial Nova Cond" w:hAnsi="Arial Nova Cond"/>
                <w:lang w:val="pt-BR"/>
              </w:rPr>
              <w:tab/>
            </w:r>
            <w:r w:rsidR="0083393F" w:rsidRPr="00F01EB2">
              <w:rPr>
                <w:rFonts w:ascii="Arial Nova Cond" w:hAnsi="Arial Nova Cond"/>
                <w:lang w:val="pt-BR"/>
              </w:rPr>
              <w:t>0141294666</w:t>
            </w:r>
            <w:r w:rsidRPr="00F01EB2">
              <w:rPr>
                <w:rFonts w:ascii="Arial Nova Cond" w:hAnsi="Arial Nova Cond"/>
                <w:lang w:val="pt-BR"/>
              </w:rPr>
              <w:br/>
              <w:t xml:space="preserve">E-mail : </w:t>
            </w:r>
            <w:sdt>
              <w:sdtPr>
                <w:rPr>
                  <w:rFonts w:ascii="Arial Nova Cond" w:hAnsi="Arial Nova Cond"/>
                </w:rPr>
                <w:id w:val="-315888648"/>
                <w:placeholder>
                  <w:docPart w:val="544DAA95F410403CB0DB59B3251E77CB"/>
                </w:placeholder>
              </w:sdtPr>
              <w:sdtEndPr/>
              <w:sdtContent>
                <w:sdt>
                  <w:sdtPr>
                    <w:rPr>
                      <w:rFonts w:ascii="Arial Nova Cond" w:hAnsi="Arial Nova Cond"/>
                    </w:rPr>
                    <w:id w:val="-1671015152"/>
                    <w:placeholder>
                      <w:docPart w:val="6B8C563FDA104B878725C63E77D68AA1"/>
                    </w:placeholder>
                  </w:sdtPr>
                  <w:sdtEndPr/>
                  <w:sdtContent>
                    <w:r w:rsidR="0083393F" w:rsidRPr="00F01EB2">
                      <w:rPr>
                        <w:rFonts w:ascii="Arial Nova Cond" w:hAnsi="Arial Nova Cond"/>
                        <w:lang w:val="pt-BR"/>
                      </w:rPr>
                      <w:t>accesprecoce-imfinzi-adriatic@astrazeneca.com</w:t>
                    </w:r>
                  </w:sdtContent>
                </w:sdt>
              </w:sdtContent>
            </w:sdt>
          </w:p>
          <w:p w14:paraId="29363CDD" w14:textId="1CB98AA4" w:rsidR="00520247" w:rsidRPr="00652E99" w:rsidRDefault="00520247" w:rsidP="00520247">
            <w:pPr>
              <w:ind w:left="1014"/>
              <w:jc w:val="left"/>
              <w:rPr>
                <w:rFonts w:ascii="Arial Nova Cond" w:hAnsi="Arial Nova Cond"/>
              </w:rPr>
            </w:pPr>
            <w:r w:rsidRPr="00652E99">
              <w:rPr>
                <w:rFonts w:ascii="Arial Nova Cond" w:hAnsi="Arial Nova Cond"/>
              </w:rPr>
              <w:t xml:space="preserve">Fax : </w:t>
            </w:r>
            <w:sdt>
              <w:sdtPr>
                <w:rPr>
                  <w:rFonts w:ascii="Arial Nova Cond" w:hAnsi="Arial Nova Cond"/>
                </w:rPr>
                <w:id w:val="-1397807659"/>
                <w:placeholder>
                  <w:docPart w:val="015EA6CCC4D543C28C84F2488721E9BD"/>
                </w:placeholder>
              </w:sdtPr>
              <w:sdtEndPr/>
              <w:sdtContent>
                <w:sdt>
                  <w:sdtPr>
                    <w:rPr>
                      <w:rFonts w:ascii="Arial Nova Cond" w:hAnsi="Arial Nova Cond"/>
                    </w:rPr>
                    <w:id w:val="863940327"/>
                    <w:placeholder>
                      <w:docPart w:val="3287BB46853944FFA8FB70B0049D2CF8"/>
                    </w:placeholder>
                  </w:sdtPr>
                  <w:sdtEndPr/>
                  <w:sdtContent>
                    <w:r w:rsidR="0083393F" w:rsidRPr="00652E99">
                      <w:rPr>
                        <w:rFonts w:ascii="Arial Nova Cond" w:hAnsi="Arial Nova Cond"/>
                      </w:rPr>
                      <w:t>0147747927</w:t>
                    </w:r>
                  </w:sdtContent>
                </w:sdt>
              </w:sdtContent>
            </w:sdt>
            <w:r w:rsidRPr="00652E99">
              <w:rPr>
                <w:rFonts w:ascii="Arial Nova Cond" w:hAnsi="Arial Nova Cond"/>
              </w:rPr>
              <w:t xml:space="preserve"> </w:t>
            </w:r>
          </w:p>
          <w:p w14:paraId="20C9A94D" w14:textId="66ABA97D" w:rsidR="000128DA" w:rsidRPr="0063644C" w:rsidRDefault="00B5066A" w:rsidP="00697343">
            <w:pPr>
              <w:rPr>
                <w:rFonts w:ascii="Arial Nova Cond" w:hAnsi="Arial Nova Cond"/>
                <w:b/>
                <w:bCs/>
              </w:rPr>
            </w:pPr>
            <w:r w:rsidRPr="0063644C">
              <w:rPr>
                <w:rFonts w:ascii="Arial Nova Cond" w:hAnsi="Arial Nova Cond"/>
              </w:rPr>
              <w:t>Le recueil des données</w:t>
            </w:r>
            <w:r w:rsidR="003657B5" w:rsidRPr="0063644C">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EndPr/>
              <w:sdtContent>
                <w:r w:rsidR="0083393F">
                  <w:rPr>
                    <w:rFonts w:ascii="Arial Nova Cond" w:hAnsi="Arial Nova Cond"/>
                    <w:b/>
                    <w:bCs/>
                  </w:rPr>
                  <w:t>via une plateforme électronique prévue à cet effet</w:t>
                </w:r>
              </w:sdtContent>
            </w:sdt>
          </w:p>
          <w:p w14:paraId="620BFE97" w14:textId="20245267" w:rsidR="003657B5" w:rsidRPr="00C032E5" w:rsidRDefault="005935E5" w:rsidP="002547F0">
            <w:pPr>
              <w:pStyle w:val="Paragraphedeliste"/>
              <w:numPr>
                <w:ilvl w:val="1"/>
                <w:numId w:val="2"/>
              </w:numPr>
              <w:rPr>
                <w:rFonts w:ascii="Arial Nova Cond" w:hAnsi="Arial Nova Cond"/>
                <w:b/>
                <w:bCs/>
              </w:rPr>
            </w:pPr>
            <w:r w:rsidRPr="0063644C">
              <w:rPr>
                <w:rFonts w:ascii="Arial Nova Cond" w:hAnsi="Arial Nova Cond"/>
                <w:b/>
                <w:bCs/>
              </w:rPr>
              <w:t xml:space="preserve">Plateforme électronique : </w:t>
            </w:r>
            <w:sdt>
              <w:sdtPr>
                <w:rPr>
                  <w:rFonts w:ascii="Arial Nova Cond" w:hAnsi="Arial Nova Cond"/>
                </w:rPr>
                <w:id w:val="1230653101"/>
                <w:placeholder>
                  <w:docPart w:val="F5D5D89DEDEC45A2930276336D8F1C0A"/>
                </w:placeholder>
                <w:temporary/>
              </w:sdtPr>
              <w:sdtEndPr>
                <w:rPr>
                  <w:b/>
                  <w:bCs/>
                </w:rPr>
              </w:sdtEndPr>
              <w:sdtContent>
                <w:sdt>
                  <w:sdtPr>
                    <w:rPr>
                      <w:rFonts w:ascii="Arial Nova Cond" w:hAnsi="Arial Nova Cond"/>
                    </w:rPr>
                    <w:id w:val="-627861506"/>
                    <w:placeholder>
                      <w:docPart w:val="8EB5E38A8A5B4048991AF2A046F5B33B"/>
                    </w:placeholder>
                    <w:temporary/>
                  </w:sdtPr>
                  <w:sdtEndPr>
                    <w:rPr>
                      <w:b/>
                      <w:bCs/>
                    </w:rPr>
                  </w:sdtEndPr>
                  <w:sdtContent>
                    <w:r w:rsidR="00CC0D03" w:rsidRPr="00C032E5">
                      <w:rPr>
                        <w:rFonts w:ascii="Arial Nova Cond" w:hAnsi="Arial Nova Cond"/>
                        <w:b/>
                        <w:bCs/>
                      </w:rPr>
                      <w:t>adriatic.ap-imfinzi.fr</w:t>
                    </w:r>
                  </w:sdtContent>
                </w:sdt>
              </w:sdtContent>
            </w:sdt>
          </w:p>
          <w:p w14:paraId="61F370E9" w14:textId="235CBF64" w:rsidR="000D01E6" w:rsidRPr="00C032E5" w:rsidRDefault="00FC31B5" w:rsidP="00EE7621">
            <w:pPr>
              <w:rPr>
                <w:rFonts w:ascii="Arial Narrow" w:hAnsi="Arial Narrow"/>
              </w:rPr>
            </w:pPr>
            <w:r w:rsidRPr="00C032E5">
              <w:rPr>
                <w:rFonts w:ascii="Arial Narrow" w:hAnsi="Arial Narrow"/>
              </w:rPr>
              <w:t>Pour rappel d</w:t>
            </w:r>
            <w:r w:rsidR="000D01E6" w:rsidRPr="00C032E5">
              <w:rPr>
                <w:rFonts w:ascii="Arial Narrow" w:hAnsi="Arial Narrow"/>
              </w:rPr>
              <w:t>ans le cadre de l’accès précoce aux médicaments, lorsque le recueil</w:t>
            </w:r>
            <w:r w:rsidR="000C4221" w:rsidRPr="00C032E5">
              <w:rPr>
                <w:rFonts w:ascii="Arial Narrow" w:hAnsi="Arial Narrow"/>
              </w:rPr>
              <w:t xml:space="preserve"> de données d’utilisation de ces médicaments est effectué par l’intermédiaire </w:t>
            </w:r>
            <w:r w:rsidR="0010360B" w:rsidRPr="00C032E5">
              <w:rPr>
                <w:rFonts w:ascii="Arial Narrow" w:hAnsi="Arial Narrow"/>
              </w:rPr>
              <w:t>d’outils numériques,</w:t>
            </w:r>
            <w:r w:rsidR="00CF453A" w:rsidRPr="00C032E5">
              <w:rPr>
                <w:rFonts w:ascii="Arial Narrow" w:hAnsi="Arial Narrow"/>
              </w:rPr>
              <w:t xml:space="preserve"> l’identification et l’authentification </w:t>
            </w:r>
            <w:r w:rsidR="00BA28D1" w:rsidRPr="00C032E5">
              <w:rPr>
                <w:rFonts w:ascii="Arial Narrow" w:hAnsi="Arial Narrow"/>
              </w:rPr>
              <w:t>à ces outils doit se faire par l’intermédiaire du service Pasrel/Plage mis en œuvre par l’ATIH</w:t>
            </w:r>
            <w:r w:rsidR="007B4586" w:rsidRPr="00C032E5">
              <w:rPr>
                <w:rStyle w:val="Appelnotedebasdep"/>
                <w:rFonts w:ascii="Arial Narrow" w:hAnsi="Arial Narrow"/>
              </w:rPr>
              <w:footnoteReference w:id="3"/>
            </w:r>
            <w:r w:rsidR="00BA28D1" w:rsidRPr="00C032E5">
              <w:rPr>
                <w:rFonts w:ascii="Arial Narrow" w:hAnsi="Arial Narrow"/>
              </w:rPr>
              <w:t>.</w:t>
            </w:r>
          </w:p>
          <w:p w14:paraId="0CF854A1" w14:textId="22E453A3" w:rsidR="00CC0D03" w:rsidRPr="00C032E5" w:rsidRDefault="00CC0D03" w:rsidP="00CC0D03">
            <w:pPr>
              <w:pStyle w:val="Asupprimer"/>
              <w:ind w:left="0"/>
              <w:rPr>
                <w:rFonts w:ascii="Arial Narrow" w:hAnsi="Arial Narrow" w:cs="Arial"/>
                <w:color w:val="404040" w:themeColor="text1" w:themeTint="BF"/>
              </w:rPr>
            </w:pPr>
            <w:r w:rsidRPr="00C032E5">
              <w:rPr>
                <w:rFonts w:ascii="Arial Narrow" w:hAnsi="Arial Narrow" w:cs="Arial"/>
                <w:color w:val="404040" w:themeColor="text1" w:themeTint="BF"/>
              </w:rPr>
              <w:t xml:space="preserve">Lorsque le prescripteur souhaite instaurer un traitement par IMFINZI (durvalumab) en consolidation pour un patient atteint d’un CBPC de stade limité dont la maladie n’a pas progressé après une </w:t>
            </w:r>
            <w:proofErr w:type="spellStart"/>
            <w:r w:rsidRPr="00C032E5">
              <w:rPr>
                <w:rFonts w:ascii="Arial Narrow" w:hAnsi="Arial Narrow" w:cs="Arial"/>
                <w:color w:val="404040" w:themeColor="text1" w:themeTint="BF"/>
              </w:rPr>
              <w:t>chimioradiothérapie</w:t>
            </w:r>
            <w:proofErr w:type="spellEnd"/>
            <w:r w:rsidRPr="00C032E5">
              <w:rPr>
                <w:rFonts w:ascii="Arial Narrow" w:hAnsi="Arial Narrow" w:cs="Arial"/>
                <w:color w:val="404040" w:themeColor="text1" w:themeTint="BF"/>
              </w:rPr>
              <w:t xml:space="preserve"> à base de sels de platine, il doit :</w:t>
            </w:r>
          </w:p>
          <w:p w14:paraId="2DD36800" w14:textId="77777777" w:rsidR="00CC0D03" w:rsidRPr="00C032E5" w:rsidRDefault="00CC0D03" w:rsidP="00CC0D03">
            <w:pPr>
              <w:pStyle w:val="Asupprimer"/>
              <w:ind w:left="0"/>
              <w:rPr>
                <w:rFonts w:ascii="Arial Narrow" w:hAnsi="Arial Narrow" w:cs="Arial"/>
                <w:color w:val="404040" w:themeColor="text1" w:themeTint="BF"/>
              </w:rPr>
            </w:pPr>
            <w:r w:rsidRPr="00C032E5">
              <w:rPr>
                <w:rFonts w:ascii="Arial Narrow" w:hAnsi="Arial Narrow"/>
                <w:color w:val="404040" w:themeColor="text1" w:themeTint="BF"/>
              </w:rPr>
              <w:t xml:space="preserve">• </w:t>
            </w:r>
            <w:r w:rsidRPr="00C032E5">
              <w:rPr>
                <w:rFonts w:ascii="Arial Narrow" w:hAnsi="Arial Narrow" w:cs="Arial"/>
                <w:color w:val="404040" w:themeColor="text1" w:themeTint="BF"/>
              </w:rPr>
              <w:t>Prendre connaissance du PUT-RD et du RCP de l’accès précoce, téléchargeables sous format PDF directement sur le site de l’accès précoce ou sur les sites de l’ANSM et de la HAS,</w:t>
            </w:r>
          </w:p>
          <w:p w14:paraId="224994BB" w14:textId="77777777" w:rsidR="00CC0D03" w:rsidRPr="00C032E5" w:rsidRDefault="00CC0D03" w:rsidP="00CC0D03">
            <w:pPr>
              <w:pStyle w:val="Asupprimer"/>
              <w:ind w:left="0"/>
              <w:rPr>
                <w:rFonts w:ascii="Arial Narrow" w:hAnsi="Arial Narrow" w:cs="Arial"/>
                <w:color w:val="404040" w:themeColor="text1" w:themeTint="BF"/>
              </w:rPr>
            </w:pPr>
            <w:r w:rsidRPr="00C032E5">
              <w:rPr>
                <w:rFonts w:ascii="Arial Narrow" w:hAnsi="Arial Narrow"/>
                <w:color w:val="404040" w:themeColor="text1" w:themeTint="BF"/>
              </w:rPr>
              <w:t xml:space="preserve">• </w:t>
            </w:r>
            <w:r w:rsidRPr="00C032E5">
              <w:rPr>
                <w:rFonts w:ascii="Arial Narrow" w:hAnsi="Arial Narrow" w:cs="Arial"/>
                <w:color w:val="404040" w:themeColor="text1" w:themeTint="BF"/>
              </w:rPr>
              <w:t>Vérifier l’indication de l’accès précoce,</w:t>
            </w:r>
          </w:p>
          <w:p w14:paraId="7BDB7D68" w14:textId="77777777" w:rsidR="00CC0D03" w:rsidRPr="00C032E5" w:rsidRDefault="00CC0D03" w:rsidP="00CC0D03">
            <w:pPr>
              <w:pStyle w:val="Asupprimer"/>
              <w:ind w:left="0"/>
              <w:rPr>
                <w:rFonts w:ascii="Arial Narrow" w:hAnsi="Arial Narrow" w:cs="Arial"/>
                <w:color w:val="404040" w:themeColor="text1" w:themeTint="BF"/>
              </w:rPr>
            </w:pPr>
            <w:r w:rsidRPr="00C032E5">
              <w:rPr>
                <w:rFonts w:ascii="Arial Narrow" w:hAnsi="Arial Narrow"/>
                <w:color w:val="404040" w:themeColor="text1" w:themeTint="BF"/>
              </w:rPr>
              <w:t xml:space="preserve">• </w:t>
            </w:r>
            <w:r w:rsidRPr="00C032E5">
              <w:rPr>
                <w:rFonts w:ascii="Arial Narrow" w:hAnsi="Arial Narrow" w:cs="Arial"/>
                <w:color w:val="404040" w:themeColor="text1" w:themeTint="BF"/>
              </w:rPr>
              <w:t>Vérifier l’absence de contre-indication en se référant au RCP d’IMFINZI,</w:t>
            </w:r>
          </w:p>
          <w:p w14:paraId="2E66F6D1" w14:textId="77777777" w:rsidR="00CC0D03" w:rsidRPr="00C032E5" w:rsidRDefault="00CC0D03" w:rsidP="00CC0D03">
            <w:pPr>
              <w:pStyle w:val="Asupprimer"/>
              <w:ind w:left="0"/>
              <w:rPr>
                <w:rFonts w:ascii="Arial Narrow" w:hAnsi="Arial Narrow" w:cs="Arial"/>
                <w:color w:val="404040" w:themeColor="text1" w:themeTint="BF"/>
              </w:rPr>
            </w:pPr>
            <w:r w:rsidRPr="00C032E5">
              <w:rPr>
                <w:rFonts w:ascii="Arial Narrow" w:hAnsi="Arial Narrow"/>
                <w:color w:val="404040" w:themeColor="text1" w:themeTint="BF"/>
              </w:rPr>
              <w:t xml:space="preserve">• </w:t>
            </w:r>
            <w:r w:rsidRPr="00C032E5">
              <w:rPr>
                <w:rFonts w:ascii="Arial Narrow" w:hAnsi="Arial Narrow" w:cs="Arial"/>
                <w:color w:val="404040" w:themeColor="text1" w:themeTint="BF"/>
              </w:rPr>
              <w:t>Compléter la fiche de demande d’accès au traitement. Pour cela il est nécessaire de :</w:t>
            </w:r>
          </w:p>
          <w:p w14:paraId="3F178977" w14:textId="77777777" w:rsidR="00CC0D03" w:rsidRPr="00C032E5" w:rsidRDefault="00CC0D03" w:rsidP="00CC0D03">
            <w:pPr>
              <w:pStyle w:val="Asupprimer"/>
              <w:pBdr>
                <w:left w:val="none" w:sz="0" w:space="0" w:color="auto"/>
              </w:pBdr>
              <w:ind w:left="0"/>
              <w:rPr>
                <w:rFonts w:ascii="Arial Narrow" w:hAnsi="Arial Narrow"/>
                <w:color w:val="404040" w:themeColor="text1" w:themeTint="BF"/>
              </w:rPr>
            </w:pPr>
            <w:r w:rsidRPr="00C032E5">
              <w:rPr>
                <w:rFonts w:ascii="Arial Narrow" w:hAnsi="Arial Narrow" w:cs="Arial"/>
                <w:color w:val="404040" w:themeColor="text1" w:themeTint="BF"/>
              </w:rPr>
              <w:t>Se connecter sur le site internet dé</w:t>
            </w:r>
            <w:r w:rsidRPr="00C032E5">
              <w:rPr>
                <w:rFonts w:ascii="Arial Narrow" w:hAnsi="Arial Narrow"/>
                <w:color w:val="404040" w:themeColor="text1" w:themeTint="BF"/>
              </w:rPr>
              <w:t xml:space="preserve">dié à la gestion de l’accès précoce pour créer un compte. </w:t>
            </w:r>
          </w:p>
          <w:p w14:paraId="1D3600D6" w14:textId="77777777" w:rsidR="00CC0D03" w:rsidRPr="00C032E5" w:rsidRDefault="00CC0D03" w:rsidP="00CC0D03">
            <w:pPr>
              <w:pStyle w:val="Asupprimer"/>
              <w:pBdr>
                <w:left w:val="none" w:sz="0" w:space="0" w:color="auto"/>
              </w:pBdr>
              <w:ind w:left="0"/>
              <w:rPr>
                <w:rFonts w:ascii="Arial Narrow" w:hAnsi="Arial Narrow"/>
                <w:color w:val="404040" w:themeColor="text1" w:themeTint="BF"/>
              </w:rPr>
            </w:pPr>
          </w:p>
          <w:p w14:paraId="6C84BB17" w14:textId="77777777" w:rsidR="00CC0D03" w:rsidRPr="00C032E5" w:rsidRDefault="00CC0D03" w:rsidP="00CC0D03">
            <w:pPr>
              <w:pStyle w:val="Asupprimer"/>
              <w:pBdr>
                <w:left w:val="none" w:sz="0" w:space="0" w:color="auto"/>
              </w:pBdr>
              <w:ind w:left="0"/>
              <w:rPr>
                <w:rFonts w:ascii="Arial Narrow" w:hAnsi="Arial Narrow"/>
                <w:color w:val="404040" w:themeColor="text1" w:themeTint="BF"/>
                <w:lang w:eastAsia="en-US"/>
              </w:rPr>
            </w:pPr>
            <w:r w:rsidRPr="00C032E5">
              <w:rPr>
                <w:rFonts w:ascii="Arial Narrow" w:hAnsi="Arial Narrow" w:cs="Arial"/>
                <w:color w:val="404040" w:themeColor="text1" w:themeTint="BF"/>
              </w:rPr>
              <w:t>Lors de la création de ce compte</w:t>
            </w:r>
            <w:r w:rsidRPr="00C032E5">
              <w:rPr>
                <w:rFonts w:ascii="Arial Narrow" w:hAnsi="Arial Narrow"/>
                <w:color w:val="404040" w:themeColor="text1" w:themeTint="BF"/>
                <w:lang w:eastAsia="en-US"/>
              </w:rPr>
              <w:t xml:space="preserve">, l’adresse internet du pharmacien responsable de l'accès précoce dans l’établissement de santé doit être renseignée. </w:t>
            </w:r>
          </w:p>
          <w:p w14:paraId="3B0A57D1" w14:textId="77777777" w:rsidR="00CC0D03" w:rsidRPr="00C032E5" w:rsidRDefault="00CC0D03" w:rsidP="00CC0D03">
            <w:pPr>
              <w:pStyle w:val="Asupprimer"/>
              <w:pBdr>
                <w:left w:val="none" w:sz="0" w:space="0" w:color="auto"/>
              </w:pBdr>
              <w:ind w:left="0"/>
              <w:rPr>
                <w:rFonts w:ascii="Arial Narrow" w:hAnsi="Arial Narrow" w:cs="Arial"/>
                <w:color w:val="404040" w:themeColor="text1" w:themeTint="BF"/>
                <w:lang w:eastAsia="en-US"/>
              </w:rPr>
            </w:pPr>
          </w:p>
          <w:p w14:paraId="16D7CD83" w14:textId="77777777" w:rsidR="00CC0D03" w:rsidRPr="00C032E5" w:rsidRDefault="00CC0D03" w:rsidP="00CC0D03">
            <w:pPr>
              <w:pStyle w:val="A-ListNumber"/>
              <w:numPr>
                <w:ilvl w:val="0"/>
                <w:numId w:val="30"/>
              </w:numPr>
              <w:rPr>
                <w:rFonts w:ascii="Arial Narrow" w:hAnsi="Arial Narrow"/>
                <w:color w:val="404040" w:themeColor="text1" w:themeTint="BF"/>
                <w:sz w:val="22"/>
                <w:szCs w:val="22"/>
                <w:lang w:val="fr-FR"/>
              </w:rPr>
            </w:pPr>
            <w:r w:rsidRPr="00C032E5">
              <w:rPr>
                <w:rFonts w:ascii="Arial Narrow" w:hAnsi="Arial Narrow"/>
                <w:color w:val="404040" w:themeColor="text1" w:themeTint="BF"/>
                <w:sz w:val="22"/>
                <w:szCs w:val="22"/>
                <w:lang w:val="fr-FR"/>
              </w:rPr>
              <w:t xml:space="preserve">Le pharmacien reçoit un courriel afin de créer à son tour son compte. </w:t>
            </w:r>
          </w:p>
          <w:p w14:paraId="6FF3D33C" w14:textId="77777777" w:rsidR="00CC0D03" w:rsidRPr="00C032E5" w:rsidRDefault="00CC0D03" w:rsidP="00CC0D03">
            <w:pPr>
              <w:rPr>
                <w:rFonts w:ascii="Arial Narrow" w:hAnsi="Arial Narrow"/>
              </w:rPr>
            </w:pPr>
            <w:r w:rsidRPr="00C032E5">
              <w:rPr>
                <w:rFonts w:ascii="Arial Narrow" w:hAnsi="Arial Narrow"/>
                <w:b/>
              </w:rPr>
              <w:t>Une fois les comptes du prescripteur et du pharmacien créés</w:t>
            </w:r>
            <w:r w:rsidRPr="00C032E5">
              <w:rPr>
                <w:rFonts w:ascii="Arial Narrow" w:hAnsi="Arial Narrow"/>
              </w:rPr>
              <w:t xml:space="preserve"> : </w:t>
            </w:r>
          </w:p>
          <w:p w14:paraId="77FB8AEC" w14:textId="77777777" w:rsidR="00CC0D03" w:rsidRPr="00C032E5" w:rsidRDefault="00CC0D03" w:rsidP="00CC0D03">
            <w:pPr>
              <w:pStyle w:val="A-ListNumber"/>
              <w:numPr>
                <w:ilvl w:val="0"/>
                <w:numId w:val="30"/>
              </w:numPr>
              <w:rPr>
                <w:rFonts w:ascii="Arial Narrow" w:hAnsi="Arial Narrow"/>
                <w:color w:val="404040" w:themeColor="text1" w:themeTint="BF"/>
                <w:sz w:val="22"/>
                <w:szCs w:val="22"/>
                <w:lang w:val="fr-FR"/>
              </w:rPr>
            </w:pPr>
            <w:r w:rsidRPr="00C032E5">
              <w:rPr>
                <w:rFonts w:ascii="Arial Narrow" w:hAnsi="Arial Narrow"/>
                <w:color w:val="404040" w:themeColor="text1" w:themeTint="BF"/>
                <w:sz w:val="22"/>
                <w:szCs w:val="22"/>
                <w:lang w:val="fr-FR"/>
              </w:rPr>
              <w:t>Le médecin prescripteur complète la fiche de demande d’accès au traitement</w:t>
            </w:r>
          </w:p>
          <w:p w14:paraId="080D6FC2" w14:textId="77777777" w:rsidR="00CC0D03" w:rsidRPr="00C032E5" w:rsidRDefault="00CC0D03" w:rsidP="00CC0D03">
            <w:pPr>
              <w:pStyle w:val="A-ListNumber"/>
              <w:numPr>
                <w:ilvl w:val="0"/>
                <w:numId w:val="30"/>
              </w:numPr>
              <w:rPr>
                <w:rFonts w:ascii="Arial Narrow" w:hAnsi="Arial Narrow"/>
                <w:color w:val="404040" w:themeColor="text1" w:themeTint="BF"/>
                <w:sz w:val="22"/>
                <w:szCs w:val="22"/>
                <w:lang w:val="fr-FR"/>
              </w:rPr>
            </w:pPr>
            <w:r w:rsidRPr="00C032E5">
              <w:rPr>
                <w:rFonts w:ascii="Arial Narrow" w:hAnsi="Arial Narrow"/>
                <w:color w:val="404040" w:themeColor="text1" w:themeTint="BF"/>
                <w:sz w:val="22"/>
                <w:szCs w:val="22"/>
                <w:lang w:val="fr-FR"/>
              </w:rPr>
              <w:lastRenderedPageBreak/>
              <w:t xml:space="preserve">Une alerte par courriel sera alors transmise au pharmacien de l’établissement pour validation électronique de la fiche de demande d’accès au traitement. </w:t>
            </w:r>
          </w:p>
          <w:p w14:paraId="068507DF" w14:textId="77777777" w:rsidR="00CC0D03" w:rsidRPr="00C032E5" w:rsidRDefault="00CC0D03" w:rsidP="00CC0D03">
            <w:pPr>
              <w:ind w:left="737"/>
              <w:rPr>
                <w:rFonts w:ascii="Arial Narrow" w:hAnsi="Arial Narrow"/>
              </w:rPr>
            </w:pPr>
            <w:r w:rsidRPr="00C032E5">
              <w:rPr>
                <w:rFonts w:ascii="Arial Narrow" w:hAnsi="Arial Narrow"/>
              </w:rPr>
              <w:t xml:space="preserve">o Pour chaque fiche renseignée, un courriel d’alerte est envoyé au pharmacien de l’établissement pour information. </w:t>
            </w:r>
          </w:p>
          <w:p w14:paraId="388BB7CD" w14:textId="77777777" w:rsidR="00CC0D03" w:rsidRPr="00C032E5" w:rsidRDefault="00CC0D03" w:rsidP="00CC0D03">
            <w:pPr>
              <w:ind w:left="737"/>
              <w:rPr>
                <w:rFonts w:ascii="Arial Narrow" w:hAnsi="Arial Narrow"/>
              </w:rPr>
            </w:pPr>
            <w:r w:rsidRPr="00C032E5">
              <w:rPr>
                <w:rFonts w:ascii="Arial Narrow" w:hAnsi="Arial Narrow"/>
              </w:rPr>
              <w:t xml:space="preserve">o Le pharmacien a accès à l’ensemble des fiches renseignées. </w:t>
            </w:r>
          </w:p>
          <w:p w14:paraId="6316F961" w14:textId="77777777" w:rsidR="00CC0D03" w:rsidRPr="00C032E5" w:rsidRDefault="00CC0D03" w:rsidP="00CC0D03">
            <w:pPr>
              <w:rPr>
                <w:rFonts w:ascii="Arial Narrow" w:hAnsi="Arial Narrow"/>
                <w:u w:val="single"/>
              </w:rPr>
            </w:pPr>
            <w:r w:rsidRPr="00C032E5">
              <w:rPr>
                <w:rFonts w:ascii="Arial Narrow" w:hAnsi="Arial Narrow"/>
              </w:rPr>
              <w:t xml:space="preserve">Le prescripteur valide l’éligibilité du patient au traitement directement dans la plateforme dédiée mise en place par le laboratoire, en respectant les critères d’éligibilité établis dans le PUT-RD de l’accès précoce. </w:t>
            </w:r>
            <w:r w:rsidRPr="00C032E5">
              <w:rPr>
                <w:rFonts w:ascii="Arial Narrow" w:hAnsi="Arial Narrow"/>
                <w:b/>
                <w:bCs/>
              </w:rPr>
              <w:t xml:space="preserve">La plateforme est accessible via le lien suivant : </w:t>
            </w:r>
            <w:sdt>
              <w:sdtPr>
                <w:rPr>
                  <w:rFonts w:ascii="Arial Narrow" w:hAnsi="Arial Narrow"/>
                  <w:b/>
                  <w:bCs/>
                </w:rPr>
                <w:id w:val="-277716937"/>
                <w:placeholder>
                  <w:docPart w:val="251E98A7352E48D6911905083C572EC1"/>
                </w:placeholder>
              </w:sdtPr>
              <w:sdtEndPr/>
              <w:sdtContent>
                <w:sdt>
                  <w:sdtPr>
                    <w:rPr>
                      <w:rFonts w:ascii="Arial Narrow" w:hAnsi="Arial Narrow"/>
                      <w:b/>
                      <w:bCs/>
                    </w:rPr>
                    <w:id w:val="1550413559"/>
                    <w:placeholder>
                      <w:docPart w:val="0B9AE0099EA64E6E8745B1BB34296FB3"/>
                    </w:placeholder>
                  </w:sdtPr>
                  <w:sdtEndPr/>
                  <w:sdtContent>
                    <w:r w:rsidRPr="00C032E5">
                      <w:rPr>
                        <w:rFonts w:ascii="Arial Narrow" w:hAnsi="Arial Narrow"/>
                        <w:b/>
                        <w:bCs/>
                      </w:rPr>
                      <w:t>adriatic.ap-imfinzi.fr</w:t>
                    </w:r>
                  </w:sdtContent>
                </w:sdt>
              </w:sdtContent>
            </w:sdt>
            <w:r w:rsidRPr="00C032E5">
              <w:rPr>
                <w:rFonts w:ascii="Arial Narrow" w:hAnsi="Arial Narrow"/>
              </w:rPr>
              <w:t xml:space="preserve"> </w:t>
            </w:r>
          </w:p>
          <w:p w14:paraId="0369EA24" w14:textId="77777777" w:rsidR="00CC0D03" w:rsidRPr="00C032E5" w:rsidRDefault="00CC0D03" w:rsidP="00CC0D03">
            <w:pPr>
              <w:rPr>
                <w:rFonts w:ascii="Arial Narrow" w:hAnsi="Arial Narrow"/>
              </w:rPr>
            </w:pPr>
            <w:r w:rsidRPr="00C032E5">
              <w:rPr>
                <w:rFonts w:ascii="Arial Narrow" w:hAnsi="Arial Narrow"/>
              </w:rPr>
              <w:t>Un numéro est attribué à chaque patient éligible automatiquement par la plateforme dédiée. Ce numéro sera porté dans le dossier médical partagé du patient.</w:t>
            </w:r>
          </w:p>
          <w:p w14:paraId="114809C6" w14:textId="77777777" w:rsidR="00CC0D03" w:rsidRPr="00C032E5" w:rsidRDefault="00CC0D03" w:rsidP="00CC0D03">
            <w:pPr>
              <w:rPr>
                <w:rFonts w:ascii="Arial Narrow" w:hAnsi="Arial Narrow"/>
              </w:rPr>
            </w:pPr>
            <w:r w:rsidRPr="00C032E5">
              <w:rPr>
                <w:rFonts w:ascii="Arial Narrow" w:hAnsi="Arial Narrow"/>
              </w:rPr>
              <w:t>Un monitoring centralisé des données sera mis en place, avec l’objectif d’assurer un niveau de qualité de recueil de données adéquat, notamment sur les critères d’efficacité et de tolérance du traitement. Vous pouvez être amené à être recontacté afin de vous assurer de la complétude des fiches de demande d’accès, d’initiation, de suivi, d’arrêt et de pharmacovigilance.</w:t>
            </w:r>
          </w:p>
          <w:p w14:paraId="34814095" w14:textId="779F2A27" w:rsidR="00CC0D03" w:rsidRPr="00C032E5" w:rsidRDefault="00CC0D03" w:rsidP="00CC0D03">
            <w:pPr>
              <w:pStyle w:val="Asupprimer"/>
              <w:pBdr>
                <w:left w:val="none" w:sz="0" w:space="0" w:color="auto"/>
              </w:pBdr>
              <w:ind w:left="0"/>
              <w:rPr>
                <w:rFonts w:ascii="Arial Narrow" w:hAnsi="Arial Narrow"/>
                <w:color w:val="404040" w:themeColor="text1" w:themeTint="BF"/>
              </w:rPr>
            </w:pPr>
            <w:r w:rsidRPr="00C032E5">
              <w:rPr>
                <w:rFonts w:ascii="Arial Narrow" w:hAnsi="Arial Narrow"/>
                <w:color w:val="404040" w:themeColor="text1" w:themeTint="BF"/>
              </w:rPr>
              <w:t xml:space="preserve">Un questionnaire de qualité de vie, le EORTC QLQ-C30 disponible à l’annexe I, sera à remplir par le patient. La collecte de ces données sera réalisée de la manière suivante : l’auto-questionnaire sera remis au prescripteur par la cellule accès précoce, puis une fois rempli par le patient, il sera envoyé par le prescripteur par </w:t>
            </w:r>
            <w:proofErr w:type="gramStart"/>
            <w:r w:rsidRPr="00C032E5">
              <w:rPr>
                <w:rFonts w:ascii="Arial Narrow" w:hAnsi="Arial Narrow"/>
                <w:color w:val="404040" w:themeColor="text1" w:themeTint="BF"/>
              </w:rPr>
              <w:t>email</w:t>
            </w:r>
            <w:proofErr w:type="gramEnd"/>
            <w:r w:rsidRPr="00C032E5">
              <w:rPr>
                <w:rFonts w:ascii="Arial Narrow" w:hAnsi="Arial Narrow"/>
                <w:color w:val="404040" w:themeColor="text1" w:themeTint="BF"/>
              </w:rPr>
              <w:t xml:space="preserve"> ou par fax à la cellule accès précoce. En cas de difficulté rencontrée par le patient, il devra en parler avec son médecin.</w:t>
            </w:r>
          </w:p>
          <w:p w14:paraId="009BD6F2" w14:textId="77777777" w:rsidR="00520247" w:rsidRPr="0063644C" w:rsidRDefault="00520247" w:rsidP="003F67D3">
            <w:pPr>
              <w:jc w:val="left"/>
              <w:rPr>
                <w:rFonts w:ascii="Arial Nova Cond" w:hAnsi="Arial Nova Cond"/>
                <w:b/>
                <w:bCs/>
              </w:rPr>
            </w:pPr>
          </w:p>
          <w:p w14:paraId="7591AEF1" w14:textId="54B0166B" w:rsidR="005935E5" w:rsidRPr="0063644C" w:rsidRDefault="002E5A4A" w:rsidP="003F67D3">
            <w:pPr>
              <w:jc w:val="left"/>
              <w:rPr>
                <w:rFonts w:ascii="Arial Nova Cond" w:hAnsi="Arial Nova Cond"/>
              </w:rPr>
            </w:pPr>
            <w:r w:rsidRPr="0063644C">
              <w:rPr>
                <w:rFonts w:ascii="Arial Nova Cond" w:hAnsi="Arial Nova Cond"/>
                <w:b/>
                <w:bCs/>
              </w:rPr>
              <w:t>En cas d’impossibilité de connexion à la plateforme</w:t>
            </w:r>
            <w:r w:rsidRPr="0063644C">
              <w:rPr>
                <w:rFonts w:ascii="Arial Nova Cond" w:hAnsi="Arial Nova Cond"/>
              </w:rPr>
              <w:t>, les fiches peuvent être transmises par</w:t>
            </w:r>
            <w:r w:rsidR="005D40A2">
              <w:rPr>
                <w:rFonts w:ascii="Arial Nova Cond" w:hAnsi="Arial Nova Cond"/>
              </w:rPr>
              <w:t> </w:t>
            </w:r>
            <w:r w:rsidR="0036760D">
              <w:rPr>
                <w:rFonts w:ascii="Arial Nova Cond" w:hAnsi="Arial Nova Cond"/>
              </w:rPr>
              <w:t xml:space="preserve"> </w:t>
            </w:r>
            <w:sdt>
              <w:sdtPr>
                <w:rPr>
                  <w:rFonts w:ascii="Arial Nova Cond" w:hAnsi="Arial Nova Cond"/>
                </w:rPr>
                <w:id w:val="1236513312"/>
                <w:placeholder>
                  <w:docPart w:val="EBE45FF7E4204C169A22830A38EC78EB"/>
                </w:placeholder>
              </w:sdtPr>
              <w:sdtEndPr/>
              <w:sdtContent>
                <w:r w:rsidR="00CC0D03">
                  <w:rPr>
                    <w:rFonts w:ascii="Arial Nova Cond" w:hAnsi="Arial Nova Cond"/>
                  </w:rPr>
                  <w:t xml:space="preserve">mail : </w:t>
                </w:r>
                <w:sdt>
                  <w:sdtPr>
                    <w:rPr>
                      <w:rFonts w:ascii="Arial Nova Cond" w:hAnsi="Arial Nova Cond"/>
                    </w:rPr>
                    <w:id w:val="1460229177"/>
                    <w:placeholder>
                      <w:docPart w:val="AD7250621FC741718F94F6E0EA9F0D71"/>
                    </w:placeholder>
                  </w:sdtPr>
                  <w:sdtEndPr/>
                  <w:sdtContent>
                    <w:hyperlink r:id="rId21" w:history="1">
                      <w:r w:rsidR="00CC0D03" w:rsidRPr="005176AC">
                        <w:rPr>
                          <w:rStyle w:val="Lienhypertexte"/>
                          <w:rFonts w:ascii="Arial Nova Cond" w:hAnsi="Arial Nova Cond"/>
                        </w:rPr>
                        <w:t>accesprecoce-imfinzi-adriatic@astrazeneca.com</w:t>
                      </w:r>
                    </w:hyperlink>
                  </w:sdtContent>
                </w:sdt>
                <w:r w:rsidR="00CC0D03">
                  <w:rPr>
                    <w:rFonts w:ascii="Arial Nova Cond" w:hAnsi="Arial Nova Cond"/>
                  </w:rPr>
                  <w:t xml:space="preserve">, </w:t>
                </w:r>
                <w:r w:rsidR="00CC0D03" w:rsidRPr="0063644C">
                  <w:rPr>
                    <w:rFonts w:ascii="Arial Nova Cond" w:hAnsi="Arial Nova Cond"/>
                  </w:rPr>
                  <w:t>Tél :</w:t>
                </w:r>
                <w:r w:rsidR="00CC0D03">
                  <w:rPr>
                    <w:rFonts w:ascii="Arial Nova Cond" w:hAnsi="Arial Nova Cond"/>
                  </w:rPr>
                  <w:t xml:space="preserve"> </w:t>
                </w:r>
                <w:r w:rsidR="00CC0D03" w:rsidRPr="001C6850">
                  <w:rPr>
                    <w:rFonts w:ascii="Arial Nova Cond" w:hAnsi="Arial Nova Cond"/>
                  </w:rPr>
                  <w:t>0141294666</w:t>
                </w:r>
                <w:r w:rsidR="00CC0D03">
                  <w:rPr>
                    <w:rFonts w:ascii="Arial Nova Cond" w:hAnsi="Arial Nova Cond"/>
                  </w:rPr>
                  <w:t xml:space="preserve">, Fax : </w:t>
                </w:r>
                <w:sdt>
                  <w:sdtPr>
                    <w:rPr>
                      <w:rFonts w:ascii="Arial Nova Cond" w:hAnsi="Arial Nova Cond"/>
                    </w:rPr>
                    <w:id w:val="1109474200"/>
                    <w:placeholder>
                      <w:docPart w:val="F578AEA12BB441E2BEE56A3C2CA4931C"/>
                    </w:placeholder>
                  </w:sdtPr>
                  <w:sdtEndPr/>
                  <w:sdtContent>
                    <w:r w:rsidR="00CC0D03" w:rsidRPr="001C6850">
                      <w:rPr>
                        <w:rFonts w:ascii="Arial Nova Cond" w:hAnsi="Arial Nova Cond"/>
                      </w:rPr>
                      <w:t>0147747927</w:t>
                    </w:r>
                  </w:sdtContent>
                </w:sdt>
              </w:sdtContent>
            </w:sdt>
            <w:r w:rsidRPr="0063644C">
              <w:rPr>
                <w:rFonts w:ascii="Arial Nova Cond" w:hAnsi="Arial Nova Cond"/>
              </w:rPr>
              <w:t>.</w:t>
            </w:r>
          </w:p>
        </w:tc>
      </w:tr>
    </w:tbl>
    <w:p w14:paraId="0F3FA147" w14:textId="6F46D476" w:rsidR="0036760D" w:rsidRDefault="0036760D" w:rsidP="00697343"/>
    <w:p w14:paraId="0B519C4B" w14:textId="77777777" w:rsidR="0036760D" w:rsidRDefault="0036760D">
      <w:pPr>
        <w:spacing w:before="0" w:after="200" w:line="276" w:lineRule="auto"/>
        <w:jc w:val="left"/>
      </w:pPr>
      <w:r>
        <w:br w:type="page"/>
      </w:r>
    </w:p>
    <w:p w14:paraId="06867518" w14:textId="77777777" w:rsidR="00AC31D2" w:rsidRPr="0093672E" w:rsidRDefault="00AC31D2" w:rsidP="00697343"/>
    <w:tbl>
      <w:tblPr>
        <w:tblStyle w:val="Grilledutableau"/>
        <w:tblW w:w="0" w:type="auto"/>
        <w:tblLook w:val="0620" w:firstRow="1" w:lastRow="0" w:firstColumn="0" w:lastColumn="0" w:noHBand="1" w:noVBand="1"/>
      </w:tblPr>
      <w:tblGrid>
        <w:gridCol w:w="9608"/>
      </w:tblGrid>
      <w:tr w:rsidR="0075456B" w:rsidRPr="0093672E"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93672E" w:rsidRDefault="0075456B" w:rsidP="007B46FE">
            <w:pPr>
              <w:pStyle w:val="Titredenote"/>
            </w:pPr>
            <w:bookmarkStart w:id="20" w:name="Demande_accès"/>
            <w:r w:rsidRPr="0093672E">
              <w:t>Fiche d’accès au traitement</w:t>
            </w:r>
          </w:p>
          <w:bookmarkEnd w:id="20"/>
          <w:p w14:paraId="7C45619D" w14:textId="42DCA919" w:rsidR="0075456B" w:rsidRDefault="0075456B" w:rsidP="007C3CB4">
            <w:pPr>
              <w:jc w:val="cente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326524801"/>
              <w:placeholder>
                <w:docPart w:val="5F600503FFA44550BB8755AFF48EC7CA"/>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0CBEBAA6" w14:textId="466ABFB1" w:rsidR="00520247" w:rsidRDefault="00CC0D03" w:rsidP="00372848">
                <w:pPr>
                  <w:jc w:val="center"/>
                  <w:rPr>
                    <w:rStyle w:val="Grasitalique"/>
                    <w:b/>
                  </w:rPr>
                </w:pPr>
                <w:r>
                  <w:rPr>
                    <w:rStyle w:val="Grasitalique"/>
                  </w:rPr>
                  <w:t>Plateforme électronique</w:t>
                </w:r>
              </w:p>
            </w:sdtContent>
          </w:sdt>
          <w:sdt>
            <w:sdtPr>
              <w:rPr>
                <w:rStyle w:val="Grasitalique"/>
              </w:rPr>
              <w:id w:val="1244912708"/>
              <w:placeholder>
                <w:docPart w:val="915404AD0A9344B89BF8B9BD944D264D"/>
              </w:placeholder>
            </w:sdtPr>
            <w:sdtEndPr>
              <w:rPr>
                <w:rStyle w:val="Textedelespacerserv"/>
                <w:bCs w:val="0"/>
                <w:i w:val="0"/>
                <w:color w:val="808080"/>
              </w:rPr>
            </w:sdtEndPr>
            <w:sdtContent>
              <w:p w14:paraId="72D2C93D" w14:textId="1B64638D" w:rsidR="00CC0D03" w:rsidRPr="00CC0D03" w:rsidRDefault="00CC0D03" w:rsidP="00CC0D03">
                <w:pPr>
                  <w:jc w:val="center"/>
                  <w:rPr>
                    <w:rStyle w:val="Grasitalique"/>
                  </w:rPr>
                </w:pPr>
                <w:r w:rsidRPr="00CC0D03">
                  <w:rPr>
                    <w:rStyle w:val="Grasitalique"/>
                  </w:rPr>
                  <w:t>adriatic.ap-imfinzi.fr</w:t>
                </w:r>
              </w:p>
              <w:p w14:paraId="0C0B3A77" w14:textId="09DFECB6" w:rsidR="00372848" w:rsidRPr="0093672E" w:rsidRDefault="00CC0D03" w:rsidP="00372848">
                <w:pPr>
                  <w:jc w:val="center"/>
                  <w:rPr>
                    <w:rStyle w:val="Grasitalique"/>
                  </w:rPr>
                </w:pPr>
                <w:r w:rsidRPr="00CC0D03">
                  <w:rPr>
                    <w:rStyle w:val="Grasitalique"/>
                  </w:rPr>
                  <w:t>ou par email : accesprecoce-imfinzi-adriatic@astrazeneca.com ou fax : 0147747927</w:t>
                </w:r>
              </w:p>
            </w:sdtContent>
          </w:sdt>
        </w:tc>
      </w:tr>
    </w:tbl>
    <w:p w14:paraId="019C08BB" w14:textId="77777777" w:rsidR="001F24D4" w:rsidRPr="0093672E" w:rsidRDefault="001F24D4" w:rsidP="001F24D4">
      <w:pPr>
        <w:pStyle w:val="Petit"/>
      </w:pPr>
    </w:p>
    <w:p w14:paraId="5A07B078" w14:textId="77777777" w:rsidR="00AC31D2" w:rsidRPr="0093672E" w:rsidRDefault="00AC31D2" w:rsidP="001F24D4">
      <w:pPr>
        <w:jc w:val="right"/>
      </w:pPr>
      <w:r w:rsidRPr="0093672E">
        <w:t>Date de la demande :</w:t>
      </w:r>
      <w:r w:rsidR="00F57D51" w:rsidRPr="0093672E">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1"/>
            </w:rPr>
            <w:t>_ _/_ _/_ _ _ _</w:t>
          </w:r>
        </w:sdtContent>
      </w:sdt>
      <w:permEnd w:id="742160930"/>
    </w:p>
    <w:p w14:paraId="7409D0D2" w14:textId="77777777" w:rsidR="00AC31D2" w:rsidRPr="0093672E" w:rsidRDefault="00082551" w:rsidP="00BA3A23">
      <w:pPr>
        <w:pStyle w:val="Intertitre"/>
      </w:pPr>
      <w:r w:rsidRPr="0093672E">
        <w:t>Identification du patient</w:t>
      </w:r>
    </w:p>
    <w:p w14:paraId="379CFCCE" w14:textId="77777777" w:rsidR="00AC31D2" w:rsidRPr="0093672E" w:rsidRDefault="00AC31D2" w:rsidP="00AC31D2">
      <w:r w:rsidRPr="0093672E">
        <w:t>Nom du patient (3 premières lettres) :</w:t>
      </w:r>
      <w:permStart w:id="1990933827" w:edGrp="everyone"/>
      <w:r w:rsidRPr="0093672E">
        <w:t xml:space="preserve"> </w:t>
      </w:r>
      <w:sdt>
        <w:sdtPr>
          <w:id w:val="-1874613009"/>
          <w:placeholder>
            <w:docPart w:val="9DCA27C97065416FA0E7AE14494C3781"/>
          </w:placeholder>
          <w:showingPlcHdr/>
        </w:sdtPr>
        <w:sdtEndPr/>
        <w:sdtContent>
          <w:r w:rsidR="009A5AE2" w:rsidRPr="008E0B25">
            <w:rPr>
              <w:rStyle w:val="Mention1"/>
            </w:rPr>
            <w:t>| _ | _ | _ |</w:t>
          </w:r>
        </w:sdtContent>
      </w:sdt>
      <w:permEnd w:id="1990933827"/>
      <w:r w:rsidR="009239B3" w:rsidRPr="0093672E">
        <w:t xml:space="preserve"> </w:t>
      </w:r>
      <w:r w:rsidRPr="0093672E">
        <w:t xml:space="preserve">Prénom (2 premières lettres) : </w:t>
      </w:r>
      <w:permStart w:id="1110918503" w:edGrp="everyone"/>
      <w:sdt>
        <w:sdtPr>
          <w:id w:val="317785571"/>
          <w:placeholder>
            <w:docPart w:val="D680B4E4B5664B2D8F364E93395F58D9"/>
          </w:placeholder>
        </w:sdtPr>
        <w:sdtEndPr/>
        <w:sdtContent>
          <w:r w:rsidR="009A5AE2" w:rsidRPr="008E0B25">
            <w:rPr>
              <w:rStyle w:val="Mention1"/>
            </w:rPr>
            <w:t>| _ | _ |</w:t>
          </w:r>
        </w:sdtContent>
      </w:sdt>
      <w:permEnd w:id="1110918503"/>
    </w:p>
    <w:p w14:paraId="1C9B2FB3" w14:textId="5953162B" w:rsidR="00AC31D2" w:rsidRPr="0093672E" w:rsidRDefault="00AC31D2" w:rsidP="00AC31D2">
      <w:r w:rsidRPr="0093672E">
        <w:t>Date de naissance</w:t>
      </w:r>
      <w:r w:rsidR="00FB2341" w:rsidRPr="0093672E">
        <w:t xml:space="preserve"> </w:t>
      </w:r>
      <w:r w:rsidRPr="0093672E">
        <w:t>:</w:t>
      </w:r>
      <w:r w:rsidR="002647B4" w:rsidRPr="0093672E">
        <w:t xml:space="preserve"> </w:t>
      </w:r>
      <w:permStart w:id="1962308198"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1"/>
            </w:rPr>
            <w:t xml:space="preserve">  _</w:t>
          </w:r>
          <w:r w:rsidR="009A5AE2" w:rsidRPr="00B17014">
            <w:rPr>
              <w:rStyle w:val="Mention1"/>
            </w:rPr>
            <w:t xml:space="preserve"> _/_ _    </w:t>
          </w:r>
        </w:sdtContent>
      </w:sdt>
      <w:r w:rsidRPr="0093672E">
        <w:t xml:space="preserve"> </w:t>
      </w:r>
      <w:permEnd w:id="1962308198"/>
      <w:r w:rsidRPr="0093672E">
        <w:t xml:space="preserve">(MM/AAAA) </w:t>
      </w:r>
    </w:p>
    <w:p w14:paraId="6E806051" w14:textId="44259EE8" w:rsidR="00FE07EB" w:rsidRDefault="00AC31D2" w:rsidP="00FE07EB">
      <w:r w:rsidRPr="0093672E">
        <w:t xml:space="preserve">Sexe : </w:t>
      </w:r>
      <w:r w:rsidR="00CD1924" w:rsidRPr="0093672E">
        <w:t xml:space="preserve">M </w:t>
      </w:r>
      <w:permStart w:id="1848444206" w:edGrp="everyone"/>
      <w:sdt>
        <w:sdtPr>
          <w:id w:val="1214934158"/>
          <w14:checkbox>
            <w14:checked w14:val="0"/>
            <w14:checkedState w14:val="2612" w14:font="MS Gothic"/>
            <w14:uncheckedState w14:val="2610" w14:font="MS Gothic"/>
          </w14:checkbox>
        </w:sdtPr>
        <w:sdtEndPr/>
        <w:sdtContent>
          <w:r w:rsidR="00A7773A">
            <w:rPr>
              <w:rFonts w:ascii="MS Gothic" w:eastAsia="MS Gothic" w:hAnsi="MS Gothic" w:hint="eastAsia"/>
            </w:rPr>
            <w:t>☐</w:t>
          </w:r>
        </w:sdtContent>
      </w:sdt>
      <w:permEnd w:id="1848444206"/>
      <w:r w:rsidRPr="0093672E">
        <w:t xml:space="preserve"> F </w:t>
      </w:r>
      <w:sdt>
        <w:sdtPr>
          <w:id w:val="424775506"/>
          <w14:checkbox>
            <w14:checked w14:val="0"/>
            <w14:checkedState w14:val="2612" w14:font="MS Gothic"/>
            <w14:uncheckedState w14:val="2610" w14:font="MS Gothic"/>
          </w14:checkbox>
        </w:sdtPr>
        <w:sdtEndPr/>
        <w:sdtContent>
          <w:permStart w:id="1799255550" w:edGrp="everyone"/>
          <w:r w:rsidR="00A7773A">
            <w:rPr>
              <w:rFonts w:ascii="MS Gothic" w:eastAsia="MS Gothic" w:hAnsi="MS Gothic" w:hint="eastAsia"/>
            </w:rPr>
            <w:t>☐</w:t>
          </w:r>
        </w:sdtContent>
      </w:sdt>
      <w:permEnd w:id="1799255550"/>
    </w:p>
    <w:p w14:paraId="4DFC0234" w14:textId="77777777" w:rsidR="00206142" w:rsidRPr="001D68A0" w:rsidRDefault="00206142" w:rsidP="001D68A0">
      <w:pPr>
        <w:pStyle w:val="Paragraphedexplications"/>
        <w:rPr>
          <w:b/>
          <w:bCs/>
        </w:rPr>
      </w:pPr>
      <w:r w:rsidRPr="001D68A0">
        <w:rPr>
          <w:b/>
          <w:bCs/>
        </w:rPr>
        <w:t>Si femme en âge de procréer, se référer au paragraphe 4.6 du RCP.</w:t>
      </w:r>
    </w:p>
    <w:p w14:paraId="57ED6B9E" w14:textId="77777777"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2" w:history="1">
        <w:r w:rsidR="00CD44AE" w:rsidRPr="000C59B8">
          <w:rPr>
            <w:rStyle w:val="Lienhypertexte"/>
          </w:rPr>
          <w:t>https://www.clinicaltrialsregister.eu/</w:t>
        </w:r>
      </w:hyperlink>
      <w:r w:rsidR="00CD44AE">
        <w:t xml:space="preserve"> ou </w:t>
      </w:r>
      <w:hyperlink r:id="rId23" w:history="1">
        <w:r w:rsidR="005C76FF" w:rsidRPr="000C59B8">
          <w:rPr>
            <w:rStyle w:val="Lienhypertexte"/>
          </w:rPr>
          <w:t>https://clinicaltrials.gov/</w:t>
        </w:r>
      </w:hyperlink>
      <w:r w:rsidR="005C76FF">
        <w:t xml:space="preserve"> </w:t>
      </w:r>
      <w:r w:rsidR="00680C41">
        <w:t xml:space="preserve"> </w:t>
      </w:r>
      <w:r w:rsidR="00093A19" w:rsidRPr="0093672E">
        <w:t>.</w:t>
      </w:r>
    </w:p>
    <w:p w14:paraId="4A46675C" w14:textId="596683B7" w:rsidR="00AC31D2" w:rsidRPr="0093672E" w:rsidRDefault="00AA5A66" w:rsidP="00806733">
      <w:pPr>
        <w:pStyle w:val="Paragraphedexplications"/>
      </w:pPr>
      <w:r>
        <w:t>S</w:t>
      </w:r>
      <w:r w:rsidR="001366AD">
        <w:t xml:space="preserve">’il existe une possibilité d’inclure </w:t>
      </w:r>
      <w:r w:rsidR="00AC31D2" w:rsidRPr="0093672E">
        <w:t>le patient dans un essai clinique en cours dans l’indication qui fait l’objet de l’accès précoce</w:t>
      </w:r>
      <w:r w:rsidR="001366AD">
        <w:t>, le patient doit être orienté vers l’essai clinique.</w:t>
      </w:r>
      <w:r w:rsidR="00AC31D2" w:rsidRPr="0093672E">
        <w:t xml:space="preserve"> </w:t>
      </w:r>
    </w:p>
    <w:p w14:paraId="09F821E5" w14:textId="768FD08B" w:rsidR="00104159" w:rsidRPr="0093672E" w:rsidRDefault="00104159" w:rsidP="00EA0C9D"/>
    <w:p w14:paraId="5703F4CA" w14:textId="716E5179" w:rsidR="002615A4" w:rsidRDefault="002615A4" w:rsidP="00AC31D2">
      <w:r>
        <w:t>Le patient a-t-il déjà débuté le traitement dans le cadre d’un accès compassionnel</w:t>
      </w:r>
      <w:r w:rsidR="00807B86">
        <w:t xml:space="preserve"> ou </w:t>
      </w:r>
      <w:r w:rsidR="00A11828">
        <w:t xml:space="preserve">dans une </w:t>
      </w:r>
      <w:r w:rsidR="00807B86">
        <w:t>autre situation</w:t>
      </w:r>
      <w:r w:rsidR="008A482D">
        <w:t xml:space="preserve">? </w:t>
      </w:r>
      <w:r w:rsidR="008A482D" w:rsidRPr="0093672E">
        <w:t xml:space="preserve"> </w:t>
      </w:r>
      <w:permStart w:id="724256406" w:edGrp="everyone"/>
      <w:sdt>
        <w:sdtPr>
          <w:id w:val="-1862650772"/>
          <w14:checkbox>
            <w14:checked w14:val="0"/>
            <w14:checkedState w14:val="2612" w14:font="MS Gothic"/>
            <w14:uncheckedState w14:val="2610" w14:font="MS Gothic"/>
          </w14:checkbox>
        </w:sdtPr>
        <w:sdtEndPr/>
        <w:sdtContent>
          <w:r w:rsidR="008A482D">
            <w:rPr>
              <w:rFonts w:ascii="MS Gothic" w:eastAsia="MS Gothic" w:hAnsi="MS Gothic" w:hint="eastAsia"/>
            </w:rPr>
            <w:t>☐</w:t>
          </w:r>
        </w:sdtContent>
      </w:sdt>
      <w:permEnd w:id="724256406"/>
      <w:r w:rsidR="008A482D" w:rsidRPr="0093672E">
        <w:t xml:space="preserve"> Oui</w:t>
      </w:r>
      <w:r w:rsidR="008A482D" w:rsidRPr="0093672E">
        <w:tab/>
      </w:r>
      <w:permStart w:id="1879266916" w:edGrp="everyone"/>
      <w:sdt>
        <w:sdtPr>
          <w:id w:val="1589662851"/>
          <w14:checkbox>
            <w14:checked w14:val="0"/>
            <w14:checkedState w14:val="2612" w14:font="MS Gothic"/>
            <w14:uncheckedState w14:val="2610" w14:font="MS Gothic"/>
          </w14:checkbox>
        </w:sdtPr>
        <w:sdtEndPr/>
        <w:sdtContent>
          <w:r w:rsidR="008A482D">
            <w:rPr>
              <w:rFonts w:ascii="MS Gothic" w:eastAsia="MS Gothic" w:hAnsi="MS Gothic" w:hint="eastAsia"/>
            </w:rPr>
            <w:t>☐</w:t>
          </w:r>
        </w:sdtContent>
      </w:sdt>
      <w:permEnd w:id="1879266916"/>
      <w:r w:rsidR="008A482D" w:rsidDel="008F44C1">
        <w:rPr>
          <w:rFonts w:ascii="MS Gothic" w:eastAsia="MS Gothic" w:hAnsi="MS Gothic" w:hint="eastAsia"/>
        </w:rPr>
        <w:t xml:space="preserve"> </w:t>
      </w:r>
      <w:r w:rsidR="008A482D" w:rsidRPr="0093672E">
        <w:t>Non </w:t>
      </w:r>
    </w:p>
    <w:p w14:paraId="672A59A6" w14:textId="77777777" w:rsidR="00145D44" w:rsidRPr="0093672E" w:rsidRDefault="00145D44" w:rsidP="00AC31D2"/>
    <w:p w14:paraId="1B2C95D6" w14:textId="77777777" w:rsidR="00AC31D2" w:rsidRPr="0093672E" w:rsidRDefault="000241BC" w:rsidP="00FB6276">
      <w:pPr>
        <w:pStyle w:val="Titre2"/>
        <w:numPr>
          <w:ilvl w:val="0"/>
          <w:numId w:val="0"/>
        </w:numPr>
        <w:ind w:left="360" w:hanging="360"/>
      </w:pPr>
      <w:r w:rsidRPr="0093672E">
        <w:t>Maladie</w:t>
      </w:r>
    </w:p>
    <w:p w14:paraId="187CF009" w14:textId="7777777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3AA71B40" w14:textId="77777777" w:rsidTr="005F43EC">
        <w:tc>
          <w:tcPr>
            <w:tcW w:w="9608" w:type="dxa"/>
          </w:tcPr>
          <w:p w14:paraId="3434A9F9" w14:textId="77777777" w:rsidR="00CC0D03" w:rsidRPr="00C63E58" w:rsidRDefault="00655479" w:rsidP="00CC0D03">
            <w:pPr>
              <w:pStyle w:val="Paragraphedeliste"/>
              <w:numPr>
                <w:ilvl w:val="0"/>
                <w:numId w:val="20"/>
              </w:numPr>
              <w:rPr>
                <w:rFonts w:ascii="Arial Nova Cond" w:hAnsi="Arial Nova Cond"/>
              </w:rPr>
            </w:pPr>
            <w:r>
              <w:rPr>
                <w:rStyle w:val="contentcontrolboundarysink"/>
                <w:rFonts w:ascii="Calibri" w:eastAsiaTheme="majorEastAsia" w:hAnsi="Calibri" w:cs="Calibri"/>
                <w:color w:val="404040"/>
              </w:rPr>
              <w:t>​</w:t>
            </w:r>
            <w:r w:rsidR="00CC0D03" w:rsidRPr="00C63E58">
              <w:rPr>
                <w:rFonts w:ascii="Arial Nova Cond" w:hAnsi="Arial Nova Cond"/>
              </w:rPr>
              <w:t xml:space="preserve">Date du diagnostic initial (histologie) de </w:t>
            </w:r>
            <w:r w:rsidR="00CC0D03" w:rsidRPr="00C63E58">
              <w:rPr>
                <w:rStyle w:val="normaltextrun"/>
                <w:rFonts w:ascii="Arial Nova Cond" w:eastAsiaTheme="majorEastAsia" w:hAnsi="Arial Nova Cond" w:cs="Arial"/>
                <w:color w:val="595959"/>
                <w:shd w:val="clear" w:color="auto" w:fill="F2F2F2"/>
              </w:rPr>
              <w:t>CBPC</w:t>
            </w:r>
            <w:r w:rsidR="00CC0D03" w:rsidRPr="00C63E58">
              <w:rPr>
                <w:rFonts w:ascii="Arial Nova Cond" w:hAnsi="Arial Nova Cond"/>
              </w:rPr>
              <w:t xml:space="preserve"> : </w:t>
            </w:r>
            <w:sdt>
              <w:sdtPr>
                <w:rPr>
                  <w:rFonts w:ascii="Arial Nova Cond" w:hAnsi="Arial Nova Cond"/>
                </w:rPr>
                <w:id w:val="-1622988056"/>
                <w:placeholder>
                  <w:docPart w:val="A9A738556D21473293155664A6DC9D16"/>
                </w:placeholder>
                <w:showingPlcHdr/>
                <w:date w:fullDate="2021-06-22T00:00:00Z">
                  <w:dateFormat w:val="dd/MM/yyyy"/>
                  <w:lid w:val="fr-FR"/>
                  <w:storeMappedDataAs w:val="dateTime"/>
                  <w:calendar w:val="gregorian"/>
                </w:date>
              </w:sdtPr>
              <w:sdtEndPr/>
              <w:sdtContent>
                <w:permStart w:id="732708291" w:edGrp="everyone"/>
                <w:r w:rsidR="00CC0D03" w:rsidRPr="00C63E58">
                  <w:rPr>
                    <w:rStyle w:val="Mention1"/>
                  </w:rPr>
                  <w:t>_ _/_ _/_ _ _ _</w:t>
                </w:r>
                <w:permEnd w:id="732708291"/>
              </w:sdtContent>
            </w:sdt>
          </w:p>
          <w:p w14:paraId="63698F72" w14:textId="25F89BFB" w:rsidR="00CC0D03" w:rsidRPr="00C63E58" w:rsidRDefault="00CC0D03" w:rsidP="00CC0D03">
            <w:pPr>
              <w:pStyle w:val="Paragraphedeliste"/>
              <w:numPr>
                <w:ilvl w:val="0"/>
                <w:numId w:val="20"/>
              </w:numPr>
              <w:rPr>
                <w:rFonts w:ascii="Arial Nova Cond" w:hAnsi="Arial Nova Cond"/>
              </w:rPr>
            </w:pPr>
            <w:r w:rsidRPr="00C63E58">
              <w:rPr>
                <w:rFonts w:ascii="Arial Nova Cond" w:hAnsi="Arial Nova Cond"/>
              </w:rPr>
              <w:t xml:space="preserve">Indice de performance ECOG à </w:t>
            </w:r>
            <w:r>
              <w:rPr>
                <w:rFonts w:ascii="Arial Nova Cond" w:hAnsi="Arial Nova Cond"/>
              </w:rPr>
              <w:t>la demande d’accès au d</w:t>
            </w:r>
            <w:r w:rsidRPr="00C63E58">
              <w:rPr>
                <w:rFonts w:ascii="Arial Nova Cond" w:hAnsi="Arial Nova Cond"/>
              </w:rPr>
              <w:t xml:space="preserve">urvalumab : </w:t>
            </w:r>
            <w:sdt>
              <w:sdtPr>
                <w:rPr>
                  <w:rFonts w:ascii="Arial Nova Cond" w:hAnsi="Arial Nova Cond"/>
                </w:rPr>
                <w:id w:val="-2090994752"/>
                <w:placeholder>
                  <w:docPart w:val="D9A75D8D1CE646B99F87BC6E14347DF2"/>
                </w:placeholder>
              </w:sdtPr>
              <w:sdtEndPr/>
              <w:sdtContent>
                <w:sdt>
                  <w:sdtPr>
                    <w:id w:val="-2114504632"/>
                    <w14:checkbox>
                      <w14:checked w14:val="0"/>
                      <w14:checkedState w14:val="2612" w14:font="MS Gothic"/>
                      <w14:uncheckedState w14:val="2610" w14:font="MS Gothic"/>
                    </w14:checkbox>
                  </w:sdtPr>
                  <w:sdtEndPr/>
                  <w:sdtContent>
                    <w:permStart w:id="1159150717" w:edGrp="everyone"/>
                    <w:r w:rsidR="001D1634">
                      <w:rPr>
                        <w:rFonts w:ascii="MS Gothic" w:eastAsia="MS Gothic" w:hAnsi="MS Gothic" w:hint="eastAsia"/>
                      </w:rPr>
                      <w:t>☐</w:t>
                    </w:r>
                  </w:sdtContent>
                </w:sdt>
                <w:r w:rsidR="001D1634" w:rsidRPr="00C63E58" w:rsidDel="001D1634">
                  <w:rPr>
                    <w:rStyle w:val="normaltextrun"/>
                    <w:rFonts w:eastAsiaTheme="majorEastAsia" w:cs="Arial"/>
                    <w:sz w:val="20"/>
                    <w:szCs w:val="20"/>
                    <w:shd w:val="clear" w:color="auto" w:fill="F2F2F2"/>
                  </w:rPr>
                  <w:t xml:space="preserve"> </w:t>
                </w:r>
                <w:permEnd w:id="1159150717"/>
                <w:r w:rsidRPr="00C63E58">
                  <w:rPr>
                    <w:rStyle w:val="normaltextrun"/>
                    <w:rFonts w:ascii="Arial Nova Cond" w:eastAsiaTheme="majorEastAsia" w:hAnsi="Arial Nova Cond" w:cs="Arial"/>
                    <w:sz w:val="20"/>
                    <w:szCs w:val="20"/>
                    <w:shd w:val="clear" w:color="auto" w:fill="F2F2F2"/>
                  </w:rPr>
                  <w:t xml:space="preserve">0    </w:t>
                </w:r>
                <w:sdt>
                  <w:sdtPr>
                    <w:id w:val="-1668011064"/>
                    <w14:checkbox>
                      <w14:checked w14:val="0"/>
                      <w14:checkedState w14:val="2612" w14:font="MS Gothic"/>
                      <w14:uncheckedState w14:val="2610" w14:font="MS Gothic"/>
                    </w14:checkbox>
                  </w:sdtPr>
                  <w:sdtEndPr/>
                  <w:sdtContent>
                    <w:permStart w:id="1413970283" w:edGrp="everyone"/>
                    <w:r w:rsidR="001D1634">
                      <w:rPr>
                        <w:rFonts w:ascii="MS Gothic" w:eastAsia="MS Gothic" w:hAnsi="MS Gothic" w:hint="eastAsia"/>
                      </w:rPr>
                      <w:t>☐</w:t>
                    </w:r>
                  </w:sdtContent>
                </w:sdt>
                <w:r w:rsidR="001D1634" w:rsidRPr="00C63E58" w:rsidDel="001D1634">
                  <w:rPr>
                    <w:rStyle w:val="normaltextrun"/>
                    <w:rFonts w:eastAsiaTheme="majorEastAsia" w:cs="Arial"/>
                    <w:sz w:val="20"/>
                    <w:szCs w:val="20"/>
                    <w:shd w:val="clear" w:color="auto" w:fill="F2F2F2"/>
                  </w:rPr>
                  <w:t xml:space="preserve"> </w:t>
                </w:r>
                <w:permEnd w:id="1413970283"/>
                <w:r w:rsidRPr="00C63E58">
                  <w:rPr>
                    <w:rStyle w:val="normaltextrun"/>
                    <w:rFonts w:ascii="Arial Nova Cond" w:eastAsiaTheme="majorEastAsia" w:hAnsi="Arial Nova Cond" w:cs="Arial"/>
                    <w:sz w:val="20"/>
                    <w:szCs w:val="20"/>
                    <w:shd w:val="clear" w:color="auto" w:fill="F2F2F2"/>
                  </w:rPr>
                  <w:t>1</w:t>
                </w:r>
              </w:sdtContent>
            </w:sdt>
            <w:r w:rsidRPr="00C63E58">
              <w:rPr>
                <w:rFonts w:ascii="Arial Nova Cond" w:hAnsi="Arial Nova Cond"/>
              </w:rPr>
              <w:t xml:space="preserve">    </w:t>
            </w:r>
            <w:sdt>
              <w:sdtPr>
                <w:rPr>
                  <w:rFonts w:ascii="Arial Nova Cond" w:hAnsi="Arial Nova Cond"/>
                </w:rPr>
                <w:id w:val="-2072576962"/>
                <w:placeholder>
                  <w:docPart w:val="F747D235B5C34697A0CF6668B794D83F"/>
                </w:placeholder>
              </w:sdtPr>
              <w:sdtEndPr/>
              <w:sdtContent>
                <w:sdt>
                  <w:sdtPr>
                    <w:id w:val="-827972415"/>
                    <w14:checkbox>
                      <w14:checked w14:val="0"/>
                      <w14:checkedState w14:val="2612" w14:font="MS Gothic"/>
                      <w14:uncheckedState w14:val="2610" w14:font="MS Gothic"/>
                    </w14:checkbox>
                  </w:sdtPr>
                  <w:sdtEndPr/>
                  <w:sdtContent>
                    <w:permStart w:id="1011821545" w:edGrp="everyone"/>
                    <w:r w:rsidR="001D1634">
                      <w:rPr>
                        <w:rFonts w:ascii="MS Gothic" w:eastAsia="MS Gothic" w:hAnsi="MS Gothic" w:hint="eastAsia"/>
                      </w:rPr>
                      <w:t>☐</w:t>
                    </w:r>
                  </w:sdtContent>
                </w:sdt>
                <w:r w:rsidR="001D1634" w:rsidRPr="00C63E58" w:rsidDel="001D1634">
                  <w:rPr>
                    <w:rStyle w:val="normaltextrun"/>
                    <w:rFonts w:eastAsiaTheme="majorEastAsia" w:cs="Arial"/>
                    <w:sz w:val="20"/>
                    <w:szCs w:val="20"/>
                    <w:shd w:val="clear" w:color="auto" w:fill="F2F2F2"/>
                  </w:rPr>
                  <w:t xml:space="preserve"> </w:t>
                </w:r>
                <w:permEnd w:id="1011821545"/>
                <w:r w:rsidRPr="00C63E58">
                  <w:rPr>
                    <w:rStyle w:val="normaltextrun"/>
                    <w:rFonts w:ascii="Arial Nova Cond" w:eastAsiaTheme="majorEastAsia" w:hAnsi="Arial Nova Cond" w:cs="Arial"/>
                    <w:sz w:val="20"/>
                    <w:szCs w:val="20"/>
                    <w:shd w:val="clear" w:color="auto" w:fill="F2F2F2"/>
                  </w:rPr>
                  <w:t xml:space="preserve"> 2     </w:t>
                </w:r>
                <w:sdt>
                  <w:sdtPr>
                    <w:id w:val="-917635597"/>
                    <w14:checkbox>
                      <w14:checked w14:val="0"/>
                      <w14:checkedState w14:val="2612" w14:font="MS Gothic"/>
                      <w14:uncheckedState w14:val="2610" w14:font="MS Gothic"/>
                    </w14:checkbox>
                  </w:sdtPr>
                  <w:sdtEndPr/>
                  <w:sdtContent>
                    <w:permStart w:id="658463283" w:edGrp="everyone"/>
                    <w:r w:rsidR="001D1634">
                      <w:rPr>
                        <w:rFonts w:ascii="MS Gothic" w:eastAsia="MS Gothic" w:hAnsi="MS Gothic" w:hint="eastAsia"/>
                      </w:rPr>
                      <w:t>☐</w:t>
                    </w:r>
                  </w:sdtContent>
                </w:sdt>
                <w:r w:rsidR="001D1634" w:rsidRPr="00C63E58" w:rsidDel="001D1634">
                  <w:rPr>
                    <w:rStyle w:val="normaltextrun"/>
                    <w:rFonts w:eastAsiaTheme="majorEastAsia" w:cs="Arial"/>
                    <w:sz w:val="20"/>
                    <w:szCs w:val="20"/>
                    <w:shd w:val="clear" w:color="auto" w:fill="F2F2F2"/>
                  </w:rPr>
                  <w:t xml:space="preserve"> </w:t>
                </w:r>
                <w:permEnd w:id="658463283"/>
                <w:r w:rsidRPr="00C63E58">
                  <w:rPr>
                    <w:rStyle w:val="normaltextrun"/>
                    <w:rFonts w:ascii="Arial Nova Cond" w:eastAsiaTheme="majorEastAsia" w:hAnsi="Arial Nova Cond" w:cs="Arial"/>
                    <w:sz w:val="20"/>
                    <w:szCs w:val="20"/>
                    <w:shd w:val="clear" w:color="auto" w:fill="F2F2F2"/>
                  </w:rPr>
                  <w:t xml:space="preserve"> 3</w:t>
                </w:r>
              </w:sdtContent>
            </w:sdt>
            <w:r w:rsidRPr="00C63E58">
              <w:rPr>
                <w:rFonts w:ascii="Arial Nova Cond" w:hAnsi="Arial Nova Cond"/>
              </w:rPr>
              <w:t xml:space="preserve">    </w:t>
            </w:r>
            <w:sdt>
              <w:sdtPr>
                <w:rPr>
                  <w:rFonts w:ascii="Arial Nova Cond" w:hAnsi="Arial Nova Cond"/>
                </w:rPr>
                <w:id w:val="1062596885"/>
                <w:placeholder>
                  <w:docPart w:val="F285969A60694196B5BDFB4FF5033489"/>
                </w:placeholder>
              </w:sdtPr>
              <w:sdtEndPr/>
              <w:sdtContent>
                <w:sdt>
                  <w:sdtPr>
                    <w:id w:val="-93172652"/>
                    <w14:checkbox>
                      <w14:checked w14:val="0"/>
                      <w14:checkedState w14:val="2612" w14:font="MS Gothic"/>
                      <w14:uncheckedState w14:val="2610" w14:font="MS Gothic"/>
                    </w14:checkbox>
                  </w:sdtPr>
                  <w:sdtEndPr/>
                  <w:sdtContent>
                    <w:permStart w:id="1247034566" w:edGrp="everyone"/>
                    <w:r w:rsidR="001D1634">
                      <w:rPr>
                        <w:rFonts w:ascii="MS Gothic" w:eastAsia="MS Gothic" w:hAnsi="MS Gothic" w:hint="eastAsia"/>
                      </w:rPr>
                      <w:t>☐</w:t>
                    </w:r>
                  </w:sdtContent>
                </w:sdt>
                <w:r w:rsidR="001D1634" w:rsidRPr="00C63E58" w:rsidDel="001D1634">
                  <w:rPr>
                    <w:rStyle w:val="normaltextrun"/>
                    <w:rFonts w:eastAsiaTheme="majorEastAsia" w:cs="Arial"/>
                    <w:sz w:val="20"/>
                    <w:szCs w:val="20"/>
                    <w:shd w:val="clear" w:color="auto" w:fill="F2F2F2"/>
                  </w:rPr>
                  <w:t xml:space="preserve"> </w:t>
                </w:r>
                <w:permEnd w:id="1247034566"/>
                <w:r w:rsidRPr="00C63E58">
                  <w:rPr>
                    <w:rStyle w:val="normaltextrun"/>
                    <w:rFonts w:ascii="Arial Nova Cond" w:eastAsiaTheme="majorEastAsia" w:hAnsi="Arial Nova Cond" w:cs="Arial"/>
                    <w:sz w:val="20"/>
                    <w:szCs w:val="20"/>
                    <w:shd w:val="clear" w:color="auto" w:fill="F2F2F2"/>
                  </w:rPr>
                  <w:t xml:space="preserve"> 4 </w:t>
                </w:r>
              </w:sdtContent>
            </w:sdt>
          </w:p>
          <w:p w14:paraId="06711108" w14:textId="2512DAA5" w:rsidR="00AC5C3C" w:rsidRPr="00655479" w:rsidRDefault="00CC0D03" w:rsidP="00CC0D03">
            <w:pPr>
              <w:pStyle w:val="Paragraphedeliste"/>
              <w:numPr>
                <w:ilvl w:val="0"/>
                <w:numId w:val="20"/>
              </w:numPr>
            </w:pPr>
            <w:r w:rsidRPr="00C63E58">
              <w:rPr>
                <w:rFonts w:ascii="Arial Nova Cond" w:hAnsi="Arial Nova Cond"/>
                <w:color w:val="auto"/>
              </w:rPr>
              <w:t>Stade selon la 8</w:t>
            </w:r>
            <w:r w:rsidRPr="00C63E58">
              <w:rPr>
                <w:rFonts w:ascii="Arial Nova Cond" w:hAnsi="Arial Nova Cond"/>
                <w:color w:val="auto"/>
                <w:vertAlign w:val="superscript"/>
              </w:rPr>
              <w:t>ème</w:t>
            </w:r>
            <w:r w:rsidRPr="00C63E58">
              <w:rPr>
                <w:rFonts w:ascii="Arial Nova Cond" w:hAnsi="Arial Nova Cond"/>
                <w:color w:val="auto"/>
              </w:rPr>
              <w:t xml:space="preserve"> édition actuelle : </w:t>
            </w:r>
            <w:sdt>
              <w:sdtPr>
                <w:rPr>
                  <w:rFonts w:ascii="Arial Nova Cond" w:hAnsi="Arial Nova Cond"/>
                  <w:color w:val="auto"/>
                  <w:shd w:val="clear" w:color="auto" w:fill="F2F2F2" w:themeFill="background1" w:themeFillShade="F2"/>
                </w:rPr>
                <w:id w:val="1519424731"/>
                <w:placeholder>
                  <w:docPart w:val="4E6276350F334331B7134F8CEFA8B0C8"/>
                </w:placeholder>
              </w:sdtPr>
              <w:sdtEndPr>
                <w:rPr>
                  <w:shd w:val="clear" w:color="auto" w:fill="auto"/>
                </w:rPr>
              </w:sdtEndPr>
              <w:sdtContent>
                <w:sdt>
                  <w:sdtPr>
                    <w:rPr>
                      <w:rFonts w:ascii="Arial Nova Cond" w:hAnsi="Arial Nova Cond"/>
                      <w:color w:val="auto"/>
                    </w:rPr>
                    <w:id w:val="563618436"/>
                    <w:placeholder>
                      <w:docPart w:val="D7050F71AEC7413EAD83817D69DAD00B"/>
                    </w:placeholder>
                  </w:sdtPr>
                  <w:sdtEndPr/>
                  <w:sdtContent>
                    <w:sdt>
                      <w:sdtPr>
                        <w:id w:val="-557093588"/>
                        <w14:checkbox>
                          <w14:checked w14:val="0"/>
                          <w14:checkedState w14:val="2612" w14:font="MS Gothic"/>
                          <w14:uncheckedState w14:val="2610" w14:font="MS Gothic"/>
                        </w14:checkbox>
                      </w:sdtPr>
                      <w:sdtEndPr/>
                      <w:sdtContent>
                        <w:permStart w:id="738477431" w:edGrp="everyone"/>
                        <w:r w:rsidR="001D1634">
                          <w:rPr>
                            <w:rFonts w:ascii="MS Gothic" w:eastAsia="MS Gothic" w:hAnsi="MS Gothic" w:hint="eastAsia"/>
                          </w:rPr>
                          <w:t>☐</w:t>
                        </w:r>
                      </w:sdtContent>
                    </w:sdt>
                    <w:r w:rsidR="001D1634" w:rsidRPr="00C63E58" w:rsidDel="001D1634">
                      <w:rPr>
                        <w:rStyle w:val="normaltextrun"/>
                        <w:rFonts w:eastAsiaTheme="majorEastAsia" w:cs="Arial"/>
                        <w:color w:val="auto"/>
                        <w:sz w:val="20"/>
                        <w:szCs w:val="20"/>
                        <w:shd w:val="clear" w:color="auto" w:fill="F2F2F2"/>
                      </w:rPr>
                      <w:t xml:space="preserve"> </w:t>
                    </w:r>
                    <w:permEnd w:id="738477431"/>
                    <w:r w:rsidRPr="00C63E58">
                      <w:rPr>
                        <w:rStyle w:val="normaltextrun"/>
                        <w:rFonts w:ascii="Arial Nova Cond" w:eastAsiaTheme="majorEastAsia" w:hAnsi="Arial Nova Cond" w:cs="Arial"/>
                        <w:color w:val="auto"/>
                        <w:sz w:val="20"/>
                        <w:szCs w:val="20"/>
                        <w:shd w:val="clear" w:color="auto" w:fill="F2F2F2"/>
                      </w:rPr>
                      <w:t xml:space="preserve"> I   </w:t>
                    </w:r>
                    <w:sdt>
                      <w:sdtPr>
                        <w:id w:val="-1697074943"/>
                        <w14:checkbox>
                          <w14:checked w14:val="0"/>
                          <w14:checkedState w14:val="2612" w14:font="MS Gothic"/>
                          <w14:uncheckedState w14:val="2610" w14:font="MS Gothic"/>
                        </w14:checkbox>
                      </w:sdtPr>
                      <w:sdtEndPr/>
                      <w:sdtContent>
                        <w:permStart w:id="1324575883" w:edGrp="everyone"/>
                        <w:r w:rsidR="001D1634">
                          <w:rPr>
                            <w:rFonts w:ascii="MS Gothic" w:eastAsia="MS Gothic" w:hAnsi="MS Gothic" w:hint="eastAsia"/>
                          </w:rPr>
                          <w:t>☐</w:t>
                        </w:r>
                      </w:sdtContent>
                    </w:sdt>
                    <w:r w:rsidR="001D1634" w:rsidRPr="00C63E58" w:rsidDel="001D1634">
                      <w:rPr>
                        <w:rStyle w:val="normaltextrun"/>
                        <w:rFonts w:eastAsiaTheme="majorEastAsia" w:cs="Arial"/>
                        <w:color w:val="auto"/>
                        <w:sz w:val="20"/>
                        <w:szCs w:val="20"/>
                        <w:shd w:val="clear" w:color="auto" w:fill="F2F2F2"/>
                      </w:rPr>
                      <w:t xml:space="preserve"> </w:t>
                    </w:r>
                    <w:permEnd w:id="1324575883"/>
                    <w:r w:rsidRPr="00C63E58">
                      <w:rPr>
                        <w:rStyle w:val="normaltextrun"/>
                        <w:rFonts w:ascii="Arial Nova Cond" w:eastAsiaTheme="majorEastAsia" w:hAnsi="Arial Nova Cond" w:cs="Arial"/>
                        <w:color w:val="auto"/>
                        <w:sz w:val="20"/>
                        <w:szCs w:val="20"/>
                        <w:shd w:val="clear" w:color="auto" w:fill="F2F2F2"/>
                      </w:rPr>
                      <w:t xml:space="preserve"> II</w:t>
                    </w:r>
                  </w:sdtContent>
                </w:sdt>
                <w:r w:rsidRPr="00C63E58">
                  <w:rPr>
                    <w:rFonts w:ascii="Arial Nova Cond" w:hAnsi="Arial Nova Cond"/>
                    <w:color w:val="auto"/>
                  </w:rPr>
                  <w:t xml:space="preserve">  </w:t>
                </w:r>
                <w:sdt>
                  <w:sdtPr>
                    <w:rPr>
                      <w:rFonts w:ascii="Arial Nova Cond" w:hAnsi="Arial Nova Cond"/>
                      <w:color w:val="auto"/>
                      <w:shd w:val="clear" w:color="auto" w:fill="F2F2F2" w:themeFill="background1" w:themeFillShade="F2"/>
                    </w:rPr>
                    <w:id w:val="1917136273"/>
                    <w:placeholder>
                      <w:docPart w:val="CB2E158BE9FE44A6AFEAF1DEE90756D0"/>
                    </w:placeholder>
                  </w:sdtPr>
                  <w:sdtEndPr>
                    <w:rPr>
                      <w:shd w:val="clear" w:color="auto" w:fill="auto"/>
                    </w:rPr>
                  </w:sdtEndPr>
                  <w:sdtContent>
                    <w:sdt>
                      <w:sdtPr>
                        <w:id w:val="-648593317"/>
                        <w14:checkbox>
                          <w14:checked w14:val="0"/>
                          <w14:checkedState w14:val="2612" w14:font="MS Gothic"/>
                          <w14:uncheckedState w14:val="2610" w14:font="MS Gothic"/>
                        </w14:checkbox>
                      </w:sdtPr>
                      <w:sdtEndPr/>
                      <w:sdtContent>
                        <w:permStart w:id="767825935" w:edGrp="everyone"/>
                        <w:r w:rsidR="001D1634">
                          <w:rPr>
                            <w:rFonts w:ascii="MS Gothic" w:eastAsia="MS Gothic" w:hAnsi="MS Gothic" w:hint="eastAsia"/>
                          </w:rPr>
                          <w:t>☐</w:t>
                        </w:r>
                      </w:sdtContent>
                    </w:sdt>
                    <w:r w:rsidR="001D1634" w:rsidRPr="00C63E58" w:rsidDel="001D1634">
                      <w:rPr>
                        <w:rStyle w:val="normaltextrun"/>
                        <w:rFonts w:eastAsiaTheme="majorEastAsia" w:cs="Arial"/>
                        <w:color w:val="auto"/>
                        <w:sz w:val="20"/>
                        <w:szCs w:val="20"/>
                        <w:shd w:val="clear" w:color="auto" w:fill="F2F2F2"/>
                      </w:rPr>
                      <w:t xml:space="preserve"> </w:t>
                    </w:r>
                    <w:permEnd w:id="767825935"/>
                    <w:r w:rsidRPr="00C63E58">
                      <w:rPr>
                        <w:rStyle w:val="normaltextrun"/>
                        <w:rFonts w:ascii="Arial Nova Cond" w:eastAsiaTheme="majorEastAsia" w:hAnsi="Arial Nova Cond" w:cs="Arial"/>
                        <w:color w:val="auto"/>
                        <w:sz w:val="20"/>
                        <w:szCs w:val="20"/>
                        <w:shd w:val="clear" w:color="auto" w:fill="F2F2F2"/>
                      </w:rPr>
                      <w:t xml:space="preserve"> III   </w:t>
                    </w:r>
                  </w:sdtContent>
                </w:sdt>
                <w:r w:rsidRPr="00C63E58">
                  <w:rPr>
                    <w:rFonts w:ascii="Arial Nova Cond" w:hAnsi="Arial Nova Cond"/>
                    <w:color w:val="auto"/>
                  </w:rPr>
                  <w:t xml:space="preserve"> </w:t>
                </w:r>
              </w:sdtContent>
            </w:sdt>
          </w:p>
        </w:tc>
      </w:tr>
    </w:tbl>
    <w:p w14:paraId="37CD3AB2" w14:textId="77777777" w:rsidR="00AC31D2" w:rsidRPr="0093672E" w:rsidRDefault="00AC31D2" w:rsidP="00AC31D2"/>
    <w:p w14:paraId="6EA811CD" w14:textId="57B470F4" w:rsidR="00AC31D2" w:rsidRPr="0093672E" w:rsidRDefault="00AC31D2" w:rsidP="00CC0D03">
      <w:pPr>
        <w:pStyle w:val="Intertitre"/>
      </w:pPr>
      <w:r w:rsidRPr="0093672E">
        <w:t>Traitements antérieurs</w:t>
      </w:r>
      <w:r w:rsidR="00206142">
        <w:t xml:space="preserve"> </w:t>
      </w:r>
      <w:r w:rsidR="003C3DFF">
        <w:t>et/ou concomitants</w:t>
      </w:r>
      <w:r w:rsidR="00D92B08">
        <w:t xml:space="preserve"> (incluant les soins de support)</w:t>
      </w:r>
    </w:p>
    <w:tbl>
      <w:tblPr>
        <w:tblStyle w:val="Grilledetableauclaire"/>
        <w:tblW w:w="0" w:type="auto"/>
        <w:tblLook w:val="0600" w:firstRow="0" w:lastRow="0" w:firstColumn="0" w:lastColumn="0" w:noHBand="1" w:noVBand="1"/>
      </w:tblPr>
      <w:tblGrid>
        <w:gridCol w:w="9608"/>
      </w:tblGrid>
      <w:tr w:rsidR="005F43EC" w:rsidRPr="0093672E" w14:paraId="3FA6121D" w14:textId="77777777" w:rsidTr="005F43EC">
        <w:tc>
          <w:tcPr>
            <w:tcW w:w="9608" w:type="dxa"/>
          </w:tcPr>
          <w:p w14:paraId="0311688B" w14:textId="77777777" w:rsidR="00CC0D03" w:rsidRPr="00A00A7F" w:rsidRDefault="00CC0D03" w:rsidP="00CC0D03">
            <w:pPr>
              <w:rPr>
                <w:rFonts w:ascii="Arial Nova Cond" w:hAnsi="Arial Nova Cond"/>
              </w:rPr>
            </w:pPr>
            <w:r w:rsidRPr="00B55834">
              <w:rPr>
                <w:rFonts w:ascii="Arial Nova Cond" w:hAnsi="Arial Nova Cond"/>
                <w:b/>
                <w:bCs/>
              </w:rPr>
              <w:t>Traitements du CBPC de stade limité</w:t>
            </w:r>
            <w:r w:rsidRPr="00B55834">
              <w:rPr>
                <w:rFonts w:ascii="Arial Nova Cond" w:hAnsi="Arial Nova Cond"/>
              </w:rPr>
              <w:t xml:space="preserve"> : </w:t>
            </w:r>
          </w:p>
          <w:p w14:paraId="4DE45FDB" w14:textId="77777777" w:rsidR="00CC0D03" w:rsidRPr="00B55834" w:rsidRDefault="00CC0D03" w:rsidP="00CC0D03">
            <w:pPr>
              <w:rPr>
                <w:rFonts w:ascii="Arial Nova Cond" w:hAnsi="Arial Nova Cond"/>
                <w:b/>
                <w:bCs/>
              </w:rPr>
            </w:pPr>
            <w:r w:rsidRPr="00B55834">
              <w:rPr>
                <w:rFonts w:ascii="Arial Nova Cond" w:hAnsi="Arial Nova Cond"/>
                <w:b/>
                <w:bCs/>
              </w:rPr>
              <w:t>Chimiothérapie à base de sels de platine</w:t>
            </w:r>
          </w:p>
          <w:p w14:paraId="4D3E39B7" w14:textId="391CE37F" w:rsidR="00CC0D03" w:rsidRDefault="00F503F6" w:rsidP="00CC0D03">
            <w:pPr>
              <w:spacing w:before="0" w:after="0" w:line="276" w:lineRule="auto"/>
              <w:rPr>
                <w:rFonts w:eastAsia="Arial" w:cs="Arial"/>
                <w:color w:val="404040"/>
                <w:sz w:val="18"/>
                <w:szCs w:val="18"/>
              </w:rPr>
            </w:pPr>
            <w:sdt>
              <w:sdtPr>
                <w:id w:val="-1737853010"/>
                <w14:checkbox>
                  <w14:checked w14:val="0"/>
                  <w14:checkedState w14:val="2612" w14:font="MS Gothic"/>
                  <w14:uncheckedState w14:val="2610" w14:font="MS Gothic"/>
                </w14:checkbox>
              </w:sdtPr>
              <w:sdtEndPr/>
              <w:sdtContent>
                <w:permStart w:id="1070482" w:edGrp="everyone"/>
                <w:r w:rsidR="001D1634">
                  <w:rPr>
                    <w:rFonts w:ascii="MS Gothic" w:eastAsia="MS Gothic" w:hAnsi="MS Gothic" w:hint="eastAsia"/>
                  </w:rPr>
                  <w:t>☐</w:t>
                </w:r>
              </w:sdtContent>
            </w:sdt>
            <w:permEnd w:id="1070482"/>
            <w:r w:rsidR="00CC0D03" w:rsidRPr="00B55834">
              <w:rPr>
                <w:rFonts w:eastAsia="Arial" w:cs="Arial"/>
                <w:color w:val="404040"/>
                <w:sz w:val="18"/>
                <w:szCs w:val="18"/>
              </w:rPr>
              <w:t xml:space="preserve"> Cisplatine </w:t>
            </w:r>
            <w:sdt>
              <w:sdtPr>
                <w:id w:val="-1569263615"/>
                <w14:checkbox>
                  <w14:checked w14:val="0"/>
                  <w14:checkedState w14:val="2612" w14:font="MS Gothic"/>
                  <w14:uncheckedState w14:val="2610" w14:font="MS Gothic"/>
                </w14:checkbox>
              </w:sdtPr>
              <w:sdtEndPr/>
              <w:sdtContent>
                <w:permStart w:id="1829069999" w:edGrp="everyone"/>
                <w:r w:rsidR="001D1634">
                  <w:rPr>
                    <w:rFonts w:ascii="MS Gothic" w:eastAsia="MS Gothic" w:hAnsi="MS Gothic" w:hint="eastAsia"/>
                  </w:rPr>
                  <w:t>☐</w:t>
                </w:r>
              </w:sdtContent>
            </w:sdt>
            <w:permEnd w:id="1829069999"/>
            <w:r w:rsidR="00CC0D03" w:rsidRPr="00B55834">
              <w:rPr>
                <w:rFonts w:eastAsia="Arial" w:cs="Arial"/>
                <w:color w:val="404040"/>
                <w:sz w:val="18"/>
                <w:szCs w:val="18"/>
              </w:rPr>
              <w:t xml:space="preserve"> Carboplatine</w:t>
            </w:r>
          </w:p>
          <w:p w14:paraId="6738F433" w14:textId="77777777" w:rsidR="00CC0D03" w:rsidRPr="008C1BF1" w:rsidRDefault="00CC0D03" w:rsidP="00CC0D03">
            <w:pPr>
              <w:spacing w:before="0" w:after="0" w:line="276" w:lineRule="auto"/>
              <w:rPr>
                <w:rFonts w:eastAsia="Arial" w:cs="Arial"/>
                <w:color w:val="404040"/>
                <w:sz w:val="18"/>
                <w:szCs w:val="18"/>
              </w:rPr>
            </w:pPr>
          </w:p>
          <w:p w14:paraId="0EFD36C0" w14:textId="77777777" w:rsidR="00CC0D03" w:rsidRPr="00B55834" w:rsidRDefault="00CC0D03" w:rsidP="00CC0D03">
            <w:pPr>
              <w:rPr>
                <w:rFonts w:ascii="Arial Nova Cond" w:hAnsi="Arial Nova Cond"/>
                <w:b/>
                <w:bCs/>
              </w:rPr>
            </w:pPr>
            <w:r>
              <w:rPr>
                <w:rFonts w:ascii="Arial Nova Cond" w:hAnsi="Arial Nova Cond"/>
                <w:b/>
                <w:bCs/>
              </w:rPr>
              <w:t>R</w:t>
            </w:r>
            <w:r w:rsidRPr="00B55834">
              <w:rPr>
                <w:rFonts w:ascii="Arial Nova Cond" w:hAnsi="Arial Nova Cond"/>
                <w:b/>
                <w:bCs/>
              </w:rPr>
              <w:t xml:space="preserve">adiothérapie </w:t>
            </w:r>
            <w:r>
              <w:rPr>
                <w:rFonts w:ascii="Arial Nova Cond" w:hAnsi="Arial Nova Cond"/>
                <w:b/>
                <w:bCs/>
              </w:rPr>
              <w:t>concomitante à la chimiothérapie (au moins 2 cycles)</w:t>
            </w:r>
          </w:p>
          <w:p w14:paraId="232A1EA5" w14:textId="78D0F055" w:rsidR="00CC0D03" w:rsidRDefault="00F503F6" w:rsidP="00CC0D03">
            <w:pPr>
              <w:spacing w:before="0" w:after="0" w:line="276" w:lineRule="auto"/>
              <w:rPr>
                <w:rFonts w:eastAsia="Arial" w:cs="Arial"/>
                <w:color w:val="404040"/>
                <w:sz w:val="18"/>
                <w:szCs w:val="18"/>
              </w:rPr>
            </w:pPr>
            <w:sdt>
              <w:sdtPr>
                <w:id w:val="-713576191"/>
                <w14:checkbox>
                  <w14:checked w14:val="0"/>
                  <w14:checkedState w14:val="2612" w14:font="MS Gothic"/>
                  <w14:uncheckedState w14:val="2610" w14:font="MS Gothic"/>
                </w14:checkbox>
              </w:sdtPr>
              <w:sdtEndPr/>
              <w:sdtContent>
                <w:permStart w:id="1252025969" w:edGrp="everyone"/>
                <w:r w:rsidR="001D1634">
                  <w:rPr>
                    <w:rFonts w:ascii="MS Gothic" w:eastAsia="MS Gothic" w:hAnsi="MS Gothic" w:hint="eastAsia"/>
                  </w:rPr>
                  <w:t>☐</w:t>
                </w:r>
              </w:sdtContent>
            </w:sdt>
            <w:permEnd w:id="1252025969"/>
            <w:r w:rsidR="00CC0D03" w:rsidRPr="00B55834">
              <w:rPr>
                <w:rFonts w:eastAsia="Arial" w:cs="Arial"/>
                <w:color w:val="404040"/>
                <w:sz w:val="18"/>
                <w:szCs w:val="18"/>
              </w:rPr>
              <w:t xml:space="preserve"> </w:t>
            </w:r>
            <w:r w:rsidR="00CC0D03">
              <w:rPr>
                <w:rFonts w:eastAsia="Arial" w:cs="Arial"/>
                <w:color w:val="404040"/>
                <w:sz w:val="18"/>
                <w:szCs w:val="18"/>
              </w:rPr>
              <w:t xml:space="preserve">Oui   </w:t>
            </w:r>
            <w:sdt>
              <w:sdtPr>
                <w:id w:val="730580615"/>
                <w14:checkbox>
                  <w14:checked w14:val="0"/>
                  <w14:checkedState w14:val="2612" w14:font="MS Gothic"/>
                  <w14:uncheckedState w14:val="2610" w14:font="MS Gothic"/>
                </w14:checkbox>
              </w:sdtPr>
              <w:sdtEndPr/>
              <w:sdtContent>
                <w:permStart w:id="1427129867" w:edGrp="everyone"/>
                <w:r w:rsidR="001D1634">
                  <w:rPr>
                    <w:rFonts w:ascii="MS Gothic" w:eastAsia="MS Gothic" w:hAnsi="MS Gothic" w:hint="eastAsia"/>
                  </w:rPr>
                  <w:t>☐</w:t>
                </w:r>
              </w:sdtContent>
            </w:sdt>
            <w:permEnd w:id="1427129867"/>
            <w:r w:rsidR="00CC0D03" w:rsidRPr="00B55834">
              <w:rPr>
                <w:rFonts w:eastAsia="Arial" w:cs="Arial"/>
                <w:color w:val="404040"/>
                <w:sz w:val="18"/>
                <w:szCs w:val="18"/>
              </w:rPr>
              <w:t xml:space="preserve"> </w:t>
            </w:r>
            <w:r w:rsidR="00CC0D03">
              <w:rPr>
                <w:rFonts w:eastAsia="Arial" w:cs="Arial"/>
                <w:color w:val="404040"/>
                <w:sz w:val="18"/>
                <w:szCs w:val="18"/>
              </w:rPr>
              <w:t xml:space="preserve">Non  </w:t>
            </w:r>
          </w:p>
          <w:p w14:paraId="21E670F1" w14:textId="77777777" w:rsidR="00CC0D03" w:rsidRDefault="00CC0D03" w:rsidP="00CC0D03">
            <w:pPr>
              <w:spacing w:before="0" w:after="0" w:line="276" w:lineRule="auto"/>
              <w:rPr>
                <w:rFonts w:eastAsia="Wingdings 2"/>
                <w:sz w:val="18"/>
                <w:szCs w:val="20"/>
              </w:rPr>
            </w:pPr>
          </w:p>
          <w:p w14:paraId="20878E97" w14:textId="77777777" w:rsidR="00CC0D03" w:rsidRDefault="00CC0D03" w:rsidP="00CC0D03">
            <w:pPr>
              <w:spacing w:before="0" w:after="0" w:line="276" w:lineRule="auto"/>
              <w:rPr>
                <w:rFonts w:eastAsia="Wingdings 2"/>
                <w:b/>
                <w:bCs/>
                <w:sz w:val="18"/>
                <w:szCs w:val="20"/>
              </w:rPr>
            </w:pPr>
            <w:r w:rsidRPr="005F2FB7">
              <w:rPr>
                <w:rFonts w:eastAsia="Wingdings 2"/>
                <w:b/>
                <w:bCs/>
                <w:sz w:val="18"/>
                <w:szCs w:val="20"/>
              </w:rPr>
              <w:t>Irradiation cérébrale prophylactique</w:t>
            </w:r>
          </w:p>
          <w:p w14:paraId="0B7603CF" w14:textId="0E0A6C5A" w:rsidR="00CC0D03" w:rsidRPr="008C1BF1" w:rsidRDefault="00F503F6" w:rsidP="00CC0D03">
            <w:pPr>
              <w:spacing w:before="0" w:after="0" w:line="276" w:lineRule="auto"/>
              <w:rPr>
                <w:rFonts w:eastAsia="Wingdings 2"/>
                <w:sz w:val="18"/>
                <w:szCs w:val="20"/>
              </w:rPr>
            </w:pPr>
            <w:sdt>
              <w:sdtPr>
                <w:id w:val="1897459363"/>
                <w14:checkbox>
                  <w14:checked w14:val="0"/>
                  <w14:checkedState w14:val="2612" w14:font="MS Gothic"/>
                  <w14:uncheckedState w14:val="2610" w14:font="MS Gothic"/>
                </w14:checkbox>
              </w:sdtPr>
              <w:sdtEndPr/>
              <w:sdtContent>
                <w:permStart w:id="1751983258" w:edGrp="everyone"/>
                <w:r w:rsidR="001D1634">
                  <w:rPr>
                    <w:rFonts w:ascii="MS Gothic" w:eastAsia="MS Gothic" w:hAnsi="MS Gothic" w:hint="eastAsia"/>
                  </w:rPr>
                  <w:t>☐</w:t>
                </w:r>
              </w:sdtContent>
            </w:sdt>
            <w:permEnd w:id="1751983258"/>
            <w:r w:rsidR="00CC0D03" w:rsidRPr="005F2FB7">
              <w:rPr>
                <w:rFonts w:eastAsia="Wingdings 2"/>
                <w:sz w:val="18"/>
                <w:szCs w:val="20"/>
              </w:rPr>
              <w:t xml:space="preserve"> </w:t>
            </w:r>
            <w:r w:rsidR="00CC0D03">
              <w:rPr>
                <w:rFonts w:eastAsia="Wingdings 2"/>
                <w:sz w:val="18"/>
                <w:szCs w:val="20"/>
              </w:rPr>
              <w:t xml:space="preserve"> O</w:t>
            </w:r>
            <w:r w:rsidR="00CC0D03" w:rsidRPr="005F2FB7">
              <w:rPr>
                <w:rFonts w:eastAsia="Wingdings 2"/>
                <w:sz w:val="18"/>
                <w:szCs w:val="20"/>
              </w:rPr>
              <w:t xml:space="preserve">ui        </w:t>
            </w:r>
            <w:sdt>
              <w:sdtPr>
                <w:id w:val="1988437935"/>
                <w14:checkbox>
                  <w14:checked w14:val="0"/>
                  <w14:checkedState w14:val="2612" w14:font="MS Gothic"/>
                  <w14:uncheckedState w14:val="2610" w14:font="MS Gothic"/>
                </w14:checkbox>
              </w:sdtPr>
              <w:sdtEndPr/>
              <w:sdtContent>
                <w:permStart w:id="1711234326" w:edGrp="everyone"/>
                <w:r w:rsidR="001D1634">
                  <w:rPr>
                    <w:rFonts w:ascii="MS Gothic" w:eastAsia="MS Gothic" w:hAnsi="MS Gothic" w:hint="eastAsia"/>
                  </w:rPr>
                  <w:t>☐</w:t>
                </w:r>
              </w:sdtContent>
            </w:sdt>
            <w:permEnd w:id="1711234326"/>
            <w:r w:rsidR="00CC0D03" w:rsidRPr="005F2FB7">
              <w:rPr>
                <w:rFonts w:eastAsia="Wingdings 2"/>
                <w:sz w:val="18"/>
                <w:szCs w:val="20"/>
              </w:rPr>
              <w:t xml:space="preserve">  non  </w:t>
            </w:r>
          </w:p>
          <w:p w14:paraId="0414AD3E" w14:textId="77777777" w:rsidR="003D16DF" w:rsidRPr="00B55834" w:rsidRDefault="003D16DF" w:rsidP="003D16DF">
            <w:pPr>
              <w:rPr>
                <w:rFonts w:ascii="Arial Nova Cond" w:hAnsi="Arial Nova Cond"/>
                <w:b/>
                <w:bCs/>
              </w:rPr>
            </w:pPr>
            <w:r w:rsidRPr="00B55834">
              <w:rPr>
                <w:rFonts w:ascii="Arial Nova Cond" w:hAnsi="Arial Nova Cond"/>
                <w:b/>
                <w:bCs/>
              </w:rPr>
              <w:t xml:space="preserve">Meilleure réponse radiologique à l’issue de la </w:t>
            </w:r>
            <w:proofErr w:type="spellStart"/>
            <w:r w:rsidRPr="00B55834">
              <w:rPr>
                <w:rFonts w:ascii="Arial Nova Cond" w:hAnsi="Arial Nova Cond"/>
                <w:b/>
                <w:bCs/>
              </w:rPr>
              <w:t>chimioradiothérapie</w:t>
            </w:r>
            <w:proofErr w:type="spellEnd"/>
            <w:r w:rsidRPr="00B55834">
              <w:rPr>
                <w:rFonts w:ascii="Arial Nova Cond" w:hAnsi="Arial Nova Cond"/>
                <w:b/>
                <w:bCs/>
              </w:rPr>
              <w:t> :</w:t>
            </w:r>
          </w:p>
          <w:p w14:paraId="2846D02F" w14:textId="79633755" w:rsidR="003D16DF" w:rsidRPr="00B55834" w:rsidRDefault="00F503F6" w:rsidP="003D16DF">
            <w:pPr>
              <w:spacing w:before="0" w:after="0" w:line="276" w:lineRule="auto"/>
              <w:rPr>
                <w:rFonts w:eastAsia="Wingdings 2"/>
                <w:sz w:val="18"/>
                <w:szCs w:val="20"/>
              </w:rPr>
            </w:pPr>
            <w:sdt>
              <w:sdtPr>
                <w:id w:val="1401328949"/>
                <w14:checkbox>
                  <w14:checked w14:val="0"/>
                  <w14:checkedState w14:val="2612" w14:font="MS Gothic"/>
                  <w14:uncheckedState w14:val="2610" w14:font="MS Gothic"/>
                </w14:checkbox>
              </w:sdtPr>
              <w:sdtEndPr/>
              <w:sdtContent>
                <w:permStart w:id="2058894743" w:edGrp="everyone"/>
                <w:r w:rsidR="001D1634">
                  <w:rPr>
                    <w:rFonts w:ascii="MS Gothic" w:eastAsia="MS Gothic" w:hAnsi="MS Gothic" w:hint="eastAsia"/>
                  </w:rPr>
                  <w:t>☐</w:t>
                </w:r>
              </w:sdtContent>
            </w:sdt>
            <w:permEnd w:id="2058894743"/>
            <w:r w:rsidR="003D16DF" w:rsidRPr="00B55834">
              <w:rPr>
                <w:rFonts w:eastAsia="Arial" w:cs="Arial"/>
                <w:color w:val="404040"/>
                <w:sz w:val="18"/>
                <w:szCs w:val="18"/>
              </w:rPr>
              <w:t xml:space="preserve"> Complète       </w:t>
            </w:r>
            <w:sdt>
              <w:sdtPr>
                <w:id w:val="-591863984"/>
                <w14:checkbox>
                  <w14:checked w14:val="0"/>
                  <w14:checkedState w14:val="2612" w14:font="MS Gothic"/>
                  <w14:uncheckedState w14:val="2610" w14:font="MS Gothic"/>
                </w14:checkbox>
              </w:sdtPr>
              <w:sdtEndPr/>
              <w:sdtContent>
                <w:permStart w:id="496514598" w:edGrp="everyone"/>
                <w:r w:rsidR="001D1634">
                  <w:rPr>
                    <w:rFonts w:ascii="MS Gothic" w:eastAsia="MS Gothic" w:hAnsi="MS Gothic" w:hint="eastAsia"/>
                  </w:rPr>
                  <w:t>☐</w:t>
                </w:r>
              </w:sdtContent>
            </w:sdt>
            <w:permEnd w:id="496514598"/>
            <w:r w:rsidR="003D16DF" w:rsidRPr="00B55834">
              <w:rPr>
                <w:rFonts w:eastAsia="Arial" w:cs="Arial"/>
                <w:color w:val="404040"/>
                <w:sz w:val="18"/>
                <w:szCs w:val="18"/>
              </w:rPr>
              <w:t xml:space="preserve"> Partielle   </w:t>
            </w:r>
            <w:sdt>
              <w:sdtPr>
                <w:id w:val="108241363"/>
                <w14:checkbox>
                  <w14:checked w14:val="0"/>
                  <w14:checkedState w14:val="2612" w14:font="MS Gothic"/>
                  <w14:uncheckedState w14:val="2610" w14:font="MS Gothic"/>
                </w14:checkbox>
              </w:sdtPr>
              <w:sdtEndPr/>
              <w:sdtContent>
                <w:permStart w:id="1345731796" w:edGrp="everyone"/>
                <w:r w:rsidR="001D1634">
                  <w:rPr>
                    <w:rFonts w:ascii="MS Gothic" w:eastAsia="MS Gothic" w:hAnsi="MS Gothic" w:hint="eastAsia"/>
                  </w:rPr>
                  <w:t>☐</w:t>
                </w:r>
              </w:sdtContent>
            </w:sdt>
            <w:permEnd w:id="1345731796"/>
            <w:r w:rsidR="003D16DF" w:rsidRPr="00B55834">
              <w:rPr>
                <w:rFonts w:eastAsia="Arial" w:cs="Arial"/>
                <w:color w:val="404040"/>
                <w:sz w:val="18"/>
                <w:szCs w:val="18"/>
              </w:rPr>
              <w:t xml:space="preserve"> Stable   </w:t>
            </w:r>
            <w:sdt>
              <w:sdtPr>
                <w:id w:val="1247303057"/>
                <w14:checkbox>
                  <w14:checked w14:val="0"/>
                  <w14:checkedState w14:val="2612" w14:font="MS Gothic"/>
                  <w14:uncheckedState w14:val="2610" w14:font="MS Gothic"/>
                </w14:checkbox>
              </w:sdtPr>
              <w:sdtEndPr/>
              <w:sdtContent>
                <w:permStart w:id="1755185207" w:edGrp="everyone"/>
                <w:r w:rsidR="001D1634">
                  <w:rPr>
                    <w:rFonts w:ascii="MS Gothic" w:eastAsia="MS Gothic" w:hAnsi="MS Gothic" w:hint="eastAsia"/>
                  </w:rPr>
                  <w:t>☐</w:t>
                </w:r>
              </w:sdtContent>
            </w:sdt>
            <w:permEnd w:id="1755185207"/>
            <w:r w:rsidR="003D16DF" w:rsidRPr="00B55834">
              <w:rPr>
                <w:rFonts w:eastAsia="Arial" w:cs="Arial"/>
                <w:color w:val="404040"/>
                <w:sz w:val="18"/>
                <w:szCs w:val="18"/>
              </w:rPr>
              <w:t xml:space="preserve"> Progression   </w:t>
            </w:r>
            <w:sdt>
              <w:sdtPr>
                <w:id w:val="96526956"/>
                <w14:checkbox>
                  <w14:checked w14:val="0"/>
                  <w14:checkedState w14:val="2612" w14:font="MS Gothic"/>
                  <w14:uncheckedState w14:val="2610" w14:font="MS Gothic"/>
                </w14:checkbox>
              </w:sdtPr>
              <w:sdtEndPr/>
              <w:sdtContent>
                <w:permStart w:id="1457281969" w:edGrp="everyone"/>
                <w:r w:rsidR="001D1634">
                  <w:rPr>
                    <w:rFonts w:ascii="MS Gothic" w:eastAsia="MS Gothic" w:hAnsi="MS Gothic" w:hint="eastAsia"/>
                  </w:rPr>
                  <w:t>☐</w:t>
                </w:r>
              </w:sdtContent>
            </w:sdt>
            <w:permEnd w:id="1457281969"/>
            <w:r w:rsidR="003D16DF" w:rsidRPr="00B55834">
              <w:rPr>
                <w:rFonts w:eastAsia="Arial" w:cs="Arial"/>
                <w:color w:val="404040"/>
                <w:sz w:val="18"/>
                <w:szCs w:val="18"/>
              </w:rPr>
              <w:t xml:space="preserve"> Non évaluable</w:t>
            </w:r>
          </w:p>
          <w:p w14:paraId="3FAD5871" w14:textId="77777777" w:rsidR="003D16DF" w:rsidRPr="00B55834" w:rsidRDefault="003D16DF" w:rsidP="003D16DF">
            <w:pPr>
              <w:spacing w:before="0" w:after="0" w:line="276" w:lineRule="auto"/>
              <w:rPr>
                <w:rFonts w:eastAsia="Wingdings 2"/>
                <w:sz w:val="18"/>
                <w:szCs w:val="20"/>
              </w:rPr>
            </w:pPr>
          </w:p>
          <w:p w14:paraId="7826B7D2" w14:textId="77777777" w:rsidR="003D16DF" w:rsidRPr="00B55834" w:rsidRDefault="003D16DF" w:rsidP="003D16DF">
            <w:pPr>
              <w:spacing w:before="0" w:after="0" w:line="276" w:lineRule="auto"/>
              <w:rPr>
                <w:rFonts w:eastAsia="Wingdings 2"/>
                <w:sz w:val="18"/>
                <w:szCs w:val="20"/>
              </w:rPr>
            </w:pPr>
            <w:r w:rsidRPr="00B55834">
              <w:rPr>
                <w:rFonts w:ascii="Arial Nova Cond" w:hAnsi="Arial Nova Cond"/>
                <w:b/>
                <w:bCs/>
              </w:rPr>
              <w:t>Imagerie de contrôle</w:t>
            </w:r>
          </w:p>
          <w:p w14:paraId="0066EC27" w14:textId="18A14B65" w:rsidR="003D16DF" w:rsidRDefault="003D16DF" w:rsidP="003D16DF">
            <w:pPr>
              <w:rPr>
                <w:rFonts w:eastAsia="Arial" w:cs="Arial"/>
                <w:sz w:val="18"/>
                <w:szCs w:val="18"/>
              </w:rPr>
            </w:pPr>
            <w:r w:rsidRPr="00B55834">
              <w:rPr>
                <w:sz w:val="18"/>
                <w:szCs w:val="18"/>
              </w:rPr>
              <w:t xml:space="preserve"> </w:t>
            </w:r>
            <w:sdt>
              <w:sdtPr>
                <w:id w:val="-868672508"/>
                <w14:checkbox>
                  <w14:checked w14:val="0"/>
                  <w14:checkedState w14:val="2612" w14:font="MS Gothic"/>
                  <w14:uncheckedState w14:val="2610" w14:font="MS Gothic"/>
                </w14:checkbox>
              </w:sdtPr>
              <w:sdtEndPr/>
              <w:sdtContent>
                <w:permStart w:id="1480263108" w:edGrp="everyone"/>
                <w:r w:rsidR="001D1634">
                  <w:rPr>
                    <w:rFonts w:ascii="MS Gothic" w:eastAsia="MS Gothic" w:hAnsi="MS Gothic" w:hint="eastAsia"/>
                  </w:rPr>
                  <w:t>☐</w:t>
                </w:r>
              </w:sdtContent>
            </w:sdt>
            <w:permEnd w:id="1480263108"/>
            <w:r w:rsidRPr="00B55834">
              <w:rPr>
                <w:rFonts w:eastAsia="Arial" w:cs="Arial"/>
                <w:sz w:val="18"/>
                <w:szCs w:val="18"/>
              </w:rPr>
              <w:t xml:space="preserve"> Oui    </w:t>
            </w:r>
            <w:sdt>
              <w:sdtPr>
                <w:id w:val="-179744340"/>
                <w14:checkbox>
                  <w14:checked w14:val="0"/>
                  <w14:checkedState w14:val="2612" w14:font="MS Gothic"/>
                  <w14:uncheckedState w14:val="2610" w14:font="MS Gothic"/>
                </w14:checkbox>
              </w:sdtPr>
              <w:sdtEndPr/>
              <w:sdtContent>
                <w:permStart w:id="1904101113" w:edGrp="everyone"/>
                <w:r w:rsidR="001D1634">
                  <w:rPr>
                    <w:rFonts w:ascii="MS Gothic" w:eastAsia="MS Gothic" w:hAnsi="MS Gothic" w:hint="eastAsia"/>
                  </w:rPr>
                  <w:t>☐</w:t>
                </w:r>
              </w:sdtContent>
            </w:sdt>
            <w:permEnd w:id="1904101113"/>
            <w:r w:rsidRPr="00B55834">
              <w:rPr>
                <w:rFonts w:eastAsia="Arial" w:cs="Arial"/>
                <w:sz w:val="18"/>
                <w:szCs w:val="18"/>
              </w:rPr>
              <w:t xml:space="preserve"> Non </w:t>
            </w:r>
          </w:p>
          <w:p w14:paraId="077E4733" w14:textId="77777777" w:rsidR="003D16DF" w:rsidRPr="00B55834" w:rsidRDefault="003D16DF" w:rsidP="003D16DF">
            <w:pPr>
              <w:rPr>
                <w:rFonts w:ascii="Arial Nova Cond" w:hAnsi="Arial Nova Cond"/>
                <w:b/>
                <w:bCs/>
              </w:rPr>
            </w:pPr>
            <w:r w:rsidRPr="00B55834">
              <w:rPr>
                <w:rFonts w:ascii="Arial Nova Cond" w:hAnsi="Arial Nova Cond"/>
                <w:b/>
                <w:bCs/>
              </w:rPr>
              <w:t xml:space="preserve">Toxicités non résolues à la fin de la </w:t>
            </w:r>
            <w:proofErr w:type="spellStart"/>
            <w:r w:rsidRPr="00B55834">
              <w:rPr>
                <w:rFonts w:ascii="Arial Nova Cond" w:hAnsi="Arial Nova Cond"/>
                <w:b/>
                <w:bCs/>
              </w:rPr>
              <w:t>chimioradiothérapie</w:t>
            </w:r>
            <w:proofErr w:type="spellEnd"/>
            <w:r w:rsidRPr="00B55834">
              <w:rPr>
                <w:rFonts w:ascii="Arial Nova Cond" w:hAnsi="Arial Nova Cond"/>
                <w:b/>
                <w:bCs/>
              </w:rPr>
              <w:t> :</w:t>
            </w:r>
          </w:p>
          <w:p w14:paraId="127E1765" w14:textId="7CD539E4" w:rsidR="003D16DF" w:rsidRPr="0036760D" w:rsidRDefault="00F503F6" w:rsidP="003D16DF">
            <w:pPr>
              <w:pStyle w:val="Asupprimer"/>
              <w:ind w:left="0"/>
              <w:rPr>
                <w:rFonts w:eastAsia="Arial" w:cs="Arial"/>
                <w:color w:val="404040" w:themeColor="text1" w:themeTint="BF"/>
                <w:sz w:val="18"/>
                <w:szCs w:val="18"/>
              </w:rPr>
            </w:pPr>
            <w:sdt>
              <w:sdtPr>
                <w:rPr>
                  <w:color w:val="404040" w:themeColor="text1" w:themeTint="BF"/>
                </w:rPr>
                <w:id w:val="900096394"/>
                <w14:checkbox>
                  <w14:checked w14:val="0"/>
                  <w14:checkedState w14:val="2612" w14:font="MS Gothic"/>
                  <w14:uncheckedState w14:val="2610" w14:font="MS Gothic"/>
                </w14:checkbox>
              </w:sdtPr>
              <w:sdtEndPr/>
              <w:sdtContent>
                <w:permStart w:id="734013927" w:edGrp="everyone"/>
                <w:r w:rsidR="001D1634" w:rsidRPr="0036760D">
                  <w:rPr>
                    <w:rFonts w:ascii="MS Gothic" w:eastAsia="MS Gothic" w:hAnsi="MS Gothic" w:hint="eastAsia"/>
                    <w:color w:val="404040" w:themeColor="text1" w:themeTint="BF"/>
                  </w:rPr>
                  <w:t>☐</w:t>
                </w:r>
              </w:sdtContent>
            </w:sdt>
            <w:permEnd w:id="734013927"/>
            <w:r w:rsidR="003D16DF" w:rsidRPr="0036760D">
              <w:rPr>
                <w:rFonts w:eastAsia="Arial" w:cs="Arial"/>
                <w:color w:val="404040" w:themeColor="text1" w:themeTint="BF"/>
                <w:sz w:val="18"/>
                <w:szCs w:val="18"/>
              </w:rPr>
              <w:t xml:space="preserve"> Oui    </w:t>
            </w:r>
            <w:sdt>
              <w:sdtPr>
                <w:rPr>
                  <w:color w:val="404040" w:themeColor="text1" w:themeTint="BF"/>
                </w:rPr>
                <w:id w:val="-1989240859"/>
                <w14:checkbox>
                  <w14:checked w14:val="0"/>
                  <w14:checkedState w14:val="2612" w14:font="MS Gothic"/>
                  <w14:uncheckedState w14:val="2610" w14:font="MS Gothic"/>
                </w14:checkbox>
              </w:sdtPr>
              <w:sdtEndPr/>
              <w:sdtContent>
                <w:permStart w:id="1956265166" w:edGrp="everyone"/>
                <w:r w:rsidR="001D1634" w:rsidRPr="0036760D">
                  <w:rPr>
                    <w:rFonts w:ascii="MS Gothic" w:eastAsia="MS Gothic" w:hAnsi="MS Gothic" w:hint="eastAsia"/>
                    <w:color w:val="404040" w:themeColor="text1" w:themeTint="BF"/>
                  </w:rPr>
                  <w:t>☐</w:t>
                </w:r>
              </w:sdtContent>
            </w:sdt>
            <w:permEnd w:id="1956265166"/>
            <w:r w:rsidR="003D16DF" w:rsidRPr="0036760D">
              <w:rPr>
                <w:rFonts w:eastAsia="Arial" w:cs="Arial"/>
                <w:color w:val="404040" w:themeColor="text1" w:themeTint="BF"/>
                <w:sz w:val="18"/>
                <w:szCs w:val="18"/>
              </w:rPr>
              <w:t xml:space="preserve"> Non</w:t>
            </w:r>
          </w:p>
          <w:p w14:paraId="1F093795" w14:textId="4CD1AF58" w:rsidR="003778C9" w:rsidRPr="0093672E" w:rsidRDefault="003D16DF" w:rsidP="003D16DF">
            <w:r w:rsidRPr="00B55834">
              <w:t xml:space="preserve">Si oui, laquelle(s) : </w:t>
            </w:r>
            <w:sdt>
              <w:sdtPr>
                <w:id w:val="-2023847061"/>
                <w:placeholder>
                  <w:docPart w:val="295BFF07006C410E84A7A6B3633809E5"/>
                </w:placeholder>
                <w:showingPlcHdr/>
              </w:sdtPr>
              <w:sdtEndPr/>
              <w:sdtContent>
                <w:permStart w:id="780892619" w:edGrp="everyone"/>
                <w:r w:rsidR="001D1634" w:rsidRPr="0093672E">
                  <w:rPr>
                    <w:rStyle w:val="Mention1"/>
                  </w:rPr>
                  <w:t>________________</w:t>
                </w:r>
                <w:permEnd w:id="780892619"/>
              </w:sdtContent>
            </w:sdt>
          </w:p>
        </w:tc>
      </w:tr>
    </w:tbl>
    <w:p w14:paraId="2D68FCDC" w14:textId="77777777" w:rsidR="00A44ADE" w:rsidRDefault="00A44ADE" w:rsidP="007A126B"/>
    <w:p w14:paraId="2FB9487C" w14:textId="1238E4BB" w:rsidR="00AC31D2" w:rsidRPr="0093672E" w:rsidRDefault="0003138D" w:rsidP="004614CC">
      <w:pPr>
        <w:pStyle w:val="Titre2"/>
        <w:numPr>
          <w:ilvl w:val="0"/>
          <w:numId w:val="0"/>
        </w:numPr>
        <w:ind w:left="360" w:hanging="360"/>
      </w:pPr>
      <w:r w:rsidRPr="0093672E">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F01EB2">
            <w:t>IMFINZI (durvalumab)</w:t>
          </w:r>
        </w:sdtContent>
      </w:sdt>
    </w:p>
    <w:p w14:paraId="721E783D" w14:textId="77777777" w:rsidR="00DA6610" w:rsidRPr="0093672E" w:rsidRDefault="00DA6610" w:rsidP="00DA6610">
      <w:pPr>
        <w:pStyle w:val="Paragraphedexplications"/>
      </w:pPr>
      <w:r w:rsidRPr="0093672E">
        <w:t xml:space="preserve">Concernant l’utilisation du médicament notamment </w:t>
      </w:r>
      <w:r w:rsidR="00591B45">
        <w:t xml:space="preserve">la posologie, </w:t>
      </w:r>
      <w:r w:rsidRPr="0093672E">
        <w:t xml:space="preserve">les mises en garde spéciales, précautions d’emploi et contre-indications, veuillez-vous référer au </w:t>
      </w:r>
      <w:r w:rsidR="00D86F8D" w:rsidRPr="0093672E">
        <w:t>RCP disponible sur</w:t>
      </w:r>
      <w:r w:rsidR="00DE0BD2">
        <w:t xml:space="preserve"> le</w:t>
      </w:r>
      <w:r w:rsidR="00DE3D56">
        <w:t>s</w:t>
      </w:r>
      <w:r w:rsidR="00DE0BD2">
        <w:t xml:space="preserve"> site</w:t>
      </w:r>
      <w:r w:rsidR="00DE3D56">
        <w:t>s</w:t>
      </w:r>
      <w:r w:rsidR="00DE0BD2">
        <w:t xml:space="preserve"> de l’ANSM et de la HAS. </w:t>
      </w:r>
      <w:r w:rsidR="00E4663C">
        <w:t xml:space="preserve"> </w:t>
      </w:r>
    </w:p>
    <w:p w14:paraId="15F7A909" w14:textId="77777777" w:rsidR="00FC7065" w:rsidRDefault="00FC7065" w:rsidP="005F43EC">
      <w:pPr>
        <w:pStyle w:val="Intertitre"/>
      </w:pPr>
    </w:p>
    <w:p w14:paraId="32D742F9" w14:textId="1F522A6E" w:rsidR="005F43EC" w:rsidRPr="0093672E" w:rsidRDefault="00AC31D2" w:rsidP="003D16DF">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428BC7FF" w14:textId="77777777" w:rsidTr="005F43EC">
        <w:tc>
          <w:tcPr>
            <w:tcW w:w="9629" w:type="dxa"/>
          </w:tcPr>
          <w:p w14:paraId="7742B7A6" w14:textId="4BBA5F2F" w:rsidR="003D16DF" w:rsidRPr="00B55834" w:rsidRDefault="00F503F6" w:rsidP="003D16DF">
            <w:pPr>
              <w:rPr>
                <w:rStyle w:val="Mention1"/>
              </w:rPr>
            </w:pPr>
            <w:sdt>
              <w:sdtPr>
                <w:rPr>
                  <w:rFonts w:ascii="Arial Nova Cond" w:hAnsi="Arial Nova Cond"/>
                  <w:color w:val="595959" w:themeColor="text1" w:themeTint="A6"/>
                  <w:shd w:val="clear" w:color="auto" w:fill="F2F2F2" w:themeFill="background1" w:themeFillShade="F2"/>
                </w:rPr>
                <w:id w:val="1815300481"/>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permStart w:id="1735071277" w:edGrp="everyone"/>
                <w:r w:rsidR="001D1634">
                  <w:rPr>
                    <w:rFonts w:ascii="MS Gothic" w:eastAsia="MS Gothic" w:hAnsi="MS Gothic" w:hint="eastAsia"/>
                  </w:rPr>
                  <w:t>☐</w:t>
                </w:r>
              </w:sdtContent>
            </w:sdt>
            <w:permEnd w:id="1735071277"/>
            <w:r w:rsidR="003D16DF" w:rsidRPr="00B55834">
              <w:rPr>
                <w:rStyle w:val="Mention1"/>
              </w:rPr>
              <w:t xml:space="preserve"> </w:t>
            </w:r>
            <w:sdt>
              <w:sdtPr>
                <w:rPr>
                  <w:rStyle w:val="Mention1"/>
                </w:rPr>
                <w:id w:val="-1469743094"/>
                <w:placeholder>
                  <w:docPart w:val="9AFC193295674891B5E19761BC2417B8"/>
                </w:placeholder>
              </w:sdtPr>
              <w:sdtEndPr>
                <w:rPr>
                  <w:rStyle w:val="Mention1"/>
                </w:rPr>
              </w:sdtEndPr>
              <w:sdtContent>
                <w:r w:rsidR="003D16DF" w:rsidRPr="00B55834">
                  <w:rPr>
                    <w:rStyle w:val="Mention1"/>
                  </w:rPr>
                  <w:t>Durvalumab, 1500</w:t>
                </w:r>
                <w:r w:rsidR="003D16DF">
                  <w:rPr>
                    <w:rStyle w:val="Mention1"/>
                  </w:rPr>
                  <w:t xml:space="preserve"> </w:t>
                </w:r>
                <w:r w:rsidR="003D16DF" w:rsidRPr="00B55834">
                  <w:rPr>
                    <w:rStyle w:val="Mention1"/>
                  </w:rPr>
                  <w:t>mg, voie IV, une fois toutes les quatre semaines</w:t>
                </w:r>
                <w:r w:rsidR="003D16DF">
                  <w:rPr>
                    <w:rStyle w:val="Mention1"/>
                  </w:rPr>
                  <w:t>*</w:t>
                </w:r>
              </w:sdtContent>
            </w:sdt>
          </w:p>
          <w:p w14:paraId="558C5B95" w14:textId="77777777" w:rsidR="003D16DF" w:rsidRPr="00B55834" w:rsidRDefault="003D16DF" w:rsidP="003D16DF">
            <w:pPr>
              <w:rPr>
                <w:rStyle w:val="Mention1"/>
              </w:rPr>
            </w:pPr>
            <w:r w:rsidRPr="00B55834">
              <w:rPr>
                <w:rStyle w:val="Mention1"/>
              </w:rPr>
              <w:t xml:space="preserve">Autres : à préciser par le prescripteur : </w:t>
            </w:r>
            <w:sdt>
              <w:sdtPr>
                <w:rPr>
                  <w:rStyle w:val="Mention1"/>
                </w:rPr>
                <w:id w:val="-1182123755"/>
                <w:placeholder>
                  <w:docPart w:val="834773E9B88441749C1327571119A8F9"/>
                </w:placeholder>
                <w:showingPlcHdr/>
              </w:sdtPr>
              <w:sdtEndPr>
                <w:rPr>
                  <w:rStyle w:val="Mention1"/>
                </w:rPr>
              </w:sdtEndPr>
              <w:sdtContent>
                <w:permStart w:id="1129147727" w:edGrp="everyone"/>
                <w:r>
                  <w:rPr>
                    <w:rStyle w:val="Mention1"/>
                  </w:rPr>
                  <w:t>_____________________________________</w:t>
                </w:r>
                <w:r w:rsidRPr="008E504F">
                  <w:rPr>
                    <w:rStyle w:val="Mention1"/>
                  </w:rPr>
                  <w:t>__________</w:t>
                </w:r>
                <w:permEnd w:id="1129147727"/>
              </w:sdtContent>
            </w:sdt>
          </w:p>
          <w:p w14:paraId="04A23BC6" w14:textId="6D55165B" w:rsidR="003D16DF" w:rsidRDefault="003D16DF" w:rsidP="003D16DF">
            <w:pPr>
              <w:rPr>
                <w:rStyle w:val="Mention1"/>
              </w:rPr>
            </w:pPr>
            <w:r>
              <w:rPr>
                <w:rStyle w:val="Mention1"/>
              </w:rPr>
              <w:t>Date</w:t>
            </w:r>
            <w:r w:rsidRPr="008E504F" w:rsidDel="001551B6">
              <w:rPr>
                <w:rStyle w:val="Mention1"/>
              </w:rPr>
              <w:t xml:space="preserve"> </w:t>
            </w:r>
            <w:r w:rsidRPr="00B55834">
              <w:rPr>
                <w:rStyle w:val="Mention1"/>
              </w:rPr>
              <w:t xml:space="preserve">prévue de début de traitement : </w:t>
            </w:r>
            <w:permStart w:id="431372041" w:edGrp="everyone"/>
            <w:sdt>
              <w:sdtPr>
                <w:id w:val="1304048028"/>
                <w:placeholder>
                  <w:docPart w:val="E7DA39C45FED4E609FE9B17925B2F5CC"/>
                </w:placeholder>
                <w:showingPlcHdr/>
                <w:date w:fullDate="2021-06-22T00:00:00Z">
                  <w:dateFormat w:val="dd/MM/yyyy"/>
                  <w:lid w:val="fr-FR"/>
                  <w:storeMappedDataAs w:val="dateTime"/>
                  <w:calendar w:val="gregorian"/>
                </w:date>
              </w:sdtPr>
              <w:sdtEndPr/>
              <w:sdtContent>
                <w:r w:rsidR="001D1634" w:rsidRPr="00FE334B">
                  <w:rPr>
                    <w:rStyle w:val="Mention1"/>
                  </w:rPr>
                  <w:t>_ _/_ _/_ _ _ _</w:t>
                </w:r>
              </w:sdtContent>
            </w:sdt>
            <w:permEnd w:id="431372041"/>
          </w:p>
          <w:p w14:paraId="032BCE08" w14:textId="5EDBC9D5" w:rsidR="00FA3C7C" w:rsidRPr="00FA3C7C" w:rsidRDefault="003D16DF" w:rsidP="003D16DF">
            <w:pPr>
              <w:rPr>
                <w:rFonts w:cs="Arial"/>
                <w:sz w:val="20"/>
                <w:szCs w:val="20"/>
              </w:rPr>
            </w:pPr>
            <w:r>
              <w:rPr>
                <w:sz w:val="16"/>
                <w:szCs w:val="16"/>
              </w:rPr>
              <w:t>*</w:t>
            </w:r>
            <w:r w:rsidRPr="00C41F10">
              <w:rPr>
                <w:sz w:val="16"/>
                <w:szCs w:val="16"/>
              </w:rPr>
              <w:t xml:space="preserve"> Chez les patients pesant 30 kg ou moins, la dose doit être établie en fonction du poids, équivalant à 10 mg/kg d’IMFINZI toutes les 2 semaines ou 20 mg/kg toutes les 4 semaines en monothérapie jusqu’à ce que le poids soit supérieur à 30 kg.</w:t>
            </w:r>
          </w:p>
        </w:tc>
      </w:tr>
    </w:tbl>
    <w:p w14:paraId="5DFD91C3" w14:textId="77777777" w:rsidR="00AC31D2" w:rsidRDefault="00AC31D2" w:rsidP="00AC31D2"/>
    <w:p w14:paraId="6F07D8F3" w14:textId="77777777" w:rsidR="00AC31D2" w:rsidRPr="0093672E" w:rsidRDefault="00690C71" w:rsidP="00690C71">
      <w:pPr>
        <w:pStyle w:val="Titre2"/>
        <w:numPr>
          <w:ilvl w:val="0"/>
          <w:numId w:val="0"/>
        </w:numPr>
        <w:ind w:left="360" w:hanging="360"/>
      </w:pPr>
      <w:r w:rsidRPr="0093672E">
        <w:t>Engagement du prescripteur</w:t>
      </w:r>
    </w:p>
    <w:p w14:paraId="1B1AD452" w14:textId="77777777" w:rsidR="00AC31D2" w:rsidRDefault="00AC31D2" w:rsidP="00B30DA9">
      <w:pPr>
        <w:pStyle w:val="Intertitre"/>
      </w:pPr>
      <w:r w:rsidRPr="0093672E">
        <w:t>Critères d’éligibilité</w:t>
      </w:r>
    </w:p>
    <w:p w14:paraId="49261199" w14:textId="77777777" w:rsidR="005F43EC" w:rsidRPr="0093672E" w:rsidRDefault="00AC31D2" w:rsidP="005F43EC">
      <w:bookmarkStart w:id="21" w:name="_Hlk116485614"/>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51448BC4" w14:textId="77777777" w:rsidTr="005F43EC">
        <w:tc>
          <w:tcPr>
            <w:tcW w:w="9629" w:type="dxa"/>
          </w:tcPr>
          <w:sdt>
            <w:sdtPr>
              <w:rPr>
                <w:rStyle w:val="Mention1"/>
              </w:rPr>
              <w:id w:val="2095967827"/>
              <w:placeholder>
                <w:docPart w:val="D587CAF4B88745C08F9E894947459125"/>
              </w:placeholder>
            </w:sdtPr>
            <w:sdtEndPr>
              <w:rPr>
                <w:rStyle w:val="Policepardfaut"/>
                <w:rFonts w:ascii="Arial" w:hAnsi="Arial"/>
                <w:color w:val="404040" w:themeColor="text1" w:themeTint="BF"/>
                <w:shd w:val="clear" w:color="auto" w:fill="auto"/>
              </w:rPr>
            </w:sdtEndPr>
            <w:sdtContent>
              <w:sdt>
                <w:sdtPr>
                  <w:rPr>
                    <w:rStyle w:val="Mention1"/>
                  </w:rPr>
                  <w:id w:val="-932595164"/>
                  <w:placeholder>
                    <w:docPart w:val="B1230E97BCE74A12AD65F2D6B88262EF"/>
                  </w:placeholder>
                </w:sdtPr>
                <w:sdtEndPr>
                  <w:rPr>
                    <w:rStyle w:val="Policepardfaut"/>
                    <w:rFonts w:ascii="Arial" w:hAnsi="Arial"/>
                    <w:color w:val="404040" w:themeColor="text1" w:themeTint="BF"/>
                    <w:shd w:val="clear" w:color="auto" w:fill="auto"/>
                  </w:rPr>
                </w:sdtEndPr>
                <w:sdtContent>
                  <w:p w14:paraId="26824555" w14:textId="77777777" w:rsidR="003D16DF" w:rsidRPr="0036760D" w:rsidRDefault="003D16DF" w:rsidP="003D16DF">
                    <w:pPr>
                      <w:pStyle w:val="Paragraphedeliste"/>
                      <w:numPr>
                        <w:ilvl w:val="0"/>
                        <w:numId w:val="31"/>
                      </w:numPr>
                      <w:rPr>
                        <w:rStyle w:val="Mention1"/>
                        <w:rFonts w:ascii="Arial" w:hAnsi="Arial" w:cs="Arial"/>
                      </w:rPr>
                    </w:pPr>
                    <w:r w:rsidRPr="0036760D">
                      <w:rPr>
                        <w:rStyle w:val="Mention1"/>
                        <w:rFonts w:ascii="Arial" w:hAnsi="Arial" w:cs="Arial"/>
                      </w:rPr>
                      <w:t xml:space="preserve">Âge </w:t>
                    </w:r>
                    <w:r w:rsidRPr="001641D2">
                      <w:rPr>
                        <w:rStyle w:val="Mention1"/>
                        <w:rFonts w:ascii="Arial" w:hAnsi="Arial" w:cs="Arial"/>
                      </w:rPr>
                      <w:t>≥</w:t>
                    </w:r>
                    <w:r w:rsidRPr="0036760D">
                      <w:rPr>
                        <w:rStyle w:val="Mention1"/>
                        <w:rFonts w:ascii="Arial" w:hAnsi="Arial" w:cs="Arial"/>
                      </w:rPr>
                      <w:t xml:space="preserve"> 18 ans </w:t>
                    </w:r>
                  </w:p>
                  <w:p w14:paraId="6EAA96EE" w14:textId="77777777" w:rsidR="003D16DF" w:rsidRPr="0036760D" w:rsidRDefault="003D16DF" w:rsidP="003D16DF">
                    <w:pPr>
                      <w:pStyle w:val="Paragraphedeliste"/>
                      <w:numPr>
                        <w:ilvl w:val="0"/>
                        <w:numId w:val="31"/>
                      </w:numPr>
                      <w:rPr>
                        <w:rStyle w:val="Mention1"/>
                        <w:rFonts w:ascii="Arial" w:hAnsi="Arial" w:cs="Arial"/>
                      </w:rPr>
                    </w:pPr>
                    <w:r w:rsidRPr="0036760D">
                      <w:rPr>
                        <w:rStyle w:val="Mention1"/>
                        <w:rFonts w:ascii="Arial" w:hAnsi="Arial" w:cs="Arial"/>
                      </w:rPr>
                      <w:t xml:space="preserve">Confirmation histologique ou cytologique d’un cancer bronchique à petites cellules, nouvellement diagnostiqué. Les patients doivent être atteints d’une maladie non résécable (stade I ou II non opérable et stade III, selon la 8ème version du manuel de stadification de l’IASLC (the International Association for the </w:t>
                    </w:r>
                    <w:proofErr w:type="spellStart"/>
                    <w:r w:rsidRPr="0036760D">
                      <w:rPr>
                        <w:rStyle w:val="Mention1"/>
                        <w:rFonts w:ascii="Arial" w:hAnsi="Arial" w:cs="Arial"/>
                      </w:rPr>
                      <w:t>Study</w:t>
                    </w:r>
                    <w:proofErr w:type="spellEnd"/>
                    <w:r w:rsidRPr="0036760D">
                      <w:rPr>
                        <w:rStyle w:val="Mention1"/>
                        <w:rFonts w:ascii="Arial" w:hAnsi="Arial" w:cs="Arial"/>
                      </w:rPr>
                      <w:t xml:space="preserve"> of Lung Cancer) en oncologie thoracique)</w:t>
                    </w:r>
                  </w:p>
                  <w:p w14:paraId="5640868C" w14:textId="77777777" w:rsidR="00B64FA1" w:rsidRDefault="003D16DF" w:rsidP="00BB3580">
                    <w:pPr>
                      <w:pStyle w:val="Paragraphedeliste"/>
                      <w:numPr>
                        <w:ilvl w:val="0"/>
                        <w:numId w:val="31"/>
                      </w:numPr>
                      <w:rPr>
                        <w:rStyle w:val="Mention1"/>
                        <w:rFonts w:ascii="Arial" w:hAnsi="Arial" w:cs="Arial"/>
                      </w:rPr>
                    </w:pPr>
                    <w:r w:rsidRPr="0036760D">
                      <w:rPr>
                        <w:rStyle w:val="Mention1"/>
                        <w:rFonts w:ascii="Arial" w:hAnsi="Arial" w:cs="Arial"/>
                      </w:rPr>
                      <w:t xml:space="preserve">Patient ayant reçu une </w:t>
                    </w:r>
                    <w:proofErr w:type="spellStart"/>
                    <w:r w:rsidRPr="0036760D">
                      <w:rPr>
                        <w:rStyle w:val="Mention1"/>
                        <w:rFonts w:ascii="Arial" w:hAnsi="Arial" w:cs="Arial"/>
                      </w:rPr>
                      <w:t>chimioradiothérapie</w:t>
                    </w:r>
                    <w:proofErr w:type="spellEnd"/>
                    <w:r w:rsidRPr="0036760D">
                      <w:rPr>
                        <w:rStyle w:val="Mention1"/>
                        <w:rFonts w:ascii="Arial" w:hAnsi="Arial" w:cs="Arial"/>
                      </w:rPr>
                      <w:t xml:space="preserve"> concomitante </w:t>
                    </w:r>
                    <w:r w:rsidR="00B64FA1">
                      <w:t>à base de sels platine</w:t>
                    </w:r>
                    <w:r w:rsidR="00B64FA1" w:rsidRPr="0036760D">
                      <w:rPr>
                        <w:rStyle w:val="Mention1"/>
                        <w:rFonts w:ascii="Arial" w:hAnsi="Arial" w:cs="Arial"/>
                      </w:rPr>
                      <w:t xml:space="preserve"> </w:t>
                    </w:r>
                  </w:p>
                  <w:p w14:paraId="7BC50B04" w14:textId="0BEB203D" w:rsidR="005F43EC" w:rsidRPr="00BB3580" w:rsidRDefault="003D16DF" w:rsidP="00BB3580">
                    <w:pPr>
                      <w:pStyle w:val="Paragraphedeliste"/>
                      <w:numPr>
                        <w:ilvl w:val="0"/>
                        <w:numId w:val="31"/>
                      </w:numPr>
                      <w:rPr>
                        <w:rFonts w:cs="Arial"/>
                        <w:color w:val="595959" w:themeColor="text1" w:themeTint="A6"/>
                        <w:shd w:val="clear" w:color="auto" w:fill="F2F2F2" w:themeFill="background1" w:themeFillShade="F2"/>
                      </w:rPr>
                    </w:pPr>
                    <w:r w:rsidRPr="0036760D">
                      <w:rPr>
                        <w:rStyle w:val="Mention1"/>
                        <w:rFonts w:ascii="Arial" w:hAnsi="Arial" w:cs="Arial"/>
                      </w:rPr>
                      <w:t xml:space="preserve">Patients n’ayant pas progressé des suites du traitement par </w:t>
                    </w:r>
                    <w:proofErr w:type="spellStart"/>
                    <w:r w:rsidRPr="0036760D">
                      <w:rPr>
                        <w:rStyle w:val="Mention1"/>
                        <w:rFonts w:ascii="Arial" w:hAnsi="Arial" w:cs="Arial"/>
                      </w:rPr>
                      <w:t>chimioradiothérapie</w:t>
                    </w:r>
                    <w:proofErr w:type="spellEnd"/>
                    <w:r w:rsidRPr="0036760D">
                      <w:rPr>
                        <w:rStyle w:val="Mention1"/>
                        <w:rFonts w:ascii="Arial" w:hAnsi="Arial" w:cs="Arial"/>
                      </w:rPr>
                      <w:t xml:space="preserve"> </w:t>
                    </w:r>
                  </w:p>
                </w:sdtContent>
              </w:sdt>
            </w:sdtContent>
          </w:sdt>
        </w:tc>
      </w:tr>
    </w:tbl>
    <w:p w14:paraId="4DB2CD06" w14:textId="77777777" w:rsidR="00AC31D2" w:rsidRPr="0093672E" w:rsidRDefault="00AC31D2" w:rsidP="00B30DA9">
      <w:pPr>
        <w:pStyle w:val="Intertitre"/>
      </w:pPr>
      <w:r w:rsidRPr="0093672E">
        <w:t>Critères de non-éligibilité</w:t>
      </w:r>
    </w:p>
    <w:p w14:paraId="5F702B75" w14:textId="77777777"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78391C91" w14:textId="77777777" w:rsidTr="005F43EC">
        <w:tc>
          <w:tcPr>
            <w:tcW w:w="9629" w:type="dxa"/>
          </w:tcPr>
          <w:sdt>
            <w:sdtPr>
              <w:rPr>
                <w:rStyle w:val="Mention1"/>
              </w:rPr>
              <w:id w:val="486441138"/>
              <w:placeholder>
                <w:docPart w:val="20C0C7B4D047429BA259D00E8D6C6CE0"/>
              </w:placeholder>
            </w:sdtPr>
            <w:sdtEndPr>
              <w:rPr>
                <w:rStyle w:val="Policepardfaut"/>
                <w:rFonts w:ascii="Arial" w:hAnsi="Arial"/>
                <w:color w:val="404040" w:themeColor="text1" w:themeTint="BF"/>
                <w:shd w:val="clear" w:color="auto" w:fill="auto"/>
              </w:rPr>
            </w:sdtEndPr>
            <w:sdtContent>
              <w:sdt>
                <w:sdtPr>
                  <w:rPr>
                    <w:rStyle w:val="Mention1"/>
                  </w:rPr>
                  <w:id w:val="-895121386"/>
                  <w:placeholder>
                    <w:docPart w:val="A29A59927B9F483DB32998D2588E4885"/>
                  </w:placeholder>
                </w:sdtPr>
                <w:sdtEndPr>
                  <w:rPr>
                    <w:rStyle w:val="Policepardfaut"/>
                    <w:rFonts w:ascii="Arial" w:hAnsi="Arial"/>
                    <w:color w:val="404040" w:themeColor="text1" w:themeTint="BF"/>
                    <w:shd w:val="clear" w:color="auto" w:fill="auto"/>
                  </w:rPr>
                </w:sdtEndPr>
                <w:sdtContent>
                  <w:p w14:paraId="1D4B98FE" w14:textId="612EBF62" w:rsidR="00EA12EF" w:rsidRPr="003D16DF" w:rsidRDefault="003D16DF" w:rsidP="007A760F">
                    <w:pPr>
                      <w:pStyle w:val="Paragraphedeliste"/>
                      <w:numPr>
                        <w:ilvl w:val="0"/>
                        <w:numId w:val="35"/>
                      </w:numPr>
                    </w:pPr>
                    <w:r w:rsidRPr="00506C32">
                      <w:t>Hypersensibilité ou allergie connue à la substance active ou à l’un des excipients mentionnés à la rubrique 6.1 du RCP</w:t>
                    </w:r>
                  </w:p>
                </w:sdtContent>
              </w:sdt>
            </w:sdtContent>
          </w:sdt>
        </w:tc>
      </w:tr>
      <w:bookmarkEnd w:id="21"/>
    </w:tbl>
    <w:p w14:paraId="4209CDC7" w14:textId="77777777" w:rsidR="009E4995" w:rsidRPr="0093672E" w:rsidRDefault="009E4995" w:rsidP="00AC31D2"/>
    <w:p w14:paraId="0D2822BD" w14:textId="4FC36A04" w:rsidR="00AC31D2" w:rsidRPr="0093672E" w:rsidRDefault="00AC31D2" w:rsidP="00AC31D2">
      <w:pPr>
        <w:rPr>
          <w:rStyle w:val="lev"/>
        </w:rPr>
      </w:pPr>
      <w:r w:rsidRPr="0093672E">
        <w:rPr>
          <w:rStyle w:val="lev"/>
        </w:rPr>
        <w:lastRenderedPageBreak/>
        <w:t xml:space="preserve">Je certifie que le patient remplit les critères d’éligibilité </w:t>
      </w:r>
      <w:r w:rsidR="00220928">
        <w:rPr>
          <w:rStyle w:val="lev"/>
        </w:rPr>
        <w:t>et ne remplit aucun des critères d</w:t>
      </w:r>
      <w:r w:rsidR="00871495">
        <w:rPr>
          <w:rStyle w:val="lev"/>
        </w:rPr>
        <w:t>e non-</w:t>
      </w:r>
      <w:r w:rsidR="00220928">
        <w:rPr>
          <w:rStyle w:val="lev"/>
        </w:rPr>
        <w:t xml:space="preserve">éligibilité </w:t>
      </w:r>
      <w:r w:rsidR="00871495">
        <w:rPr>
          <w:rStyle w:val="lev"/>
        </w:rPr>
        <w:t xml:space="preserve">ci-dessus </w:t>
      </w:r>
      <w:r w:rsidRPr="0093672E">
        <w:rPr>
          <w:rStyle w:val="lev"/>
        </w:rPr>
        <w:t xml:space="preserve">: </w:t>
      </w:r>
    </w:p>
    <w:p w14:paraId="57C95F29" w14:textId="63E64C40" w:rsidR="00AC31D2" w:rsidRPr="0093672E" w:rsidRDefault="00F503F6" w:rsidP="00DD10F2">
      <w:sdt>
        <w:sdtPr>
          <w:id w:val="-1800753517"/>
          <w14:checkbox>
            <w14:checked w14:val="0"/>
            <w14:checkedState w14:val="2612" w14:font="MS Gothic"/>
            <w14:uncheckedState w14:val="2610" w14:font="MS Gothic"/>
          </w14:checkbox>
        </w:sdtPr>
        <w:sdtEndPr/>
        <w:sdtContent>
          <w:permStart w:id="1711031836" w:edGrp="everyone"/>
          <w:r w:rsidR="00292AF3">
            <w:rPr>
              <w:rFonts w:ascii="MS Gothic" w:eastAsia="MS Gothic" w:hAnsi="MS Gothic" w:hint="eastAsia"/>
            </w:rPr>
            <w:t>☐</w:t>
          </w:r>
        </w:sdtContent>
      </w:sdt>
      <w:permEnd w:id="1711031836"/>
      <w:r w:rsidR="00AC31D2" w:rsidRPr="0093672E">
        <w:t xml:space="preserve"> </w:t>
      </w:r>
      <w:r w:rsidR="00292AF3">
        <w:t xml:space="preserve"> </w:t>
      </w:r>
      <w:r w:rsidR="00AC31D2" w:rsidRPr="0093672E">
        <w:t>Oui</w:t>
      </w:r>
      <w:r w:rsidR="00292AF3">
        <w:t xml:space="preserve">   </w:t>
      </w:r>
      <w:r w:rsidR="00AC31D2" w:rsidRPr="0093672E">
        <w:t xml:space="preserve"> </w:t>
      </w:r>
      <w:sdt>
        <w:sdtPr>
          <w:id w:val="1662038781"/>
          <w14:checkbox>
            <w14:checked w14:val="0"/>
            <w14:checkedState w14:val="2612" w14:font="MS Gothic"/>
            <w14:uncheckedState w14:val="2610" w14:font="MS Gothic"/>
          </w14:checkbox>
        </w:sdtPr>
        <w:sdtEndPr/>
        <w:sdtContent>
          <w:permStart w:id="742530694" w:edGrp="everyone"/>
          <w:r w:rsidR="00430DC5" w:rsidRPr="0093672E">
            <w:rPr>
              <w:rFonts w:ascii="Segoe UI Symbol" w:hAnsi="Segoe UI Symbol" w:cs="Segoe UI Symbol"/>
            </w:rPr>
            <w:t>☐</w:t>
          </w:r>
        </w:sdtContent>
      </w:sdt>
      <w:permEnd w:id="742530694"/>
      <w:r w:rsidR="00AC31D2" w:rsidRPr="0093672E">
        <w:t xml:space="preserve"> </w:t>
      </w:r>
      <w:r w:rsidR="00292AF3">
        <w:t xml:space="preserve"> </w:t>
      </w:r>
      <w:r w:rsidR="00AC31D2" w:rsidRPr="0093672E">
        <w:t>Non</w:t>
      </w:r>
    </w:p>
    <w:p w14:paraId="3E747EC7" w14:textId="77777777"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 w14:paraId="163061A7" w14:textId="42BEB6E2" w:rsidR="00186C57"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8163F2" w:rsidRPr="00E05136">
          <w:rPr>
            <w:rStyle w:val="Lienhypertexte"/>
          </w:rPr>
          <w:t xml:space="preserve">annexe </w:t>
        </w:r>
      </w:hyperlink>
      <w:r w:rsidR="008163F2">
        <w:rPr>
          <w:rStyle w:val="Lienhypertexte"/>
        </w:rPr>
        <w:t>3</w:t>
      </w:r>
      <w:r w:rsidR="00393F5A">
        <w:rPr>
          <w:rStyle w:val="lev"/>
        </w:rPr>
        <w:t>) et</w:t>
      </w:r>
      <w:r w:rsidRPr="00690C71">
        <w:rPr>
          <w:rStyle w:val="lev"/>
        </w:rPr>
        <w:t xml:space="preserve"> certifie que le patient </w:t>
      </w:r>
      <w:r>
        <w:rPr>
          <w:rStyle w:val="lev"/>
        </w:rPr>
        <w:t xml:space="preserve">a été informé de la collecte de ses données </w:t>
      </w:r>
      <w:r w:rsidR="00D04291">
        <w:rPr>
          <w:rStyle w:val="lev"/>
        </w:rPr>
        <w:t xml:space="preserve">à caractère </w:t>
      </w:r>
      <w:r>
        <w:rPr>
          <w:rStyle w:val="lev"/>
        </w:rPr>
        <w:t>personnel</w:t>
      </w:r>
      <w:r w:rsidRPr="00690C71">
        <w:rPr>
          <w:rStyle w:val="lev"/>
        </w:rPr>
        <w:t xml:space="preserve"> : </w:t>
      </w:r>
      <w:permStart w:id="1459570411"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459570411"/>
      <w:r w:rsidRPr="00DD10F2">
        <w:t xml:space="preserve"> Oui</w:t>
      </w:r>
      <w:r w:rsidR="00292AF3">
        <w:t xml:space="preserve">  </w:t>
      </w:r>
      <w:r w:rsidRPr="00DD10F2">
        <w:t xml:space="preserve"> </w:t>
      </w:r>
      <w:permStart w:id="439249767"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permEnd w:id="439249767"/>
      <w:r w:rsidRPr="00DD10F2">
        <w:t xml:space="preserve"> Non</w:t>
      </w:r>
    </w:p>
    <w:p w14:paraId="591EF079" w14:textId="260CB748" w:rsidR="00B86DD2" w:rsidRDefault="000B0E57" w:rsidP="00186C57">
      <w:pPr>
        <w:rPr>
          <w:b/>
          <w:bCs/>
        </w:rPr>
      </w:pPr>
      <w:r w:rsidRPr="00C07D8E">
        <w:rPr>
          <w:b/>
          <w:bCs/>
        </w:rPr>
        <w:t>Une</w:t>
      </w:r>
      <w:r w:rsidR="00B931E6" w:rsidRPr="00C07D8E">
        <w:rPr>
          <w:b/>
          <w:bCs/>
        </w:rPr>
        <w:t xml:space="preserve"> note d’information </w:t>
      </w:r>
      <w:r w:rsidR="00380C6B" w:rsidRPr="00C07D8E">
        <w:rPr>
          <w:b/>
          <w:bCs/>
        </w:rPr>
        <w:t>à destination des</w:t>
      </w:r>
      <w:r w:rsidR="00126F1E" w:rsidRPr="00C07D8E">
        <w:rPr>
          <w:b/>
          <w:bCs/>
        </w:rPr>
        <w:t xml:space="preserve"> médecins prescripteurs et </w:t>
      </w:r>
      <w:r>
        <w:rPr>
          <w:b/>
          <w:bCs/>
        </w:rPr>
        <w:t>des</w:t>
      </w:r>
      <w:r w:rsidR="00126F1E" w:rsidRPr="00C07D8E">
        <w:rPr>
          <w:b/>
          <w:bCs/>
        </w:rPr>
        <w:t xml:space="preserve"> pharmaciens </w:t>
      </w:r>
      <w:r w:rsidR="00380C6B" w:rsidRPr="00C07D8E">
        <w:rPr>
          <w:b/>
          <w:bCs/>
        </w:rPr>
        <w:t xml:space="preserve">sur le </w:t>
      </w:r>
      <w:r w:rsidR="00126F1E" w:rsidRPr="00C07D8E">
        <w:rPr>
          <w:b/>
          <w:bCs/>
        </w:rPr>
        <w:t>traitement de</w:t>
      </w:r>
      <w:r w:rsidR="00D04291">
        <w:rPr>
          <w:b/>
          <w:bCs/>
        </w:rPr>
        <w:t xml:space="preserve"> leurs</w:t>
      </w:r>
      <w:r w:rsidR="00126F1E" w:rsidRPr="00C07D8E">
        <w:rPr>
          <w:b/>
          <w:bCs/>
        </w:rPr>
        <w:t xml:space="preserve"> données à caractère personnel</w:t>
      </w:r>
      <w:r w:rsidRPr="00C07D8E">
        <w:rPr>
          <w:b/>
          <w:bCs/>
        </w:rPr>
        <w:t xml:space="preserve"> est </w:t>
      </w:r>
      <w:r w:rsidR="00753B2F">
        <w:rPr>
          <w:b/>
          <w:bCs/>
        </w:rPr>
        <w:t xml:space="preserve">également </w:t>
      </w:r>
      <w:r w:rsidRPr="00C07D8E">
        <w:rPr>
          <w:b/>
          <w:bCs/>
        </w:rPr>
        <w:t xml:space="preserve">disponible en </w:t>
      </w:r>
      <w:hyperlink w:anchor="Annexe_4" w:history="1">
        <w:r w:rsidRPr="00C07D8E">
          <w:rPr>
            <w:rStyle w:val="Lienhypertexte"/>
            <w:b/>
            <w:bCs/>
          </w:rPr>
          <w:t xml:space="preserve">annexe </w:t>
        </w:r>
        <w:r w:rsidR="00175921" w:rsidRPr="00D85224">
          <w:rPr>
            <w:rStyle w:val="Lienhypertexte"/>
            <w:b/>
            <w:bCs/>
          </w:rPr>
          <w:t>3</w:t>
        </w:r>
      </w:hyperlink>
      <w:r w:rsidR="00126F1E" w:rsidRPr="00C07D8E">
        <w:rPr>
          <w:b/>
          <w:bCs/>
        </w:rPr>
        <w:t xml:space="preserve">. </w:t>
      </w:r>
    </w:p>
    <w:p w14:paraId="12FC43A0" w14:textId="77777777" w:rsidR="00631EC0" w:rsidRDefault="00631EC0" w:rsidP="009F21D1"/>
    <w:tbl>
      <w:tblPr>
        <w:tblStyle w:val="Tableausimple2"/>
        <w:tblW w:w="0" w:type="auto"/>
        <w:tblLook w:val="0600" w:firstRow="0" w:lastRow="0" w:firstColumn="0" w:lastColumn="0" w:noHBand="1" w:noVBand="1"/>
      </w:tblPr>
      <w:tblGrid>
        <w:gridCol w:w="4826"/>
        <w:gridCol w:w="4802"/>
      </w:tblGrid>
      <w:tr w:rsidR="00AC31D2" w:rsidRPr="0093672E" w14:paraId="77BCC8D9" w14:textId="77777777" w:rsidTr="00071509">
        <w:tc>
          <w:tcPr>
            <w:tcW w:w="4826" w:type="dxa"/>
          </w:tcPr>
          <w:p w14:paraId="72BB19A7" w14:textId="77777777" w:rsidR="00AC31D2" w:rsidRPr="0093672E" w:rsidRDefault="00AC31D2" w:rsidP="00AC31D2">
            <w:pPr>
              <w:rPr>
                <w:rStyle w:val="lev"/>
              </w:rPr>
            </w:pPr>
            <w:r w:rsidRPr="0093672E">
              <w:rPr>
                <w:rStyle w:val="lev"/>
              </w:rPr>
              <w:t xml:space="preserve">Médecin prescripteur </w:t>
            </w:r>
          </w:p>
          <w:p w14:paraId="0ED41548" w14:textId="77777777"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850020317" w:edGrp="everyone"/>
                <w:r w:rsidR="0042297B" w:rsidRPr="0093672E">
                  <w:rPr>
                    <w:rStyle w:val="Mention1"/>
                  </w:rPr>
                  <w:t>________________</w:t>
                </w:r>
                <w:permEnd w:id="850020317"/>
              </w:sdtContent>
            </w:sdt>
          </w:p>
          <w:p w14:paraId="79411723" w14:textId="77777777"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1263498329" w:edGrp="everyone"/>
                <w:r w:rsidR="0042297B" w:rsidRPr="0093672E">
                  <w:rPr>
                    <w:rStyle w:val="Mention1"/>
                  </w:rPr>
                  <w:t>________________</w:t>
                </w:r>
                <w:permEnd w:id="1263498329"/>
              </w:sdtContent>
            </w:sdt>
          </w:p>
          <w:p w14:paraId="51218B75" w14:textId="77777777"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1099505236" w:edGrp="everyone"/>
                <w:r w:rsidR="0042297B" w:rsidRPr="0093672E">
                  <w:rPr>
                    <w:rStyle w:val="Mention1"/>
                  </w:rPr>
                  <w:t>________________</w:t>
                </w:r>
                <w:permEnd w:id="1099505236"/>
              </w:sdtContent>
            </w:sdt>
          </w:p>
          <w:p w14:paraId="6CCA31D6" w14:textId="77777777"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412177136" w:edGrp="everyone"/>
                <w:r w:rsidRPr="0093672E">
                  <w:rPr>
                    <w:rStyle w:val="Mention1"/>
                  </w:rPr>
                  <w:t>________________</w:t>
                </w:r>
                <w:permEnd w:id="412177136"/>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1864772683" w:edGrp="everyone"/>
                <w:r w:rsidR="00F038E3" w:rsidRPr="0093672E">
                  <w:rPr>
                    <w:rStyle w:val="Mention1"/>
                  </w:rPr>
                  <w:t>Numéro de téléphone</w:t>
                </w:r>
                <w:r w:rsidR="00430DC5" w:rsidRPr="0093672E">
                  <w:rPr>
                    <w:rStyle w:val="Mention1"/>
                  </w:rPr>
                  <w:t>.</w:t>
                </w:r>
                <w:permEnd w:id="1864772683"/>
              </w:sdtContent>
            </w:sdt>
            <w:r w:rsidR="00AC31D2" w:rsidRPr="0093672E">
              <w:tab/>
            </w:r>
            <w:r w:rsidR="00AC31D2" w:rsidRPr="0093672E">
              <w:tab/>
            </w:r>
          </w:p>
          <w:p w14:paraId="23E6C6BF" w14:textId="77777777" w:rsidR="00AC31D2" w:rsidRPr="00617BD9" w:rsidRDefault="001D0200" w:rsidP="00AC31D2">
            <w:pPr>
              <w:rPr>
                <w:lang w:val="de-DE"/>
              </w:rPr>
            </w:pPr>
            <w:proofErr w:type="gramStart"/>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proofErr w:type="gramEnd"/>
            <w:r w:rsidR="00F038E3" w:rsidRPr="00617BD9">
              <w:rPr>
                <w:lang w:val="de-DE"/>
              </w:rPr>
              <w:t xml:space="preserve"> </w:t>
            </w:r>
            <w:sdt>
              <w:sdtPr>
                <w:id w:val="470255858"/>
                <w:placeholder>
                  <w:docPart w:val="91D345707C2E4E419F44507E65F65556"/>
                </w:placeholder>
                <w:showingPlcHdr/>
              </w:sdtPr>
              <w:sdtEndPr/>
              <w:sdtContent>
                <w:permStart w:id="1915236391" w:edGrp="everyone"/>
                <w:r w:rsidR="00E956AF" w:rsidRPr="00617BD9">
                  <w:rPr>
                    <w:rStyle w:val="Mention1"/>
                    <w:lang w:val="de-DE"/>
                  </w:rPr>
                  <w:t>xxx@domaine.com</w:t>
                </w:r>
                <w:permEnd w:id="1915236391"/>
              </w:sdtContent>
            </w:sdt>
          </w:p>
          <w:p w14:paraId="6763455B" w14:textId="77777777" w:rsidR="00AC31D2" w:rsidRPr="00617BD9" w:rsidRDefault="00AC31D2" w:rsidP="00AC31D2">
            <w:pPr>
              <w:rPr>
                <w:lang w:val="de-DE"/>
              </w:rPr>
            </w:pPr>
          </w:p>
          <w:p w14:paraId="6668A832" w14:textId="77777777"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269812252" w:edGrp="everyone"/>
                <w:r w:rsidR="00FE334B" w:rsidRPr="0093672E">
                  <w:rPr>
                    <w:rStyle w:val="Mention1"/>
                  </w:rPr>
                  <w:t>_ _/_ _/_ _ _ _</w:t>
                </w:r>
                <w:permEnd w:id="269812252"/>
              </w:sdtContent>
            </w:sdt>
            <w:r w:rsidRPr="0093672E">
              <w:tab/>
            </w:r>
          </w:p>
          <w:p w14:paraId="580974D5" w14:textId="402C3320" w:rsidR="00AC31D2" w:rsidRPr="0093672E" w:rsidRDefault="006E0EEB" w:rsidP="00AC31D2">
            <w:r>
              <w:t>S</w:t>
            </w:r>
            <w:r w:rsidR="00AC31D2" w:rsidRPr="0093672E">
              <w:t xml:space="preserve">ignature du </w:t>
            </w:r>
            <w:r w:rsidR="001D0200">
              <w:t>m</w:t>
            </w:r>
            <w:r w:rsidR="001D0200" w:rsidRPr="0093672E">
              <w:t>édecin </w:t>
            </w:r>
            <w:r w:rsidR="00AC31D2" w:rsidRPr="0093672E">
              <w:t>:</w:t>
            </w:r>
          </w:p>
          <w:p w14:paraId="4747A843" w14:textId="77777777" w:rsidR="00AC31D2" w:rsidRPr="0093672E" w:rsidRDefault="00AC31D2" w:rsidP="00AC31D2">
            <w:permStart w:id="2021020857" w:edGrp="everyone"/>
          </w:p>
          <w:permEnd w:id="2021020857"/>
          <w:p w14:paraId="230EFC11" w14:textId="77777777" w:rsidR="00305579" w:rsidRPr="0093672E" w:rsidRDefault="00305579" w:rsidP="00AC31D2"/>
        </w:tc>
        <w:tc>
          <w:tcPr>
            <w:tcW w:w="4802" w:type="dxa"/>
          </w:tcPr>
          <w:p w14:paraId="10E8D6F8" w14:textId="77777777" w:rsidR="00AC31D2" w:rsidRPr="0093672E" w:rsidRDefault="00305579" w:rsidP="007D4583">
            <w:pPr>
              <w:jc w:val="left"/>
              <w:rPr>
                <w:rStyle w:val="lev"/>
              </w:rPr>
            </w:pPr>
            <w:r w:rsidRPr="0093672E">
              <w:rPr>
                <w:rStyle w:val="lev"/>
              </w:rPr>
              <w:t>Pharmacien</w:t>
            </w:r>
          </w:p>
          <w:p w14:paraId="4F8BA3D0" w14:textId="77777777"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1726677444" w:edGrp="everyone"/>
                <w:r w:rsidR="0042297B" w:rsidRPr="0093672E">
                  <w:rPr>
                    <w:rStyle w:val="Mention1"/>
                  </w:rPr>
                  <w:t>________________</w:t>
                </w:r>
                <w:permEnd w:id="1726677444"/>
              </w:sdtContent>
            </w:sdt>
          </w:p>
          <w:p w14:paraId="3B18337C" w14:textId="77777777"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884622364" w:edGrp="everyone"/>
                <w:r w:rsidR="007D4C0F" w:rsidRPr="0093672E">
                  <w:rPr>
                    <w:rStyle w:val="Mention1"/>
                  </w:rPr>
                  <w:t>________________</w:t>
                </w:r>
                <w:permEnd w:id="884622364"/>
              </w:sdtContent>
            </w:sdt>
          </w:p>
          <w:p w14:paraId="2A7BFC7B" w14:textId="77777777" w:rsidR="00305579" w:rsidRPr="0093672E" w:rsidRDefault="00305579" w:rsidP="007D4583">
            <w:pPr>
              <w:jc w:val="left"/>
            </w:pPr>
          </w:p>
          <w:p w14:paraId="7306F2F3" w14:textId="6A82517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693400150" w:edGrp="everyone"/>
                <w:r w:rsidRPr="0093672E">
                  <w:rPr>
                    <w:rStyle w:val="Mention1"/>
                  </w:rPr>
                  <w:t>________________</w:t>
                </w:r>
                <w:permEnd w:id="69340015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1785887698" w:edGrp="everyone"/>
                <w:r w:rsidR="00F038E3" w:rsidRPr="0093672E">
                  <w:rPr>
                    <w:rStyle w:val="Mention1"/>
                  </w:rPr>
                  <w:t>Numéro de téléphone.</w:t>
                </w:r>
                <w:permEnd w:id="1785887698"/>
              </w:sdtContent>
            </w:sdt>
          </w:p>
          <w:p w14:paraId="6CA34A5D" w14:textId="77777777" w:rsidR="00AC31D2" w:rsidRPr="00617BD9" w:rsidRDefault="001D0200" w:rsidP="007D4583">
            <w:pPr>
              <w:jc w:val="left"/>
              <w:rPr>
                <w:lang w:val="de-DE"/>
              </w:rPr>
            </w:pPr>
            <w:proofErr w:type="gramStart"/>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proofErr w:type="gramEnd"/>
            <w:r w:rsidR="00E956AF" w:rsidRPr="00617BD9">
              <w:rPr>
                <w:lang w:val="de-DE"/>
              </w:rPr>
              <w:t xml:space="preserve"> </w:t>
            </w:r>
            <w:sdt>
              <w:sdtPr>
                <w:id w:val="1608236310"/>
                <w:placeholder>
                  <w:docPart w:val="48A3BDCBC64747EEB770A477151B31EC"/>
                </w:placeholder>
                <w:showingPlcHdr/>
              </w:sdtPr>
              <w:sdtEndPr/>
              <w:sdtContent>
                <w:permStart w:id="1971550308" w:edGrp="everyone"/>
                <w:r w:rsidR="00E956AF" w:rsidRPr="00617BD9">
                  <w:rPr>
                    <w:rStyle w:val="Mention1"/>
                    <w:lang w:val="de-DE"/>
                  </w:rPr>
                  <w:t>xxx@domaine.com</w:t>
                </w:r>
                <w:permEnd w:id="1971550308"/>
              </w:sdtContent>
            </w:sdt>
          </w:p>
          <w:p w14:paraId="4F68C15A" w14:textId="77777777" w:rsidR="00AC31D2" w:rsidRPr="00617BD9" w:rsidRDefault="00AC31D2" w:rsidP="007D4583">
            <w:pPr>
              <w:jc w:val="left"/>
              <w:rPr>
                <w:lang w:val="de-DE"/>
              </w:rPr>
            </w:pPr>
          </w:p>
          <w:p w14:paraId="00CE855F" w14:textId="77777777"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470035632" w:edGrp="everyone"/>
                <w:r w:rsidR="00FE334B" w:rsidRPr="0093672E">
                  <w:rPr>
                    <w:rStyle w:val="Mention1"/>
                  </w:rPr>
                  <w:t>_ _/_ _/_ _ _ _</w:t>
                </w:r>
                <w:permEnd w:id="470035632"/>
              </w:sdtContent>
            </w:sdt>
            <w:r w:rsidRPr="0093672E">
              <w:tab/>
            </w:r>
          </w:p>
          <w:p w14:paraId="0DDF41AA" w14:textId="079808D7" w:rsidR="00AC31D2" w:rsidRPr="0093672E" w:rsidRDefault="006E0EEB" w:rsidP="007D4583">
            <w:pPr>
              <w:jc w:val="left"/>
            </w:pPr>
            <w:r>
              <w:t>S</w:t>
            </w:r>
            <w:r w:rsidR="00AC31D2" w:rsidRPr="0093672E">
              <w:t xml:space="preserve">ignature du </w:t>
            </w:r>
            <w:r w:rsidR="001D0200">
              <w:t>p</w:t>
            </w:r>
            <w:r w:rsidR="001D0200" w:rsidRPr="0093672E">
              <w:t>harmacien </w:t>
            </w:r>
            <w:r w:rsidR="00AC31D2" w:rsidRPr="0093672E">
              <w:t>:</w:t>
            </w:r>
          </w:p>
          <w:p w14:paraId="5B562109" w14:textId="77777777" w:rsidR="00FA6D95" w:rsidRDefault="00FA6D95" w:rsidP="007D4583">
            <w:pPr>
              <w:jc w:val="left"/>
            </w:pPr>
            <w:permStart w:id="1574766917" w:edGrp="everyone"/>
          </w:p>
          <w:permEnd w:id="1574766917"/>
          <w:p w14:paraId="123E367B" w14:textId="77777777" w:rsidR="00FA6D95" w:rsidRPr="0093672E" w:rsidRDefault="00FA6D95" w:rsidP="007D4583">
            <w:pPr>
              <w:jc w:val="left"/>
            </w:pPr>
          </w:p>
        </w:tc>
      </w:tr>
    </w:tbl>
    <w:p w14:paraId="20722791" w14:textId="77777777" w:rsidR="00AC31D2" w:rsidRDefault="00AC31D2" w:rsidP="00355EB8"/>
    <w:p w14:paraId="4DB7462F" w14:textId="77777777" w:rsidR="00AC31D2" w:rsidRPr="0093672E" w:rsidRDefault="00AC31D2" w:rsidP="00AC31D2">
      <w:pPr>
        <w:sectPr w:rsidR="00AC31D2" w:rsidRPr="0093672E" w:rsidSect="0029564F">
          <w:headerReference w:type="even" r:id="rId24"/>
          <w:footerReference w:type="default" r:id="rId25"/>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FECA46F"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0B0C5F6E" w14:textId="4B2E0F01" w:rsidR="009F68B7" w:rsidRPr="0093672E" w:rsidRDefault="00AD22EE" w:rsidP="009F68B7">
            <w:pPr>
              <w:pStyle w:val="Titredenote"/>
            </w:pPr>
            <w:bookmarkStart w:id="22" w:name="Suivi_traitement"/>
            <w:r w:rsidRPr="0093672E">
              <w:lastRenderedPageBreak/>
              <w:t xml:space="preserve">Fiche </w:t>
            </w:r>
            <w:r w:rsidR="00865A1F" w:rsidRPr="0093672E">
              <w:t>d’</w:t>
            </w:r>
            <w:r w:rsidR="00865A1F">
              <w:t>instauration</w:t>
            </w:r>
            <w:r w:rsidR="00865A1F" w:rsidRPr="0093672E">
              <w:t xml:space="preserve"> </w:t>
            </w:r>
            <w:r w:rsidRPr="0093672E">
              <w:t>de traitement</w:t>
            </w:r>
          </w:p>
          <w:bookmarkEnd w:id="22"/>
          <w:p w14:paraId="74B5B714" w14:textId="785C881C" w:rsidR="009F68B7" w:rsidRDefault="009F68B7" w:rsidP="009F68B7">
            <w:pPr>
              <w:pStyle w:val="Normalcentr"/>
              <w:rPr>
                <w:rStyle w:val="Grasitalique"/>
                <w:b/>
              </w:rPr>
            </w:pPr>
            <w:r w:rsidRPr="0093672E">
              <w:rPr>
                <w:rStyle w:val="lev"/>
              </w:rPr>
              <w:t>(</w:t>
            </w:r>
            <w:r w:rsidR="001B3510" w:rsidRPr="0093672E">
              <w:rPr>
                <w:rStyle w:val="lev"/>
              </w:rPr>
              <w:t>P</w:t>
            </w:r>
            <w:r w:rsidRPr="0093672E">
              <w:rPr>
                <w:rStyle w:val="lev"/>
              </w:rPr>
              <w:t>remière administration</w:t>
            </w:r>
            <w:r w:rsidR="00307F96">
              <w:rPr>
                <w:rStyle w:val="lev"/>
              </w:rPr>
              <w:t xml:space="preserve"> dans le cadre de l’</w:t>
            </w:r>
            <w:r w:rsidR="00B629F8">
              <w:rPr>
                <w:rStyle w:val="lev"/>
              </w:rPr>
              <w:t>accès précoce</w:t>
            </w:r>
            <w:r w:rsidR="00206A47">
              <w:rPr>
                <w:rStyle w:val="lev"/>
              </w:rPr>
              <w:t xml:space="preserve"> – fiche à compléter uniquement pour les </w:t>
            </w:r>
            <w:r w:rsidR="003F511D">
              <w:rPr>
                <w:rStyle w:val="lev"/>
              </w:rPr>
              <w:t>instaurations dans le cadre de l’accès précoce</w:t>
            </w:r>
            <w:r w:rsidRPr="0093672E">
              <w:rPr>
                <w:rStyle w:val="lev"/>
              </w:rPr>
              <w:t xml:space="preserve">)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00434636">
              <w:rPr>
                <w:rStyle w:val="Grasitalique"/>
              </w:rPr>
              <w:t>et le</w:t>
            </w:r>
            <w:r w:rsidR="008532FA" w:rsidRPr="0093672E">
              <w:rPr>
                <w:rStyle w:val="Grasitalique"/>
              </w:rPr>
              <w:t xml:space="preserve"> </w:t>
            </w:r>
            <w:r w:rsidRPr="0093672E">
              <w:rPr>
                <w:rStyle w:val="Grasitalique"/>
              </w:rPr>
              <w:t>pharmacien</w:t>
            </w:r>
          </w:p>
          <w:sdt>
            <w:sdtPr>
              <w:rPr>
                <w:rStyle w:val="Grasitalique"/>
              </w:rPr>
              <w:id w:val="803745359"/>
              <w:placeholder>
                <w:docPart w:val="BBE184608129478D9D2197A8B0B8F748"/>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7A3D7C57" w14:textId="727C91F2" w:rsidR="00065727" w:rsidRDefault="002A103C" w:rsidP="00065727">
                <w:pPr>
                  <w:jc w:val="center"/>
                  <w:rPr>
                    <w:rStyle w:val="Grasitalique"/>
                    <w:b/>
                  </w:rPr>
                </w:pPr>
                <w:r>
                  <w:rPr>
                    <w:rStyle w:val="Grasitalique"/>
                  </w:rPr>
                  <w:t>Plateforme électronique</w:t>
                </w:r>
              </w:p>
            </w:sdtContent>
          </w:sdt>
          <w:sdt>
            <w:sdtPr>
              <w:rPr>
                <w:rStyle w:val="Grasitalique"/>
              </w:rPr>
              <w:id w:val="-909777169"/>
              <w:placeholder>
                <w:docPart w:val="E65EC28A00194A22BDBE206E1A70668E"/>
              </w:placeholder>
            </w:sdtPr>
            <w:sdtEndPr>
              <w:rPr>
                <w:rStyle w:val="Textedelespacerserv"/>
                <w:bCs w:val="0"/>
                <w:i w:val="0"/>
                <w:color w:val="808080"/>
              </w:rPr>
            </w:sdtEndPr>
            <w:sdtContent>
              <w:p w14:paraId="03B6E863" w14:textId="77777777" w:rsidR="002A103C" w:rsidRPr="002A103C" w:rsidRDefault="002A103C" w:rsidP="002A103C">
                <w:pPr>
                  <w:pStyle w:val="Normalcentr"/>
                  <w:rPr>
                    <w:rStyle w:val="Grasitalique"/>
                  </w:rPr>
                </w:pPr>
                <w:r w:rsidRPr="002A103C">
                  <w:rPr>
                    <w:rStyle w:val="Grasitalique"/>
                  </w:rPr>
                  <w:t>adriatic.ap-imfinzi.fr</w:t>
                </w:r>
              </w:p>
              <w:p w14:paraId="23D7FC09" w14:textId="32D09B10" w:rsidR="00065727" w:rsidRPr="0093672E" w:rsidRDefault="002A103C" w:rsidP="00065727">
                <w:pPr>
                  <w:pStyle w:val="Normalcentr"/>
                </w:pPr>
                <w:r w:rsidRPr="002A103C">
                  <w:rPr>
                    <w:rStyle w:val="Grasitalique"/>
                  </w:rPr>
                  <w:t>ou par email : accesprecoce-imfinzi-adriatic@astrazeneca.com ou fax : 0147747927</w:t>
                </w:r>
              </w:p>
            </w:sdtContent>
          </w:sdt>
        </w:tc>
      </w:tr>
    </w:tbl>
    <w:p w14:paraId="246D14E3" w14:textId="77777777" w:rsidR="001F24D4" w:rsidRPr="0093672E" w:rsidRDefault="001F24D4" w:rsidP="00216893">
      <w:pPr>
        <w:pStyle w:val="Petit"/>
      </w:pPr>
    </w:p>
    <w:p w14:paraId="07C704C9" w14:textId="77777777" w:rsidR="00AC31D2" w:rsidRPr="0093672E" w:rsidRDefault="00AC31D2" w:rsidP="00236579">
      <w:pPr>
        <w:jc w:val="right"/>
      </w:pPr>
      <w:r w:rsidRPr="0093672E">
        <w:t xml:space="preserve">Date de la visite : </w:t>
      </w:r>
      <w:permStart w:id="614143291"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614143291"/>
    </w:p>
    <w:p w14:paraId="790F4EF6" w14:textId="77777777" w:rsidR="00AC31D2" w:rsidRPr="0093672E" w:rsidRDefault="007D4583" w:rsidP="007D4583">
      <w:pPr>
        <w:pStyle w:val="Titre2"/>
        <w:numPr>
          <w:ilvl w:val="0"/>
          <w:numId w:val="0"/>
        </w:numPr>
        <w:ind w:left="360" w:hanging="360"/>
      </w:pPr>
      <w:r w:rsidRPr="0093672E">
        <w:t>Identification du patient</w:t>
      </w:r>
    </w:p>
    <w:p w14:paraId="5B551932" w14:textId="77777777" w:rsidR="00AC31D2" w:rsidRPr="0093672E" w:rsidRDefault="00AC31D2" w:rsidP="00AC31D2">
      <w:r w:rsidRPr="0093672E">
        <w:t xml:space="preserve">Nom du patient (3 premières lettres) : </w:t>
      </w:r>
      <w:permStart w:id="1107823194" w:edGrp="everyone"/>
      <w:r w:rsidRPr="0093672E">
        <w:t xml:space="preserve"> </w:t>
      </w:r>
      <w:sdt>
        <w:sdtPr>
          <w:id w:val="-1941602611"/>
          <w:placeholder>
            <w:docPart w:val="A339EE14894646F1A078958E5ECD027D"/>
          </w:placeholder>
          <w:showingPlcHdr/>
        </w:sdtPr>
        <w:sdtEndPr/>
        <w:sdtContent>
          <w:r w:rsidR="00A07FD0" w:rsidRPr="0093672E">
            <w:rPr>
              <w:rStyle w:val="Mention1"/>
            </w:rPr>
            <w:t>| _ | _ | _ |</w:t>
          </w:r>
        </w:sdtContent>
      </w:sdt>
      <w:r w:rsidRPr="0093672E" w:rsidDel="004A5DB0">
        <w:t xml:space="preserve"> </w:t>
      </w:r>
      <w:permEnd w:id="1107823194"/>
      <w:r w:rsidRPr="0093672E">
        <w:t>Prénom (2 premières lettres) :</w:t>
      </w:r>
      <w:r w:rsidR="00A07FD0" w:rsidRPr="0093672E">
        <w:t xml:space="preserve"> </w:t>
      </w:r>
      <w:permStart w:id="1022190616" w:edGrp="everyone"/>
      <w:sdt>
        <w:sdtPr>
          <w:id w:val="-1993781833"/>
          <w:placeholder>
            <w:docPart w:val="99B1763D2FA343BBA13AF6AE02606F42"/>
          </w:placeholder>
          <w:showingPlcHdr/>
        </w:sdtPr>
        <w:sdtEndPr/>
        <w:sdtContent>
          <w:r w:rsidR="00A07FD0" w:rsidRPr="0093672E">
            <w:rPr>
              <w:rStyle w:val="Mention1"/>
            </w:rPr>
            <w:t>| _ | _ |</w:t>
          </w:r>
        </w:sdtContent>
      </w:sdt>
      <w:permEnd w:id="1022190616"/>
    </w:p>
    <w:p w14:paraId="6AB4674E" w14:textId="55FDEF5C" w:rsidR="00A07FD0" w:rsidRPr="0093672E" w:rsidRDefault="00332376" w:rsidP="00AC31D2">
      <w:r w:rsidRPr="0093672E">
        <w:t>N</w:t>
      </w:r>
      <w:r w:rsidRPr="009E1FDD">
        <w:rPr>
          <w:vertAlign w:val="superscript"/>
        </w:rPr>
        <w:t>o</w:t>
      </w:r>
      <w:r>
        <w:t> </w:t>
      </w:r>
      <w:r w:rsidR="00AC31D2" w:rsidRPr="0093672E">
        <w:t xml:space="preserve">patient d’accès précoce : </w:t>
      </w:r>
      <w:permStart w:id="282461487" w:edGrp="everyone"/>
      <w:sdt>
        <w:sdtPr>
          <w:id w:val="1855842522"/>
          <w:placeholder>
            <w:docPart w:val="CB513BDC7AC74A20A409CFD11413FB47"/>
          </w:placeholder>
        </w:sdtPr>
        <w:sdtEndPr/>
        <w:sdtContent>
          <w:r w:rsidR="00644B66" w:rsidRPr="00B55834">
            <w:rPr>
              <w:rStyle w:val="Mention1"/>
            </w:rPr>
            <w:t xml:space="preserve">| _ | _ | _ </w:t>
          </w:r>
        </w:sdtContent>
      </w:sdt>
      <w:sdt>
        <w:sdtPr>
          <w:id w:val="-1933579431"/>
          <w:placeholder>
            <w:docPart w:val="3A27868AB38A44BF8A08BCD338606C6F"/>
          </w:placeholder>
          <w:showingPlcHdr/>
        </w:sdtPr>
        <w:sdtEndPr/>
        <w:sdtContent>
          <w:r w:rsidR="00A07FD0" w:rsidRPr="0093672E">
            <w:rPr>
              <w:rStyle w:val="Mention1"/>
            </w:rPr>
            <w:t>| _ | _ | _ |</w:t>
          </w:r>
        </w:sdtContent>
      </w:sdt>
      <w:permEnd w:id="282461487"/>
    </w:p>
    <w:p w14:paraId="25EC1ADE" w14:textId="77777777" w:rsidR="00AC31D2" w:rsidRPr="0093672E" w:rsidRDefault="00AC31D2" w:rsidP="00AC31D2"/>
    <w:p w14:paraId="6DCF6FF7" w14:textId="77777777" w:rsidR="00AC31D2" w:rsidRPr="0093672E" w:rsidRDefault="007D4583" w:rsidP="007D4583">
      <w:pPr>
        <w:pStyle w:val="Titre2"/>
        <w:numPr>
          <w:ilvl w:val="0"/>
          <w:numId w:val="0"/>
        </w:numPr>
        <w:ind w:left="360" w:hanging="360"/>
      </w:pPr>
      <w:r w:rsidRPr="0093672E">
        <w:t>Maladie et biologie</w:t>
      </w:r>
    </w:p>
    <w:p w14:paraId="4A075536" w14:textId="5D74AC1A" w:rsidR="00AC31D2" w:rsidRPr="0093672E" w:rsidRDefault="00AC31D2" w:rsidP="00642186">
      <w:pPr>
        <w:jc w:val="left"/>
      </w:pPr>
      <w:r w:rsidRPr="0093672E">
        <w:t xml:space="preserve">Des modifications majeures sont-elles survenues depuis </w:t>
      </w:r>
      <w:r w:rsidR="00D60D3F">
        <w:t xml:space="preserve">que la </w:t>
      </w:r>
      <w:r w:rsidR="00D91B1A">
        <w:t>fiche d’accès au traitement</w:t>
      </w:r>
      <w:r w:rsidRPr="0093672E">
        <w:t> </w:t>
      </w:r>
      <w:r w:rsidR="00D60D3F">
        <w:t xml:space="preserve">a été </w:t>
      </w:r>
      <w:r w:rsidR="005F17C3">
        <w:t>complétée</w:t>
      </w:r>
      <w:r w:rsidR="005F17C3" w:rsidRPr="0093672E">
        <w:t xml:space="preserv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EndPr/>
        <w:sdtContent>
          <w:permStart w:id="1141661690" w:edGrp="everyone"/>
          <w:r w:rsidR="000530D3">
            <w:rPr>
              <w:rFonts w:ascii="MS Gothic" w:eastAsia="MS Gothic" w:hAnsi="MS Gothic" w:hint="eastAsia"/>
            </w:rPr>
            <w:t>☐</w:t>
          </w:r>
        </w:sdtContent>
      </w:sdt>
      <w:permEnd w:id="1141661690"/>
      <w:r w:rsidR="00771C45" w:rsidRPr="0093672E">
        <w:t xml:space="preserve"> </w:t>
      </w:r>
      <w:r w:rsidR="00F72B4D">
        <w:t xml:space="preserve"> </w:t>
      </w:r>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EndPr/>
        <w:sdtContent>
          <w:permStart w:id="835141547" w:edGrp="everyone"/>
          <w:r w:rsidR="00771C45" w:rsidRPr="0093672E">
            <w:rPr>
              <w:rFonts w:ascii="MS Gothic" w:eastAsia="MS Gothic" w:hAnsi="MS Gothic" w:hint="eastAsia"/>
            </w:rPr>
            <w:t>☐</w:t>
          </w:r>
        </w:sdtContent>
      </w:sdt>
      <w:permEnd w:id="835141547"/>
      <w:r w:rsidRPr="0093672E">
        <w:t xml:space="preserve"> </w:t>
      </w:r>
      <w:r w:rsidR="00F72B4D">
        <w:t xml:space="preserve"> </w:t>
      </w:r>
      <w:r w:rsidRPr="0093672E">
        <w:t>Non </w:t>
      </w:r>
    </w:p>
    <w:p w14:paraId="165CC379" w14:textId="77777777" w:rsidR="005F43EC" w:rsidRPr="00A827C0" w:rsidRDefault="00AC31D2" w:rsidP="005F43EC">
      <w:pPr>
        <w:pStyle w:val="Listepuces"/>
      </w:pPr>
      <w:r w:rsidRPr="0093672E">
        <w:t xml:space="preserve">Si </w:t>
      </w:r>
      <w:r w:rsidRPr="00A827C0">
        <w:t xml:space="preserve">oui, précisez lesquelles : </w:t>
      </w:r>
    </w:p>
    <w:tbl>
      <w:tblPr>
        <w:tblStyle w:val="Grilledetableauclaire"/>
        <w:tblW w:w="0" w:type="auto"/>
        <w:tblLook w:val="0600" w:firstRow="0" w:lastRow="0" w:firstColumn="0" w:lastColumn="0" w:noHBand="1" w:noVBand="1"/>
      </w:tblPr>
      <w:tblGrid>
        <w:gridCol w:w="9608"/>
      </w:tblGrid>
      <w:tr w:rsidR="00A827C0" w:rsidRPr="00A827C0" w14:paraId="657D9358" w14:textId="77777777" w:rsidTr="005F43EC">
        <w:tc>
          <w:tcPr>
            <w:tcW w:w="9629" w:type="dxa"/>
          </w:tcPr>
          <w:p w14:paraId="0844D75E" w14:textId="02A89D25" w:rsidR="002A103C" w:rsidRPr="00A827C0" w:rsidRDefault="00F503F6" w:rsidP="002A103C">
            <w:pPr>
              <w:pStyle w:val="Asupprimer"/>
              <w:ind w:left="0"/>
              <w:rPr>
                <w:color w:val="404040" w:themeColor="text1" w:themeTint="BF"/>
              </w:rPr>
            </w:pPr>
            <w:sdt>
              <w:sdtPr>
                <w:rPr>
                  <w:color w:val="404040" w:themeColor="text1" w:themeTint="BF"/>
                </w:rPr>
                <w:id w:val="633686416"/>
                <w14:checkbox>
                  <w14:checked w14:val="0"/>
                  <w14:checkedState w14:val="2612" w14:font="MS Gothic"/>
                  <w14:uncheckedState w14:val="2610" w14:font="MS Gothic"/>
                </w14:checkbox>
              </w:sdtPr>
              <w:sdtEndPr/>
              <w:sdtContent>
                <w:permStart w:id="188560183" w:edGrp="everyone"/>
                <w:r w:rsidR="001D1634" w:rsidRPr="00A827C0">
                  <w:rPr>
                    <w:rFonts w:ascii="MS Gothic" w:eastAsia="MS Gothic" w:hAnsi="MS Gothic" w:hint="eastAsia"/>
                    <w:color w:val="404040" w:themeColor="text1" w:themeTint="BF"/>
                  </w:rPr>
                  <w:t>☐</w:t>
                </w:r>
              </w:sdtContent>
            </w:sdt>
            <w:permEnd w:id="188560183"/>
            <w:r w:rsidR="002A103C" w:rsidRPr="00A827C0">
              <w:rPr>
                <w:color w:val="404040" w:themeColor="text1" w:themeTint="BF"/>
              </w:rPr>
              <w:t xml:space="preserve"> Progression de la maladie  </w:t>
            </w:r>
          </w:p>
          <w:p w14:paraId="5406E05A" w14:textId="034AA9D3" w:rsidR="002A103C" w:rsidRPr="00A827C0" w:rsidRDefault="00F503F6" w:rsidP="002A103C">
            <w:pPr>
              <w:pStyle w:val="Asupprimer"/>
              <w:ind w:left="0"/>
              <w:rPr>
                <w:color w:val="404040" w:themeColor="text1" w:themeTint="BF"/>
              </w:rPr>
            </w:pPr>
            <w:sdt>
              <w:sdtPr>
                <w:rPr>
                  <w:color w:val="404040" w:themeColor="text1" w:themeTint="BF"/>
                </w:rPr>
                <w:id w:val="196902222"/>
                <w14:checkbox>
                  <w14:checked w14:val="0"/>
                  <w14:checkedState w14:val="2612" w14:font="MS Gothic"/>
                  <w14:uncheckedState w14:val="2610" w14:font="MS Gothic"/>
                </w14:checkbox>
              </w:sdtPr>
              <w:sdtEndPr/>
              <w:sdtContent>
                <w:permStart w:id="1328299177" w:edGrp="everyone"/>
                <w:r w:rsidR="001D1634" w:rsidRPr="00A827C0">
                  <w:rPr>
                    <w:rFonts w:ascii="MS Gothic" w:eastAsia="MS Gothic" w:hAnsi="MS Gothic" w:hint="eastAsia"/>
                    <w:color w:val="404040" w:themeColor="text1" w:themeTint="BF"/>
                  </w:rPr>
                  <w:t>☐</w:t>
                </w:r>
              </w:sdtContent>
            </w:sdt>
            <w:r w:rsidR="001D1634" w:rsidRPr="00A827C0" w:rsidDel="001D1634">
              <w:rPr>
                <w:rFonts w:ascii="Segoe UI Symbol" w:hAnsi="Segoe UI Symbol" w:cs="Segoe UI Symbol"/>
                <w:color w:val="404040" w:themeColor="text1" w:themeTint="BF"/>
              </w:rPr>
              <w:t xml:space="preserve"> </w:t>
            </w:r>
            <w:permEnd w:id="1328299177"/>
            <w:r w:rsidR="002A103C" w:rsidRPr="00A827C0">
              <w:rPr>
                <w:color w:val="404040" w:themeColor="text1" w:themeTint="BF"/>
              </w:rPr>
              <w:t>Apparition d’un critère de non-éligibilité</w:t>
            </w:r>
          </w:p>
          <w:p w14:paraId="26D9C72C" w14:textId="3824CA28" w:rsidR="002A103C" w:rsidRPr="00A827C0" w:rsidRDefault="00F503F6" w:rsidP="002A103C">
            <w:pPr>
              <w:pStyle w:val="Asupprimer"/>
              <w:ind w:left="0"/>
              <w:rPr>
                <w:color w:val="404040" w:themeColor="text1" w:themeTint="BF"/>
              </w:rPr>
            </w:pPr>
            <w:sdt>
              <w:sdtPr>
                <w:rPr>
                  <w:color w:val="404040" w:themeColor="text1" w:themeTint="BF"/>
                </w:rPr>
                <w:id w:val="-1786109973"/>
                <w14:checkbox>
                  <w14:checked w14:val="0"/>
                  <w14:checkedState w14:val="2612" w14:font="MS Gothic"/>
                  <w14:uncheckedState w14:val="2610" w14:font="MS Gothic"/>
                </w14:checkbox>
              </w:sdtPr>
              <w:sdtEndPr/>
              <w:sdtContent>
                <w:permStart w:id="1290824165" w:edGrp="everyone"/>
                <w:r w:rsidR="001D1634" w:rsidRPr="00A827C0">
                  <w:rPr>
                    <w:rFonts w:ascii="MS Gothic" w:eastAsia="MS Gothic" w:hAnsi="MS Gothic" w:hint="eastAsia"/>
                    <w:color w:val="404040" w:themeColor="text1" w:themeTint="BF"/>
                  </w:rPr>
                  <w:t>☐</w:t>
                </w:r>
              </w:sdtContent>
            </w:sdt>
            <w:permEnd w:id="1290824165"/>
            <w:r w:rsidR="002A103C" w:rsidRPr="00A827C0">
              <w:rPr>
                <w:color w:val="404040" w:themeColor="text1" w:themeTint="BF"/>
              </w:rPr>
              <w:t xml:space="preserve"> Inclusion dans un essai clinique </w:t>
            </w:r>
          </w:p>
          <w:p w14:paraId="0BBA9ABC" w14:textId="0D08E780" w:rsidR="002A103C" w:rsidRPr="00A827C0" w:rsidRDefault="00F503F6" w:rsidP="002A103C">
            <w:pPr>
              <w:pStyle w:val="Asupprimer"/>
              <w:ind w:left="0"/>
              <w:rPr>
                <w:color w:val="404040" w:themeColor="text1" w:themeTint="BF"/>
              </w:rPr>
            </w:pPr>
            <w:sdt>
              <w:sdtPr>
                <w:rPr>
                  <w:color w:val="404040" w:themeColor="text1" w:themeTint="BF"/>
                </w:rPr>
                <w:id w:val="1387838439"/>
                <w14:checkbox>
                  <w14:checked w14:val="0"/>
                  <w14:checkedState w14:val="2612" w14:font="MS Gothic"/>
                  <w14:uncheckedState w14:val="2610" w14:font="MS Gothic"/>
                </w14:checkbox>
              </w:sdtPr>
              <w:sdtEndPr/>
              <w:sdtContent>
                <w:permStart w:id="2090562063" w:edGrp="everyone"/>
                <w:r w:rsidR="001D1634" w:rsidRPr="00A827C0">
                  <w:rPr>
                    <w:rFonts w:ascii="MS Gothic" w:eastAsia="MS Gothic" w:hAnsi="MS Gothic" w:hint="eastAsia"/>
                    <w:color w:val="404040" w:themeColor="text1" w:themeTint="BF"/>
                  </w:rPr>
                  <w:t>☐</w:t>
                </w:r>
              </w:sdtContent>
            </w:sdt>
            <w:permEnd w:id="2090562063"/>
            <w:r w:rsidR="002A103C" w:rsidRPr="00A827C0">
              <w:rPr>
                <w:color w:val="404040" w:themeColor="text1" w:themeTint="BF"/>
              </w:rPr>
              <w:t xml:space="preserve"> Survenue d’une grossesse</w:t>
            </w:r>
          </w:p>
          <w:p w14:paraId="6A21614A" w14:textId="74561BC2" w:rsidR="002A103C" w:rsidRPr="00A827C0" w:rsidRDefault="00F503F6" w:rsidP="002A103C">
            <w:pPr>
              <w:pStyle w:val="Asupprimer"/>
              <w:ind w:left="0"/>
              <w:rPr>
                <w:color w:val="404040" w:themeColor="text1" w:themeTint="BF"/>
              </w:rPr>
            </w:pPr>
            <w:sdt>
              <w:sdtPr>
                <w:rPr>
                  <w:color w:val="404040" w:themeColor="text1" w:themeTint="BF"/>
                </w:rPr>
                <w:id w:val="-364604290"/>
                <w14:checkbox>
                  <w14:checked w14:val="0"/>
                  <w14:checkedState w14:val="2612" w14:font="MS Gothic"/>
                  <w14:uncheckedState w14:val="2610" w14:font="MS Gothic"/>
                </w14:checkbox>
              </w:sdtPr>
              <w:sdtEndPr/>
              <w:sdtContent>
                <w:permStart w:id="206863905" w:edGrp="everyone"/>
                <w:r w:rsidR="001D1634" w:rsidRPr="00A827C0">
                  <w:rPr>
                    <w:rFonts w:ascii="MS Gothic" w:eastAsia="MS Gothic" w:hAnsi="MS Gothic" w:hint="eastAsia"/>
                    <w:color w:val="404040" w:themeColor="text1" w:themeTint="BF"/>
                  </w:rPr>
                  <w:t>☐</w:t>
                </w:r>
              </w:sdtContent>
            </w:sdt>
            <w:permEnd w:id="206863905"/>
            <w:r w:rsidR="002A103C" w:rsidRPr="00A827C0">
              <w:rPr>
                <w:rFonts w:ascii="Segoe UI Symbol" w:hAnsi="Segoe UI Symbol" w:cs="Segoe UI Symbol"/>
                <w:color w:val="404040" w:themeColor="text1" w:themeTint="BF"/>
              </w:rPr>
              <w:t xml:space="preserve"> </w:t>
            </w:r>
            <w:r w:rsidR="002A103C" w:rsidRPr="00A827C0">
              <w:rPr>
                <w:color w:val="404040" w:themeColor="text1" w:themeTint="BF"/>
              </w:rPr>
              <w:t>Altération de l’état général non compatible avec un traitement par durvalumab</w:t>
            </w:r>
          </w:p>
          <w:p w14:paraId="1D9E3777" w14:textId="3A7AE9B4" w:rsidR="002A103C" w:rsidRPr="00A827C0" w:rsidRDefault="00F503F6" w:rsidP="002A103C">
            <w:pPr>
              <w:pStyle w:val="Asupprimer"/>
              <w:ind w:left="0"/>
              <w:rPr>
                <w:color w:val="404040" w:themeColor="text1" w:themeTint="BF"/>
              </w:rPr>
            </w:pPr>
            <w:sdt>
              <w:sdtPr>
                <w:rPr>
                  <w:color w:val="404040" w:themeColor="text1" w:themeTint="BF"/>
                </w:rPr>
                <w:id w:val="286550326"/>
                <w14:checkbox>
                  <w14:checked w14:val="0"/>
                  <w14:checkedState w14:val="2612" w14:font="MS Gothic"/>
                  <w14:uncheckedState w14:val="2610" w14:font="MS Gothic"/>
                </w14:checkbox>
              </w:sdtPr>
              <w:sdtEndPr/>
              <w:sdtContent>
                <w:permStart w:id="318853338" w:edGrp="everyone"/>
                <w:r w:rsidR="001D1634" w:rsidRPr="00A827C0">
                  <w:rPr>
                    <w:rFonts w:ascii="MS Gothic" w:eastAsia="MS Gothic" w:hAnsi="MS Gothic" w:hint="eastAsia"/>
                    <w:color w:val="404040" w:themeColor="text1" w:themeTint="BF"/>
                  </w:rPr>
                  <w:t>☐</w:t>
                </w:r>
              </w:sdtContent>
            </w:sdt>
            <w:permEnd w:id="318853338"/>
            <w:r w:rsidR="002A103C" w:rsidRPr="00A827C0">
              <w:rPr>
                <w:color w:val="404040" w:themeColor="text1" w:themeTint="BF"/>
              </w:rPr>
              <w:t xml:space="preserve"> Souhait du patient de ne pas recevoir le traitement par durvalumab</w:t>
            </w:r>
          </w:p>
          <w:p w14:paraId="59C29311" w14:textId="77777777" w:rsidR="002A103C" w:rsidRPr="00A827C0" w:rsidRDefault="002A103C" w:rsidP="002A103C">
            <w:pPr>
              <w:pStyle w:val="Asupprimer"/>
              <w:ind w:left="0"/>
              <w:rPr>
                <w:color w:val="404040" w:themeColor="text1" w:themeTint="BF"/>
              </w:rPr>
            </w:pPr>
          </w:p>
          <w:p w14:paraId="1890CDEB" w14:textId="319CE428" w:rsidR="002A103C" w:rsidRPr="00A827C0" w:rsidRDefault="002A103C" w:rsidP="002A103C">
            <w:pPr>
              <w:pStyle w:val="Asupprimer"/>
              <w:ind w:left="0"/>
              <w:rPr>
                <w:color w:val="404040" w:themeColor="text1" w:themeTint="BF"/>
              </w:rPr>
            </w:pPr>
            <w:r w:rsidRPr="00A827C0">
              <w:rPr>
                <w:color w:val="404040" w:themeColor="text1" w:themeTint="BF"/>
              </w:rPr>
              <w:t xml:space="preserve">Apparition d’une contre-indication au traitement prescrit ? </w:t>
            </w:r>
            <w:sdt>
              <w:sdtPr>
                <w:rPr>
                  <w:color w:val="404040" w:themeColor="text1" w:themeTint="BF"/>
                </w:rPr>
                <w:id w:val="927852648"/>
                <w14:checkbox>
                  <w14:checked w14:val="0"/>
                  <w14:checkedState w14:val="2612" w14:font="MS Gothic"/>
                  <w14:uncheckedState w14:val="2610" w14:font="MS Gothic"/>
                </w14:checkbox>
              </w:sdtPr>
              <w:sdtEndPr/>
              <w:sdtContent>
                <w:permStart w:id="10036426" w:edGrp="everyone"/>
                <w:r w:rsidR="001D1634" w:rsidRPr="00A827C0">
                  <w:rPr>
                    <w:rFonts w:ascii="MS Gothic" w:eastAsia="MS Gothic" w:hAnsi="MS Gothic" w:hint="eastAsia"/>
                    <w:color w:val="404040" w:themeColor="text1" w:themeTint="BF"/>
                  </w:rPr>
                  <w:t>☐</w:t>
                </w:r>
              </w:sdtContent>
            </w:sdt>
            <w:permEnd w:id="10036426"/>
            <w:r w:rsidRPr="00A827C0">
              <w:rPr>
                <w:color w:val="404040" w:themeColor="text1" w:themeTint="BF"/>
              </w:rPr>
              <w:t xml:space="preserve"> Oui </w:t>
            </w:r>
            <w:sdt>
              <w:sdtPr>
                <w:rPr>
                  <w:color w:val="404040" w:themeColor="text1" w:themeTint="BF"/>
                </w:rPr>
                <w:id w:val="1270194926"/>
                <w14:checkbox>
                  <w14:checked w14:val="0"/>
                  <w14:checkedState w14:val="2612" w14:font="MS Gothic"/>
                  <w14:uncheckedState w14:val="2610" w14:font="MS Gothic"/>
                </w14:checkbox>
              </w:sdtPr>
              <w:sdtEndPr/>
              <w:sdtContent>
                <w:permStart w:id="624196406" w:edGrp="everyone"/>
                <w:r w:rsidR="001D1634" w:rsidRPr="00A827C0">
                  <w:rPr>
                    <w:rFonts w:ascii="MS Gothic" w:eastAsia="MS Gothic" w:hAnsi="MS Gothic" w:hint="eastAsia"/>
                    <w:color w:val="404040" w:themeColor="text1" w:themeTint="BF"/>
                  </w:rPr>
                  <w:t>☐</w:t>
                </w:r>
              </w:sdtContent>
            </w:sdt>
            <w:permEnd w:id="624196406"/>
            <w:r w:rsidRPr="00A827C0">
              <w:rPr>
                <w:color w:val="404040" w:themeColor="text1" w:themeTint="BF"/>
              </w:rPr>
              <w:t xml:space="preserve"> Non</w:t>
            </w:r>
          </w:p>
          <w:p w14:paraId="2E614AC1" w14:textId="78E577DC" w:rsidR="00287305" w:rsidRPr="00A827C0" w:rsidRDefault="002A103C" w:rsidP="002A103C">
            <w:pPr>
              <w:ind w:left="309"/>
              <w:rPr>
                <w:rFonts w:ascii="Arial Nova Cond" w:hAnsi="Arial Nova Cond"/>
                <w:shd w:val="clear" w:color="auto" w:fill="F2F2F2" w:themeFill="background1" w:themeFillShade="F2"/>
              </w:rPr>
            </w:pPr>
            <w:r w:rsidRPr="00A827C0">
              <w:rPr>
                <w:rFonts w:ascii="Arial Nova Cond" w:hAnsi="Arial Nova Cond"/>
              </w:rPr>
              <w:t xml:space="preserve">Si oui, préciser </w:t>
            </w:r>
            <w:sdt>
              <w:sdtPr>
                <w:id w:val="323396720"/>
                <w:placeholder>
                  <w:docPart w:val="0646F0A3DA554683802414F87CB6C5B2"/>
                </w:placeholder>
                <w:showingPlcHdr/>
              </w:sdtPr>
              <w:sdtEndPr/>
              <w:sdtContent>
                <w:permStart w:id="469526511" w:edGrp="everyone"/>
                <w:r w:rsidR="00F9760B" w:rsidRPr="00A827C0">
                  <w:rPr>
                    <w:rStyle w:val="Mention1"/>
                    <w:color w:val="404040" w:themeColor="text1" w:themeTint="BF"/>
                  </w:rPr>
                  <w:t>________________</w:t>
                </w:r>
                <w:permEnd w:id="469526511"/>
              </w:sdtContent>
            </w:sdt>
          </w:p>
        </w:tc>
      </w:tr>
    </w:tbl>
    <w:p w14:paraId="1D8A90E1" w14:textId="77777777" w:rsidR="00AC31D2" w:rsidRPr="0093672E" w:rsidRDefault="00AC31D2" w:rsidP="00AC31D2"/>
    <w:p w14:paraId="67E4CF84" w14:textId="77777777" w:rsidR="00AC31D2" w:rsidRPr="0093672E" w:rsidRDefault="00D62772" w:rsidP="00D62772">
      <w:pPr>
        <w:pStyle w:val="Titre2"/>
        <w:numPr>
          <w:ilvl w:val="0"/>
          <w:numId w:val="0"/>
        </w:numPr>
        <w:ind w:left="360" w:hanging="360"/>
      </w:pPr>
      <w:r w:rsidRPr="0093672E">
        <w:t>Engagement du prescripteur</w:t>
      </w:r>
    </w:p>
    <w:p w14:paraId="4FF9FB9B" w14:textId="77777777" w:rsidR="00205530" w:rsidRPr="0093672E" w:rsidRDefault="00AC31D2" w:rsidP="00130CD4">
      <w:pPr>
        <w:tabs>
          <w:tab w:val="left" w:pos="9072"/>
        </w:tabs>
      </w:pPr>
      <w:r w:rsidRPr="0093672E">
        <w:t xml:space="preserve">Je confirme que le patient remplit toujours les critères d’éligibilité à l’accès précoce : </w:t>
      </w:r>
      <w:permStart w:id="1173582046" w:edGrp="everyone"/>
      <w:r w:rsidRPr="0093672E">
        <w:rPr>
          <w:rFonts w:ascii="Segoe UI Symbol" w:hAnsi="Segoe UI Symbol" w:cs="Segoe UI Symbol"/>
        </w:rPr>
        <w:t>☐</w:t>
      </w:r>
      <w:permEnd w:id="1173582046"/>
      <w:r w:rsidRPr="0093672E">
        <w:t xml:space="preserve"> Oui</w:t>
      </w:r>
      <w:r w:rsidR="00130CD4" w:rsidRPr="0093672E">
        <w:t xml:space="preserve">   </w:t>
      </w:r>
      <w:permStart w:id="1736128497" w:edGrp="everyone"/>
      <w:r w:rsidRPr="0093672E">
        <w:t xml:space="preserve"> </w:t>
      </w:r>
      <w:r w:rsidRPr="0093672E">
        <w:rPr>
          <w:rFonts w:ascii="Segoe UI Symbol" w:hAnsi="Segoe UI Symbol" w:cs="Segoe UI Symbol"/>
        </w:rPr>
        <w:t>☐</w:t>
      </w:r>
      <w:r w:rsidRPr="0093672E">
        <w:t xml:space="preserve"> </w:t>
      </w:r>
      <w:permEnd w:id="1736128497"/>
      <w:r w:rsidRPr="0093672E">
        <w:t>Non </w:t>
      </w:r>
    </w:p>
    <w:p w14:paraId="44363E6D" w14:textId="02884FC3"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w:t>
      </w:r>
      <w:r>
        <w:t>d’éligibilité de l’accès précoce, le prescripteur ne peut in</w:t>
      </w:r>
      <w:r w:rsidR="00217EF3">
        <w:t>staurer</w:t>
      </w:r>
      <w:r>
        <w:t xml:space="preserve"> le traitement de son patient dans le cadre de l’accès précoce </w:t>
      </w:r>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EndPr/>
        <w:sdtContent>
          <w:r w:rsidR="00E73231">
            <w:t>mais peut par l’intermédiaire du pharmacien de l’établissement de santé, faire une demande d’accès compassionnel en la justifiant.</w:t>
          </w:r>
        </w:sdtContent>
      </w:sdt>
    </w:p>
    <w:p w14:paraId="7005C29F" w14:textId="77777777" w:rsidR="00222241" w:rsidRPr="00222241" w:rsidRDefault="00222241" w:rsidP="00222241"/>
    <w:p w14:paraId="603C7EB7" w14:textId="58F4F200" w:rsidR="00EB328E" w:rsidRDefault="0057675D" w:rsidP="00222241">
      <w:r w:rsidRPr="00222241">
        <w:t xml:space="preserve">Je confirme </w:t>
      </w:r>
      <w:r w:rsidR="00826FA5" w:rsidRPr="00222241">
        <w:t>avoir</w:t>
      </w:r>
      <w:r w:rsidRPr="00222241">
        <w:t xml:space="preserve"> réalisé les tests</w:t>
      </w:r>
      <w:r w:rsidR="00826FA5" w:rsidRPr="00222241">
        <w:t xml:space="preserve">/imageries </w:t>
      </w:r>
      <w:r w:rsidR="00222241" w:rsidRPr="00222241">
        <w:t xml:space="preserve">nécessaires avant la mise en place du traitement conformément au RCP </w:t>
      </w:r>
      <w:permStart w:id="1580014405" w:edGrp="everyone"/>
      <w:r w:rsidR="00F9760B" w:rsidRPr="0093672E">
        <w:rPr>
          <w:rFonts w:ascii="Segoe UI Symbol" w:hAnsi="Segoe UI Symbol" w:cs="Segoe UI Symbol"/>
        </w:rPr>
        <w:t>☐</w:t>
      </w:r>
      <w:permEnd w:id="1580014405"/>
      <w:r w:rsidR="00F9760B" w:rsidRPr="0093672E">
        <w:t xml:space="preserve"> Oui   </w:t>
      </w:r>
      <w:permStart w:id="1372924762" w:edGrp="everyone"/>
      <w:r w:rsidR="00F9760B" w:rsidRPr="0093672E">
        <w:t xml:space="preserve"> </w:t>
      </w:r>
      <w:r w:rsidR="00F9760B" w:rsidRPr="0093672E">
        <w:rPr>
          <w:rFonts w:ascii="Segoe UI Symbol" w:hAnsi="Segoe UI Symbol" w:cs="Segoe UI Symbol"/>
        </w:rPr>
        <w:t>☐</w:t>
      </w:r>
      <w:r w:rsidR="00F9760B" w:rsidRPr="0093672E">
        <w:t xml:space="preserve"> </w:t>
      </w:r>
      <w:permEnd w:id="1372924762"/>
      <w:r w:rsidR="00F9760B" w:rsidRPr="0093672E">
        <w:t>Non </w:t>
      </w:r>
    </w:p>
    <w:p w14:paraId="4495A1C0" w14:textId="77777777" w:rsidR="00AF7F82" w:rsidRDefault="00222241" w:rsidP="00F9760B">
      <w:r w:rsidRPr="00222241">
        <w:t>Je confirme avoir vérifi</w:t>
      </w:r>
      <w:r w:rsidR="008D65A3">
        <w:t>é</w:t>
      </w:r>
      <w:r w:rsidRPr="00222241">
        <w:t xml:space="preserve"> la mise en place d’une contraception, conformément au RCP </w:t>
      </w:r>
      <w:permStart w:id="588063569" w:edGrp="everyone"/>
      <w:r w:rsidR="00F9760B" w:rsidRPr="0093672E">
        <w:rPr>
          <w:rFonts w:ascii="Segoe UI Symbol" w:hAnsi="Segoe UI Symbol" w:cs="Segoe UI Symbol"/>
        </w:rPr>
        <w:t>☐</w:t>
      </w:r>
      <w:permEnd w:id="588063569"/>
      <w:r w:rsidR="00F9760B" w:rsidRPr="0093672E">
        <w:t xml:space="preserve"> Oui   </w:t>
      </w:r>
      <w:permStart w:id="690446776" w:edGrp="everyone"/>
      <w:r w:rsidR="00F9760B" w:rsidRPr="0093672E">
        <w:t xml:space="preserve"> </w:t>
      </w:r>
      <w:r w:rsidR="00F9760B" w:rsidRPr="0093672E">
        <w:rPr>
          <w:rFonts w:ascii="Segoe UI Symbol" w:hAnsi="Segoe UI Symbol" w:cs="Segoe UI Symbol"/>
        </w:rPr>
        <w:t>☐</w:t>
      </w:r>
      <w:r w:rsidR="00F9760B" w:rsidRPr="0093672E">
        <w:t xml:space="preserve"> </w:t>
      </w:r>
      <w:permEnd w:id="690446776"/>
      <w:r w:rsidR="00F9760B" w:rsidRPr="0093672E">
        <w:t>Non </w:t>
      </w:r>
      <w:r w:rsidR="00F9760B" w:rsidDel="00F9760B">
        <w:t xml:space="preserve"> </w:t>
      </w:r>
    </w:p>
    <w:p w14:paraId="6E828A1A" w14:textId="34B5FC1D" w:rsidR="002F1E96" w:rsidRPr="007A7C67" w:rsidRDefault="00D62772" w:rsidP="00F9760B">
      <w:pPr>
        <w:rPr>
          <w:rFonts w:ascii="Arial Narrow" w:eastAsiaTheme="majorEastAsia" w:hAnsi="Arial Narrow" w:cstheme="majorBidi"/>
          <w:bCs/>
          <w:color w:val="000000" w:themeColor="text1"/>
          <w:sz w:val="36"/>
          <w:szCs w:val="26"/>
        </w:rPr>
      </w:pPr>
      <w:r w:rsidRPr="007A7C67">
        <w:rPr>
          <w:rFonts w:ascii="Arial Narrow" w:eastAsiaTheme="majorEastAsia" w:hAnsi="Arial Narrow" w:cstheme="majorBidi"/>
          <w:bCs/>
          <w:color w:val="000000" w:themeColor="text1"/>
          <w:sz w:val="36"/>
          <w:szCs w:val="26"/>
        </w:rPr>
        <w:lastRenderedPageBreak/>
        <w:t>Conditions d’utilisation</w:t>
      </w:r>
    </w:p>
    <w:p w14:paraId="0CAFDCBE" w14:textId="00C2CD9A" w:rsidR="005F43EC" w:rsidRPr="00313684" w:rsidRDefault="002F1E96" w:rsidP="00E02A82">
      <w:pPr>
        <w:pStyle w:val="Petit"/>
        <w:rPr>
          <w:sz w:val="22"/>
        </w:rPr>
      </w:pPr>
      <w:r w:rsidRPr="00313684">
        <w:rPr>
          <w:sz w:val="22"/>
        </w:rPr>
        <w:t>Date de 1</w:t>
      </w:r>
      <w:r w:rsidRPr="00313684">
        <w:rPr>
          <w:sz w:val="22"/>
          <w:vertAlign w:val="superscript"/>
        </w:rPr>
        <w:t>ère</w:t>
      </w:r>
      <w:r w:rsidRPr="00313684">
        <w:rPr>
          <w:sz w:val="22"/>
        </w:rPr>
        <w:t xml:space="preserve"> administration </w:t>
      </w:r>
      <w:r w:rsidR="007664E7" w:rsidRPr="00313684">
        <w:rPr>
          <w:sz w:val="22"/>
        </w:rPr>
        <w:t xml:space="preserve">ou d’instauration </w:t>
      </w:r>
      <w:r w:rsidR="00880E79" w:rsidRPr="00313684">
        <w:rPr>
          <w:sz w:val="22"/>
        </w:rPr>
        <w:t>du traitement</w:t>
      </w:r>
      <w:r w:rsidR="000A1EBB" w:rsidRPr="00313684">
        <w:rPr>
          <w:sz w:val="22"/>
        </w:rPr>
        <w:t xml:space="preserve"> </w:t>
      </w:r>
      <w:r w:rsidRPr="00313684">
        <w:rPr>
          <w:sz w:val="22"/>
        </w:rPr>
        <w:t>:</w:t>
      </w:r>
      <w:r w:rsidR="00FE334B" w:rsidRPr="00313684">
        <w:rPr>
          <w:sz w:val="22"/>
        </w:rPr>
        <w:t xml:space="preserve"> </w:t>
      </w:r>
      <w:permStart w:id="318532295" w:edGrp="everyone"/>
      <w:sdt>
        <w:sdtPr>
          <w:rPr>
            <w:sz w:val="22"/>
          </w:rPr>
          <w:id w:val="-1498413410"/>
          <w:placeholder>
            <w:docPart w:val="30751BDEE5D744DA852F8BBE418F8309"/>
          </w:placeholder>
          <w:showingPlcHdr/>
          <w:date>
            <w:dateFormat w:val="dd/MM/yyyy"/>
            <w:lid w:val="fr-FR"/>
            <w:storeMappedDataAs w:val="dateTime"/>
            <w:calendar w:val="gregorian"/>
          </w:date>
        </w:sdtPr>
        <w:sdtEndPr/>
        <w:sdtContent>
          <w:r w:rsidR="00FE334B" w:rsidRPr="00313684">
            <w:rPr>
              <w:rStyle w:val="Mention1"/>
            </w:rPr>
            <w:t>_ _/_ _/_ _ _ _</w:t>
          </w:r>
        </w:sdtContent>
      </w:sdt>
      <w:permEnd w:id="318532295"/>
    </w:p>
    <w:p w14:paraId="15515FF1" w14:textId="1DF1616E" w:rsidR="002A103C" w:rsidRPr="002A103C" w:rsidRDefault="002A103C" w:rsidP="0028334B">
      <w:pPr>
        <w:pStyle w:val="Intertitre"/>
        <w:rPr>
          <w:b w:val="0"/>
          <w:bCs w:val="0"/>
          <w:sz w:val="18"/>
          <w:szCs w:val="14"/>
        </w:rPr>
      </w:pPr>
      <w:r w:rsidRPr="002A103C">
        <w:rPr>
          <w:b w:val="0"/>
          <w:bCs w:val="0"/>
          <w:sz w:val="18"/>
          <w:szCs w:val="14"/>
        </w:rPr>
        <w:t>Note : si vous avez indiqué que votre patient avait initié le traitement par IMFINZI avant la mise en place de l'Accès Précoce, cette date sera pré-complétée dans l’</w:t>
      </w:r>
      <w:proofErr w:type="spellStart"/>
      <w:r w:rsidRPr="002A103C">
        <w:rPr>
          <w:b w:val="0"/>
          <w:bCs w:val="0"/>
          <w:sz w:val="18"/>
          <w:szCs w:val="14"/>
        </w:rPr>
        <w:t>eCRF</w:t>
      </w:r>
      <w:proofErr w:type="spellEnd"/>
    </w:p>
    <w:p w14:paraId="1A4E31E2" w14:textId="77777777" w:rsidR="005F43EC" w:rsidRPr="0093672E" w:rsidRDefault="005F43EC" w:rsidP="00216893">
      <w:pPr>
        <w:pStyle w:val="Petit"/>
      </w:pPr>
    </w:p>
    <w:p w14:paraId="44DC63E6" w14:textId="77777777" w:rsidR="00AC31D2" w:rsidRPr="0093672E" w:rsidRDefault="0065325B" w:rsidP="00404E9B">
      <w:pPr>
        <w:pStyle w:val="Titre2"/>
        <w:numPr>
          <w:ilvl w:val="0"/>
          <w:numId w:val="0"/>
        </w:numPr>
        <w:ind w:left="360" w:hanging="360"/>
      </w:pPr>
      <w:r>
        <w:t xml:space="preserve">Collecte </w:t>
      </w:r>
      <w:r w:rsidR="00592C94">
        <w:t>du/des critère(s) d’efficac</w:t>
      </w:r>
      <w:r w:rsidR="00366E1E">
        <w:t>ité à l’in</w:t>
      </w:r>
      <w:r w:rsidR="00467846">
        <w:t>stauration</w:t>
      </w:r>
      <w:r w:rsidR="00366E1E">
        <w:t xml:space="preserve"> du traitement</w:t>
      </w:r>
    </w:p>
    <w:p w14:paraId="1EEB8AE2" w14:textId="77777777" w:rsidR="008F5A0C" w:rsidRPr="0093672E" w:rsidRDefault="008F5A0C" w:rsidP="00216893">
      <w:pPr>
        <w:pStyle w:val="Petit"/>
      </w:pPr>
    </w:p>
    <w:p w14:paraId="4D3BCD5A" w14:textId="6C0701F2" w:rsidR="00C35D59" w:rsidRDefault="001445C3" w:rsidP="00C35D59">
      <w:pPr>
        <w:pStyle w:val="Intertitre"/>
        <w:rPr>
          <w:rFonts w:ascii="Arial" w:hAnsi="Arial" w:cstheme="minorBidi"/>
          <w:b w:val="0"/>
          <w:bCs w:val="0"/>
          <w:color w:val="404040" w:themeColor="text1" w:themeTint="BF"/>
          <w:sz w:val="22"/>
        </w:rPr>
      </w:pPr>
      <w:r>
        <w:rPr>
          <w:rStyle w:val="ui-provider"/>
        </w:rPr>
        <w:t>Critère d'efficacité auto-rapporté par le patient (qualité de vie, handicap, fonctionnement, symptômes ...)</w:t>
      </w:r>
      <w:r w:rsidR="00670A0E">
        <w:t> </w:t>
      </w:r>
      <w:r w:rsidR="00810244">
        <w:t>(</w:t>
      </w:r>
      <w:r w:rsidR="00A24415">
        <w:t xml:space="preserve">questionnaire </w:t>
      </w:r>
      <w:r w:rsidR="00810244">
        <w:t>à préciser)</w:t>
      </w:r>
    </w:p>
    <w:p w14:paraId="2F0B9357" w14:textId="77777777" w:rsidR="00152329" w:rsidRPr="0093672E" w:rsidRDefault="00152329" w:rsidP="00152329">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608"/>
      </w:tblGrid>
      <w:tr w:rsidR="005F43EC" w:rsidRPr="0093672E" w14:paraId="37F3DD76" w14:textId="77777777" w:rsidTr="005F43EC">
        <w:tc>
          <w:tcPr>
            <w:tcW w:w="9629" w:type="dxa"/>
          </w:tcPr>
          <w:p w14:paraId="064F4E8E" w14:textId="77777777" w:rsidR="002A103C" w:rsidRPr="00B55834" w:rsidRDefault="002A103C" w:rsidP="002A103C">
            <w:pPr>
              <w:rPr>
                <w:rFonts w:ascii="Arial Nova Cond" w:hAnsi="Arial Nova Cond"/>
              </w:rPr>
            </w:pPr>
            <w:r w:rsidRPr="00B55834">
              <w:rPr>
                <w:rFonts w:ascii="Arial Nova Cond" w:hAnsi="Arial Nova Cond"/>
              </w:rPr>
              <w:t xml:space="preserve">La qualité de vie sera mesurée par l’auto-questionnaire EORTC QLQ-C30 en annexe. La saisie des données se fera au format papier. L’auto-questionnaire sera remis au prescripteur par la cellule accès précoce, puis une fois rempli par le patient, il sera envoyé par le prescripteur par </w:t>
            </w:r>
            <w:proofErr w:type="gramStart"/>
            <w:r w:rsidRPr="00B55834">
              <w:rPr>
                <w:rFonts w:ascii="Arial Nova Cond" w:hAnsi="Arial Nova Cond"/>
              </w:rPr>
              <w:t>email</w:t>
            </w:r>
            <w:proofErr w:type="gramEnd"/>
            <w:r w:rsidRPr="00B55834">
              <w:rPr>
                <w:rFonts w:ascii="Arial Nova Cond" w:hAnsi="Arial Nova Cond"/>
              </w:rPr>
              <w:t xml:space="preserve"> ou par fax à la cellule accès précoce. En cas de difficulté rencontrée par le patient, il devra en parler avec son médecin.</w:t>
            </w:r>
          </w:p>
          <w:p w14:paraId="5E2B233E" w14:textId="2B85441A" w:rsidR="005F43EC" w:rsidRPr="0093672E" w:rsidRDefault="002A103C" w:rsidP="002A103C">
            <w:r w:rsidRPr="00B55834">
              <w:rPr>
                <w:rFonts w:ascii="Arial Nova Cond" w:hAnsi="Arial Nova Cond"/>
              </w:rPr>
              <w:t xml:space="preserve">L’auto-questionnaire sera à compléter avant l’initiation du traitement </w:t>
            </w:r>
            <w:r>
              <w:rPr>
                <w:rFonts w:ascii="Arial Nova Cond" w:hAnsi="Arial Nova Cond"/>
              </w:rPr>
              <w:t xml:space="preserve">tous les mois jusqu’à M3 </w:t>
            </w:r>
            <w:r w:rsidRPr="00B55834">
              <w:rPr>
                <w:rFonts w:ascii="Arial Nova Cond" w:hAnsi="Arial Nova Cond"/>
              </w:rPr>
              <w:t>puis tous les 3 mois jusqu’à la fin du traitement (M0</w:t>
            </w:r>
            <w:r w:rsidRPr="00B55834">
              <w:t xml:space="preserve">, </w:t>
            </w:r>
            <w:r w:rsidRPr="00B55834">
              <w:rPr>
                <w:rFonts w:ascii="Arial Nova Cond" w:hAnsi="Arial Nova Cond"/>
              </w:rPr>
              <w:t>M1, M2, M3, M6, M9, M12, M15, M18, M21, M24).</w:t>
            </w:r>
          </w:p>
        </w:tc>
      </w:tr>
    </w:tbl>
    <w:p w14:paraId="585606D5" w14:textId="77777777" w:rsidR="00131A51" w:rsidRPr="0093672E" w:rsidRDefault="00131A51" w:rsidP="006C1B4E">
      <w:pPr>
        <w:pStyle w:val="Intertitre"/>
      </w:pPr>
      <w:r w:rsidRPr="0093672E">
        <w:t>Effet(s) indésirable(s)/ Situation(s) particulière(s)</w:t>
      </w:r>
    </w:p>
    <w:p w14:paraId="7750F217" w14:textId="77777777"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804941211" w:edGrp="everyone"/>
      <w:sdt>
        <w:sdtPr>
          <w:id w:val="-1764303328"/>
          <w14:checkbox>
            <w14:checked w14:val="0"/>
            <w14:checkedState w14:val="2612" w14:font="MS Gothic"/>
            <w14:uncheckedState w14:val="2610" w14:font="MS Gothic"/>
          </w14:checkbox>
        </w:sdtPr>
        <w:sdtEndPr/>
        <w:sdtContent>
          <w:r w:rsidR="00D22CF0" w:rsidRPr="0093672E">
            <w:rPr>
              <w:rFonts w:ascii="MS Gothic" w:eastAsia="MS Gothic" w:hAnsi="MS Gothic" w:hint="eastAsia"/>
            </w:rPr>
            <w:t>☐</w:t>
          </w:r>
          <w:permEnd w:id="1804941211"/>
        </w:sdtContent>
      </w:sdt>
      <w:r w:rsidRPr="0093672E">
        <w:t xml:space="preserve"> Oui</w:t>
      </w:r>
      <w:r w:rsidR="00915B83" w:rsidRPr="0093672E">
        <w:tab/>
      </w:r>
      <w:r w:rsidR="00915B83" w:rsidRPr="0093672E">
        <w:tab/>
      </w:r>
      <w:r w:rsidRPr="0093672E">
        <w:t xml:space="preserve"> </w:t>
      </w:r>
      <w:permStart w:id="1565004959" w:edGrp="everyone"/>
      <w:sdt>
        <w:sdtPr>
          <w:id w:val="-1292515474"/>
          <w14:checkbox>
            <w14:checked w14:val="0"/>
            <w14:checkedState w14:val="2612" w14:font="MS Gothic"/>
            <w14:uncheckedState w14:val="2610" w14:font="MS Gothic"/>
          </w14:checkbox>
        </w:sdtPr>
        <w:sdtEndPr/>
        <w:sdtContent>
          <w:r w:rsidR="00B15F2D" w:rsidRPr="0093672E">
            <w:rPr>
              <w:rFonts w:ascii="Segoe UI Symbol" w:hAnsi="Segoe UI Symbol" w:cs="Segoe UI Symbol"/>
            </w:rPr>
            <w:t>☐</w:t>
          </w:r>
          <w:permEnd w:id="1565004959"/>
        </w:sdtContent>
      </w:sdt>
      <w:r w:rsidRPr="0093672E">
        <w:t xml:space="preserve"> Non </w:t>
      </w:r>
    </w:p>
    <w:p w14:paraId="45CCA2E4" w14:textId="77777777" w:rsidR="002A103C" w:rsidRDefault="00131A51" w:rsidP="00216893">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2A103C">
            <w:t>auprès du CRPV géographique via le système national de déclaration : https://signalement.social-sante.gouv.fr</w:t>
          </w:r>
        </w:sdtContent>
      </w:sdt>
    </w:p>
    <w:p w14:paraId="77645EF4" w14:textId="545A3F5E" w:rsidR="00216893" w:rsidRDefault="00216893" w:rsidP="00216893"/>
    <w:tbl>
      <w:tblPr>
        <w:tblStyle w:val="Tableausimple2"/>
        <w:tblW w:w="5000" w:type="pct"/>
        <w:tblLook w:val="0600" w:firstRow="0" w:lastRow="0" w:firstColumn="0" w:lastColumn="0" w:noHBand="1" w:noVBand="1"/>
      </w:tblPr>
      <w:tblGrid>
        <w:gridCol w:w="4885"/>
        <w:gridCol w:w="4743"/>
      </w:tblGrid>
      <w:tr w:rsidR="003D06EB" w:rsidRPr="0093672E" w14:paraId="1DA0C3D6" w14:textId="77777777" w:rsidTr="00216893">
        <w:trPr>
          <w:trHeight w:val="273"/>
        </w:trPr>
        <w:tc>
          <w:tcPr>
            <w:tcW w:w="2537" w:type="pct"/>
          </w:tcPr>
          <w:p w14:paraId="609BA78E" w14:textId="77777777" w:rsidR="00AC31D2" w:rsidRPr="0093672E" w:rsidRDefault="00AC31D2" w:rsidP="00AC31D2">
            <w:pPr>
              <w:rPr>
                <w:rStyle w:val="lev"/>
              </w:rPr>
            </w:pPr>
            <w:r w:rsidRPr="0093672E">
              <w:rPr>
                <w:rStyle w:val="lev"/>
              </w:rPr>
              <w:t xml:space="preserve">Médecin prescripteur </w:t>
            </w:r>
          </w:p>
          <w:p w14:paraId="4E77E899" w14:textId="77777777"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1303917055" w:edGrp="everyone"/>
                <w:r w:rsidR="002647B4" w:rsidRPr="0093672E">
                  <w:rPr>
                    <w:rStyle w:val="Mention1"/>
                  </w:rPr>
                  <w:t>________________</w:t>
                </w:r>
                <w:permEnd w:id="1303917055"/>
              </w:sdtContent>
            </w:sdt>
          </w:p>
          <w:p w14:paraId="692312A4" w14:textId="77777777"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302202086" w:edGrp="everyone"/>
                <w:r w:rsidR="002647B4" w:rsidRPr="0093672E">
                  <w:rPr>
                    <w:rStyle w:val="Mention1"/>
                  </w:rPr>
                  <w:t>________________</w:t>
                </w:r>
                <w:permEnd w:id="302202086"/>
              </w:sdtContent>
            </w:sdt>
          </w:p>
          <w:p w14:paraId="018F0E59" w14:textId="77777777"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224792643" w:edGrp="everyone"/>
                <w:r w:rsidR="002647B4" w:rsidRPr="0093672E">
                  <w:rPr>
                    <w:rStyle w:val="Mention1"/>
                  </w:rPr>
                  <w:t>________________</w:t>
                </w:r>
                <w:permEnd w:id="224792643"/>
              </w:sdtContent>
            </w:sdt>
          </w:p>
          <w:p w14:paraId="1BBE616F"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EndPr/>
              <w:sdtContent>
                <w:permStart w:id="349400498" w:edGrp="everyone"/>
                <w:r w:rsidRPr="0093672E">
                  <w:rPr>
                    <w:rStyle w:val="Mention1"/>
                  </w:rPr>
                  <w:t>________________</w:t>
                </w:r>
                <w:permEnd w:id="349400498"/>
              </w:sdtContent>
            </w:sdt>
          </w:p>
          <w:p w14:paraId="71AC9233" w14:textId="77777777" w:rsidR="00AC31D2" w:rsidRPr="009E3DA0" w:rsidRDefault="00B22E4F" w:rsidP="005C43A2">
            <w:pPr>
              <w:jc w:val="left"/>
              <w:rPr>
                <w:lang w:val="de-DE"/>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188356295" w:edGrp="everyone"/>
                <w:r w:rsidR="00F038E3" w:rsidRPr="0093672E">
                  <w:rPr>
                    <w:rStyle w:val="Mention1"/>
                  </w:rPr>
                  <w:t>Numéro de téléphone.</w:t>
                </w:r>
                <w:permEnd w:id="188356295"/>
              </w:sdtContent>
            </w:sdt>
            <w:r w:rsidR="00071509" w:rsidRPr="0093672E">
              <w:br/>
            </w:r>
            <w:proofErr w:type="gramStart"/>
            <w:r w:rsidR="00BA6151" w:rsidRPr="000A1599">
              <w:rPr>
                <w:lang w:val="de-DE"/>
              </w:rPr>
              <w:t>E</w:t>
            </w:r>
            <w:r w:rsidR="00AC31D2" w:rsidRPr="000A1599">
              <w:rPr>
                <w:lang w:val="de-DE"/>
              </w:rPr>
              <w:t>-mail</w:t>
            </w:r>
            <w:proofErr w:type="gramEnd"/>
            <w:r w:rsidR="00E23737" w:rsidRPr="000A1599">
              <w:rPr>
                <w:lang w:val="de-DE"/>
              </w:rPr>
              <w:t xml:space="preserve"> </w:t>
            </w:r>
            <w:r w:rsidR="00AC31D2" w:rsidRPr="000A1599">
              <w:rPr>
                <w:lang w:val="de-DE"/>
              </w:rPr>
              <w:t>:</w:t>
            </w:r>
            <w:r w:rsidR="00E956AF" w:rsidRPr="000A1599">
              <w:rPr>
                <w:lang w:val="de-DE"/>
              </w:rPr>
              <w:t xml:space="preserve"> </w:t>
            </w:r>
            <w:sdt>
              <w:sdtPr>
                <w:id w:val="-692458384"/>
                <w:placeholder>
                  <w:docPart w:val="C142AE49C4B941169E9A29FCFAD9E949"/>
                </w:placeholder>
                <w:showingPlcHdr/>
              </w:sdtPr>
              <w:sdtEndPr/>
              <w:sdtContent>
                <w:permStart w:id="1288531029" w:edGrp="everyone"/>
                <w:r w:rsidR="00E956AF" w:rsidRPr="009E3DA0">
                  <w:rPr>
                    <w:rStyle w:val="Mention1"/>
                    <w:lang w:val="de-DE"/>
                  </w:rPr>
                  <w:t>xxx@domaine.com</w:t>
                </w:r>
                <w:permEnd w:id="1288531029"/>
              </w:sdtContent>
            </w:sdt>
          </w:p>
          <w:p w14:paraId="0471952F" w14:textId="77777777"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655900820" w:edGrp="everyone"/>
                <w:r w:rsidR="00FE334B" w:rsidRPr="0093672E">
                  <w:rPr>
                    <w:rStyle w:val="Mention1"/>
                  </w:rPr>
                  <w:t>_ _/_ _/_ _ _ _</w:t>
                </w:r>
                <w:permEnd w:id="655900820"/>
              </w:sdtContent>
            </w:sdt>
          </w:p>
          <w:p w14:paraId="1474D9DC" w14:textId="1217E40B" w:rsidR="003A0DB2" w:rsidRPr="0093672E" w:rsidRDefault="00A85576" w:rsidP="00AC31D2">
            <w:r>
              <w:t>S</w:t>
            </w:r>
            <w:r w:rsidR="00AC31D2" w:rsidRPr="0093672E">
              <w:t xml:space="preserve">ignature du </w:t>
            </w:r>
            <w:r w:rsidR="00B92877">
              <w:t>m</w:t>
            </w:r>
            <w:r w:rsidR="00B92877" w:rsidRPr="0093672E">
              <w:t>édecin </w:t>
            </w:r>
            <w:r w:rsidR="00AC31D2" w:rsidRPr="0093672E">
              <w:t>:</w:t>
            </w:r>
          </w:p>
          <w:p w14:paraId="61D67FB9" w14:textId="77777777" w:rsidR="003A0DB2" w:rsidRPr="0093672E" w:rsidRDefault="003A0DB2" w:rsidP="00AC31D2">
            <w:permStart w:id="2119833977" w:edGrp="everyone"/>
          </w:p>
          <w:permEnd w:id="2119833977"/>
          <w:p w14:paraId="7CEEBBE3" w14:textId="77777777" w:rsidR="00216893" w:rsidRPr="0093672E" w:rsidRDefault="00216893" w:rsidP="00AC31D2"/>
        </w:tc>
        <w:tc>
          <w:tcPr>
            <w:tcW w:w="2463" w:type="pct"/>
          </w:tcPr>
          <w:p w14:paraId="6DAAF1F1" w14:textId="77777777" w:rsidR="00AC31D2" w:rsidRPr="0093672E" w:rsidRDefault="004A796E" w:rsidP="001E20A0">
            <w:pPr>
              <w:jc w:val="left"/>
              <w:rPr>
                <w:rStyle w:val="lev"/>
              </w:rPr>
            </w:pPr>
            <w:r w:rsidRPr="0093672E">
              <w:rPr>
                <w:rStyle w:val="lev"/>
              </w:rPr>
              <w:t>Pharmacien</w:t>
            </w:r>
          </w:p>
          <w:p w14:paraId="52109BC4" w14:textId="77777777"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5994720" w:edGrp="everyone"/>
                <w:r w:rsidR="002647B4" w:rsidRPr="0093672E">
                  <w:rPr>
                    <w:rStyle w:val="Mention1"/>
                  </w:rPr>
                  <w:t>________________</w:t>
                </w:r>
                <w:permEnd w:id="15994720"/>
              </w:sdtContent>
            </w:sdt>
          </w:p>
          <w:p w14:paraId="623499B9" w14:textId="77777777"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957682419" w:edGrp="everyone"/>
                <w:r w:rsidR="009345FE" w:rsidRPr="0093672E">
                  <w:rPr>
                    <w:rStyle w:val="Mention1"/>
                  </w:rPr>
                  <w:t>________________</w:t>
                </w:r>
                <w:permEnd w:id="957682419"/>
              </w:sdtContent>
            </w:sdt>
          </w:p>
          <w:p w14:paraId="16FA4126" w14:textId="77777777" w:rsidR="00FD0054" w:rsidRPr="0093672E" w:rsidRDefault="00FD0054" w:rsidP="001E20A0">
            <w:pPr>
              <w:jc w:val="left"/>
            </w:pPr>
          </w:p>
          <w:p w14:paraId="7AE76BAA" w14:textId="77777777"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820382100" w:edGrp="everyone"/>
                <w:r w:rsidRPr="0093672E">
                  <w:rPr>
                    <w:rStyle w:val="Mention1"/>
                  </w:rPr>
                  <w:t>________________</w:t>
                </w:r>
                <w:permEnd w:id="820382100"/>
              </w:sdtContent>
            </w:sdt>
          </w:p>
          <w:p w14:paraId="1B1A57C4" w14:textId="77777777" w:rsidR="00AC31D2" w:rsidRPr="009E3DA0" w:rsidRDefault="00AC31D2" w:rsidP="001E20A0">
            <w:pPr>
              <w:jc w:val="left"/>
              <w:rPr>
                <w:lang w:val="de-DE"/>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833237573" w:edGrp="everyone"/>
                <w:r w:rsidR="00F038E3" w:rsidRPr="0093672E">
                  <w:rPr>
                    <w:rStyle w:val="Mention1"/>
                  </w:rPr>
                  <w:t>Numéro de téléphone.</w:t>
                </w:r>
                <w:permEnd w:id="833237573"/>
              </w:sdtContent>
            </w:sdt>
            <w:r w:rsidR="00071509" w:rsidRPr="0093672E">
              <w:br/>
            </w:r>
            <w:proofErr w:type="gramStart"/>
            <w:r w:rsidR="00B92877" w:rsidRPr="000A1599">
              <w:rPr>
                <w:lang w:val="de-DE"/>
              </w:rPr>
              <w:t>E</w:t>
            </w:r>
            <w:r w:rsidRPr="000A1599">
              <w:rPr>
                <w:lang w:val="de-DE"/>
              </w:rPr>
              <w:t>-mail</w:t>
            </w:r>
            <w:proofErr w:type="gramEnd"/>
            <w:r w:rsidR="00E23737" w:rsidRPr="000A1599">
              <w:rPr>
                <w:lang w:val="de-DE"/>
              </w:rPr>
              <w:t xml:space="preserve"> </w:t>
            </w:r>
            <w:r w:rsidRPr="000A1599">
              <w:rPr>
                <w:lang w:val="de-DE"/>
              </w:rPr>
              <w:t>:</w:t>
            </w:r>
            <w:r w:rsidR="00E956AF" w:rsidRPr="000A1599">
              <w:rPr>
                <w:lang w:val="de-DE"/>
              </w:rPr>
              <w:t xml:space="preserve"> </w:t>
            </w:r>
            <w:sdt>
              <w:sdtPr>
                <w:id w:val="1206530566"/>
                <w:placeholder>
                  <w:docPart w:val="8941CAA76BD145F28A77CFA6FE3903BE"/>
                </w:placeholder>
                <w:showingPlcHdr/>
              </w:sdtPr>
              <w:sdtEndPr/>
              <w:sdtContent>
                <w:permStart w:id="4423137" w:edGrp="everyone"/>
                <w:r w:rsidR="00E956AF" w:rsidRPr="009E3DA0">
                  <w:rPr>
                    <w:rStyle w:val="Mention1"/>
                    <w:lang w:val="de-DE"/>
                  </w:rPr>
                  <w:t>xxx@domaine.com</w:t>
                </w:r>
                <w:permEnd w:id="4423137"/>
              </w:sdtContent>
            </w:sdt>
          </w:p>
          <w:p w14:paraId="5CA5A92F" w14:textId="77777777"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78594873" w:edGrp="everyone"/>
                <w:r w:rsidR="00FE334B" w:rsidRPr="0093672E">
                  <w:rPr>
                    <w:rStyle w:val="Mention1"/>
                  </w:rPr>
                  <w:t>_ _/_ _/_ _ _ _</w:t>
                </w:r>
                <w:permEnd w:id="1878594873"/>
              </w:sdtContent>
            </w:sdt>
          </w:p>
          <w:p w14:paraId="5A5845A4" w14:textId="7A9767D7" w:rsidR="00AC31D2" w:rsidRDefault="00A85576" w:rsidP="001E20A0">
            <w:pPr>
              <w:jc w:val="left"/>
            </w:pPr>
            <w:r>
              <w:t>S</w:t>
            </w:r>
            <w:r w:rsidR="00AC31D2" w:rsidRPr="0093672E">
              <w:t xml:space="preserve">ignature du </w:t>
            </w:r>
            <w:r w:rsidR="00B92877">
              <w:t>p</w:t>
            </w:r>
            <w:r w:rsidR="00B92877" w:rsidRPr="0093672E">
              <w:t>harmacien </w:t>
            </w:r>
            <w:r w:rsidR="00AC31D2" w:rsidRPr="0093672E">
              <w:t>:</w:t>
            </w:r>
          </w:p>
          <w:p w14:paraId="07748F0E" w14:textId="77777777" w:rsidR="0068344B" w:rsidRPr="0093672E" w:rsidRDefault="0068344B" w:rsidP="001E20A0">
            <w:pPr>
              <w:jc w:val="left"/>
            </w:pPr>
            <w:permStart w:id="498872693" w:edGrp="everyone"/>
            <w:r>
              <w:t xml:space="preserve"> </w:t>
            </w:r>
            <w:permEnd w:id="498872693"/>
          </w:p>
        </w:tc>
      </w:tr>
    </w:tbl>
    <w:p w14:paraId="3B85A19D" w14:textId="77777777" w:rsidR="00AC1D3B" w:rsidRDefault="00AC1D3B" w:rsidP="001F24D4">
      <w:pPr>
        <w:pStyle w:val="Petit"/>
      </w:pPr>
    </w:p>
    <w:p w14:paraId="1095D8B5" w14:textId="77777777" w:rsidR="00AC1D3B" w:rsidRDefault="00AC1D3B">
      <w:pPr>
        <w:spacing w:before="0" w:after="200" w:line="276" w:lineRule="auto"/>
        <w:jc w:val="left"/>
        <w:rPr>
          <w:sz w:val="18"/>
        </w:rPr>
      </w:pPr>
      <w:r>
        <w:br w:type="page"/>
      </w:r>
    </w:p>
    <w:tbl>
      <w:tblPr>
        <w:tblStyle w:val="Grilledutableau"/>
        <w:tblW w:w="5000" w:type="pct"/>
        <w:tblLook w:val="04A0" w:firstRow="1" w:lastRow="0" w:firstColumn="1" w:lastColumn="0" w:noHBand="0" w:noVBand="1"/>
      </w:tblPr>
      <w:tblGrid>
        <w:gridCol w:w="9628"/>
      </w:tblGrid>
      <w:tr w:rsidR="00AC1D3B" w:rsidRPr="0093672E" w14:paraId="2783E877" w14:textId="77777777" w:rsidTr="3849E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93672E" w:rsidRDefault="00AC1D3B" w:rsidP="00E45B15">
            <w:pPr>
              <w:pStyle w:val="Titredenote"/>
            </w:pPr>
            <w:bookmarkStart w:id="23" w:name="Suivi_traitement_2"/>
            <w:r w:rsidRPr="0093672E">
              <w:lastRenderedPageBreak/>
              <w:t>Fiche de suivi de traitement</w:t>
            </w:r>
            <w:bookmarkEnd w:id="23"/>
            <w:r w:rsidRPr="0093672E">
              <w:t> </w:t>
            </w:r>
          </w:p>
          <w:p w14:paraId="3173974B" w14:textId="77777777" w:rsidR="00AC1D3B" w:rsidRPr="0093672E" w:rsidRDefault="00AC1D3B" w:rsidP="00E45B15">
            <w:pPr>
              <w:pStyle w:val="Normalcentr"/>
            </w:pPr>
            <w:r w:rsidRPr="0093672E">
              <w:t>(Visites après la première administration)</w:t>
            </w:r>
          </w:p>
          <w:p w14:paraId="3A7FF2FC" w14:textId="451203A1" w:rsidR="00AC1D3B" w:rsidRDefault="00AC1D3B" w:rsidP="00E45B15">
            <w:pPr>
              <w:pStyle w:val="Normalcent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1537159234"/>
              <w:placeholder>
                <w:docPart w:val="39DABC31BD7C4E718A534622865A25C7"/>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5999861C" w14:textId="38742BD5" w:rsidR="00065727" w:rsidRDefault="002A103C" w:rsidP="00065727">
                <w:pPr>
                  <w:jc w:val="center"/>
                  <w:rPr>
                    <w:rStyle w:val="Grasitalique"/>
                    <w:b/>
                  </w:rPr>
                </w:pPr>
                <w:r>
                  <w:rPr>
                    <w:rStyle w:val="Grasitalique"/>
                  </w:rPr>
                  <w:t>Plateforme électronique</w:t>
                </w:r>
              </w:p>
            </w:sdtContent>
          </w:sdt>
          <w:sdt>
            <w:sdtPr>
              <w:rPr>
                <w:rStyle w:val="Grasitalique"/>
              </w:rPr>
              <w:id w:val="-1727591893"/>
              <w:placeholder>
                <w:docPart w:val="07363CE6B4EB42268F92315CD009BFC5"/>
              </w:placeholder>
            </w:sdtPr>
            <w:sdtEndPr>
              <w:rPr>
                <w:rStyle w:val="Textedelespacerserv"/>
                <w:bCs w:val="0"/>
                <w:i w:val="0"/>
                <w:iCs w:val="0"/>
                <w:color w:val="808080"/>
              </w:rPr>
            </w:sdtEndPr>
            <w:sdtContent>
              <w:p w14:paraId="15EDE349" w14:textId="77777777" w:rsidR="002A103C" w:rsidRPr="002A103C" w:rsidRDefault="002A103C" w:rsidP="002A103C">
                <w:pPr>
                  <w:pStyle w:val="Normalcentr"/>
                  <w:rPr>
                    <w:rStyle w:val="Grasitalique"/>
                  </w:rPr>
                </w:pPr>
                <w:r w:rsidRPr="002A103C">
                  <w:rPr>
                    <w:rStyle w:val="Grasitalique"/>
                  </w:rPr>
                  <w:t>adriatic.ap-imfinzi.fr</w:t>
                </w:r>
              </w:p>
              <w:p w14:paraId="71BAD4D5" w14:textId="6EAA171B" w:rsidR="00065727" w:rsidRPr="0093672E" w:rsidRDefault="002A103C" w:rsidP="00065727">
                <w:pPr>
                  <w:pStyle w:val="Normalcentr"/>
                  <w:rPr>
                    <w:rStyle w:val="Grasitalique"/>
                  </w:rPr>
                </w:pPr>
                <w:r w:rsidRPr="3849E9DF">
                  <w:rPr>
                    <w:rStyle w:val="Grasitalique"/>
                  </w:rPr>
                  <w:t>ou par email : accesprecoce-imfinzi-adriatic@astrazeneca.com ou fax : 0147747927</w:t>
                </w:r>
              </w:p>
            </w:sdtContent>
          </w:sdt>
        </w:tc>
      </w:tr>
    </w:tbl>
    <w:p w14:paraId="0A79E517" w14:textId="77777777" w:rsidR="00AC1D3B" w:rsidRPr="0093672E" w:rsidRDefault="00AC1D3B" w:rsidP="001F24D4">
      <w:pPr>
        <w:pStyle w:val="Petit"/>
      </w:pPr>
    </w:p>
    <w:p w14:paraId="01565E41" w14:textId="77777777" w:rsidR="00034F53" w:rsidRPr="0093672E" w:rsidRDefault="00AC31D2" w:rsidP="00034F53">
      <w:pPr>
        <w:jc w:val="right"/>
      </w:pPr>
      <w:r w:rsidRPr="0093672E">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1"/>
            </w:rPr>
            <w:t>_ _/_ _/_ _ _ _</w:t>
          </w:r>
        </w:sdtContent>
      </w:sdt>
    </w:p>
    <w:permEnd w:id="23486837"/>
    <w:p w14:paraId="696A8E3F" w14:textId="57A36FE2" w:rsidR="00730466" w:rsidRDefault="00730466" w:rsidP="00034F53">
      <w:r>
        <w:t xml:space="preserve">Les fiches de suivi sont à compléter selon la périodicité suivante : </w:t>
      </w:r>
      <w:sdt>
        <w:sdtPr>
          <w:id w:val="-1634321890"/>
          <w:placeholder>
            <w:docPart w:val="4B472C9FAB89405088065E231F29E717"/>
          </w:placeholder>
        </w:sdtPr>
        <w:sdtEndPr/>
        <w:sdtContent>
          <w:r w:rsidR="00C10D0A">
            <w:t>Tous les mois pour 3 cycles puis tous les 3 mois</w:t>
          </w:r>
        </w:sdtContent>
      </w:sdt>
    </w:p>
    <w:p w14:paraId="37DFEE4A" w14:textId="43052CB6" w:rsidR="00034F53" w:rsidRPr="0093672E" w:rsidRDefault="00412D0C" w:rsidP="00034F53">
      <w:r w:rsidRPr="0093672E">
        <w:t>Visite</w:t>
      </w:r>
      <w:r w:rsidR="00A9398B" w:rsidRPr="0093672E">
        <w:t xml:space="preserve"> de suivi </w:t>
      </w:r>
      <w:sdt>
        <w:sdtPr>
          <w:id w:val="-58017327"/>
          <w14:checkbox>
            <w14:checked w14:val="0"/>
            <w14:checkedState w14:val="2612" w14:font="MS Gothic"/>
            <w14:uncheckedState w14:val="2610" w14:font="MS Gothic"/>
          </w14:checkbox>
        </w:sdtPr>
        <w:sdtEndPr/>
        <w:sdtContent>
          <w:permStart w:id="932344473" w:edGrp="everyone"/>
          <w:r w:rsidR="00F32F87">
            <w:rPr>
              <w:rFonts w:ascii="MS Gothic" w:eastAsia="MS Gothic" w:hAnsi="MS Gothic" w:hint="eastAsia"/>
            </w:rPr>
            <w:t>☐</w:t>
          </w:r>
          <w:permEnd w:id="932344473"/>
        </w:sdtContent>
      </w:sdt>
      <w:r w:rsidR="00F32F87" w:rsidRPr="00222241">
        <w:t xml:space="preserve"> </w:t>
      </w:r>
      <w:r w:rsidR="00AD543E" w:rsidRPr="00222241">
        <w:t xml:space="preserve"> </w:t>
      </w:r>
      <w:r w:rsidR="00C10D0A">
        <w:t>M1</w:t>
      </w:r>
      <w:r w:rsidR="00C10D0A" w:rsidRPr="00C10D0A">
        <w:t xml:space="preserve"> </w:t>
      </w:r>
      <w:sdt>
        <w:sdtPr>
          <w:id w:val="-1373844309"/>
          <w14:checkbox>
            <w14:checked w14:val="0"/>
            <w14:checkedState w14:val="2612" w14:font="MS Gothic"/>
            <w14:uncheckedState w14:val="2610" w14:font="MS Gothic"/>
          </w14:checkbox>
        </w:sdtPr>
        <w:sdtEndPr/>
        <w:sdtContent>
          <w:permStart w:id="1571817737" w:edGrp="everyone"/>
          <w:r w:rsidR="00F32F87">
            <w:rPr>
              <w:rFonts w:ascii="MS Gothic" w:eastAsia="MS Gothic" w:hAnsi="MS Gothic" w:hint="eastAsia"/>
            </w:rPr>
            <w:t>☐</w:t>
          </w:r>
          <w:permEnd w:id="1571817737"/>
        </w:sdtContent>
      </w:sdt>
      <w:r w:rsidR="00F32F87" w:rsidRPr="00222241">
        <w:t xml:space="preserve"> </w:t>
      </w:r>
      <w:r w:rsidR="00C10D0A" w:rsidRPr="00C10D0A">
        <w:t xml:space="preserve">M2 </w:t>
      </w:r>
      <w:sdt>
        <w:sdtPr>
          <w:id w:val="-1238625913"/>
          <w14:checkbox>
            <w14:checked w14:val="0"/>
            <w14:checkedState w14:val="2612" w14:font="MS Gothic"/>
            <w14:uncheckedState w14:val="2610" w14:font="MS Gothic"/>
          </w14:checkbox>
        </w:sdtPr>
        <w:sdtEndPr/>
        <w:sdtContent>
          <w:permStart w:id="1550996627" w:edGrp="everyone"/>
          <w:r w:rsidR="00F32F87">
            <w:rPr>
              <w:rFonts w:ascii="MS Gothic" w:eastAsia="MS Gothic" w:hAnsi="MS Gothic" w:hint="eastAsia"/>
            </w:rPr>
            <w:t>☐</w:t>
          </w:r>
          <w:permEnd w:id="1550996627"/>
        </w:sdtContent>
      </w:sdt>
      <w:r w:rsidR="00C10D0A" w:rsidRPr="00C10D0A">
        <w:t xml:space="preserve"> M3 </w:t>
      </w:r>
      <w:sdt>
        <w:sdtPr>
          <w:id w:val="-365135132"/>
          <w14:checkbox>
            <w14:checked w14:val="0"/>
            <w14:checkedState w14:val="2612" w14:font="MS Gothic"/>
            <w14:uncheckedState w14:val="2610" w14:font="MS Gothic"/>
          </w14:checkbox>
        </w:sdtPr>
        <w:sdtEndPr/>
        <w:sdtContent>
          <w:permStart w:id="1479438292" w:edGrp="everyone"/>
          <w:r w:rsidR="00F32F87">
            <w:rPr>
              <w:rFonts w:ascii="MS Gothic" w:eastAsia="MS Gothic" w:hAnsi="MS Gothic" w:hint="eastAsia"/>
            </w:rPr>
            <w:t>☐</w:t>
          </w:r>
          <w:permEnd w:id="1479438292"/>
        </w:sdtContent>
      </w:sdt>
      <w:r w:rsidR="00C10D0A" w:rsidRPr="00C10D0A">
        <w:t xml:space="preserve"> M6 </w:t>
      </w:r>
      <w:sdt>
        <w:sdtPr>
          <w:id w:val="-1591001683"/>
          <w14:checkbox>
            <w14:checked w14:val="0"/>
            <w14:checkedState w14:val="2612" w14:font="MS Gothic"/>
            <w14:uncheckedState w14:val="2610" w14:font="MS Gothic"/>
          </w14:checkbox>
        </w:sdtPr>
        <w:sdtEndPr/>
        <w:sdtContent>
          <w:permStart w:id="1391343741" w:edGrp="everyone"/>
          <w:r w:rsidR="00F32F87">
            <w:rPr>
              <w:rFonts w:ascii="MS Gothic" w:eastAsia="MS Gothic" w:hAnsi="MS Gothic" w:hint="eastAsia"/>
            </w:rPr>
            <w:t>☐</w:t>
          </w:r>
          <w:permEnd w:id="1391343741"/>
        </w:sdtContent>
      </w:sdt>
      <w:r w:rsidR="00C10D0A" w:rsidRPr="00C10D0A">
        <w:t xml:space="preserve"> M9 </w:t>
      </w:r>
      <w:sdt>
        <w:sdtPr>
          <w:id w:val="915975223"/>
          <w14:checkbox>
            <w14:checked w14:val="0"/>
            <w14:checkedState w14:val="2612" w14:font="MS Gothic"/>
            <w14:uncheckedState w14:val="2610" w14:font="MS Gothic"/>
          </w14:checkbox>
        </w:sdtPr>
        <w:sdtEndPr/>
        <w:sdtContent>
          <w:permStart w:id="1933838195" w:edGrp="everyone"/>
          <w:r w:rsidR="00FA4125">
            <w:rPr>
              <w:rFonts w:ascii="MS Gothic" w:eastAsia="MS Gothic" w:hAnsi="MS Gothic" w:hint="eastAsia"/>
            </w:rPr>
            <w:t>☐</w:t>
          </w:r>
          <w:permEnd w:id="1933838195"/>
        </w:sdtContent>
      </w:sdt>
      <w:r w:rsidR="00C10D0A" w:rsidRPr="00C10D0A">
        <w:t xml:space="preserve"> M12 </w:t>
      </w:r>
      <w:sdt>
        <w:sdtPr>
          <w:id w:val="-146980637"/>
          <w14:checkbox>
            <w14:checked w14:val="0"/>
            <w14:checkedState w14:val="2612" w14:font="MS Gothic"/>
            <w14:uncheckedState w14:val="2610" w14:font="MS Gothic"/>
          </w14:checkbox>
        </w:sdtPr>
        <w:sdtEndPr/>
        <w:sdtContent>
          <w:permStart w:id="332088227" w:edGrp="everyone"/>
          <w:r w:rsidR="00FA4125">
            <w:rPr>
              <w:rFonts w:ascii="MS Gothic" w:eastAsia="MS Gothic" w:hAnsi="MS Gothic" w:hint="eastAsia"/>
            </w:rPr>
            <w:t>☐</w:t>
          </w:r>
          <w:permEnd w:id="332088227"/>
        </w:sdtContent>
      </w:sdt>
      <w:r w:rsidR="00C10D0A" w:rsidRPr="00C10D0A">
        <w:t xml:space="preserve"> M15 </w:t>
      </w:r>
      <w:sdt>
        <w:sdtPr>
          <w:id w:val="1905323141"/>
          <w14:checkbox>
            <w14:checked w14:val="0"/>
            <w14:checkedState w14:val="2612" w14:font="MS Gothic"/>
            <w14:uncheckedState w14:val="2610" w14:font="MS Gothic"/>
          </w14:checkbox>
        </w:sdtPr>
        <w:sdtEndPr/>
        <w:sdtContent>
          <w:permStart w:id="777784264" w:edGrp="everyone"/>
          <w:r w:rsidR="00FA4125">
            <w:rPr>
              <w:rFonts w:ascii="MS Gothic" w:eastAsia="MS Gothic" w:hAnsi="MS Gothic" w:hint="eastAsia"/>
            </w:rPr>
            <w:t>☐</w:t>
          </w:r>
          <w:permEnd w:id="777784264"/>
        </w:sdtContent>
      </w:sdt>
      <w:r w:rsidR="00C10D0A" w:rsidRPr="00C10D0A">
        <w:t xml:space="preserve"> M18 </w:t>
      </w:r>
      <w:sdt>
        <w:sdtPr>
          <w:id w:val="1338342326"/>
          <w14:checkbox>
            <w14:checked w14:val="0"/>
            <w14:checkedState w14:val="2612" w14:font="MS Gothic"/>
            <w14:uncheckedState w14:val="2610" w14:font="MS Gothic"/>
          </w14:checkbox>
        </w:sdtPr>
        <w:sdtEndPr/>
        <w:sdtContent>
          <w:permStart w:id="1476536487" w:edGrp="everyone"/>
          <w:r w:rsidR="00FA4125">
            <w:rPr>
              <w:rFonts w:ascii="MS Gothic" w:eastAsia="MS Gothic" w:hAnsi="MS Gothic" w:hint="eastAsia"/>
            </w:rPr>
            <w:t>☐</w:t>
          </w:r>
          <w:permEnd w:id="1476536487"/>
        </w:sdtContent>
      </w:sdt>
      <w:r w:rsidR="00FA4125" w:rsidRPr="00222241">
        <w:t xml:space="preserve"> </w:t>
      </w:r>
      <w:sdt>
        <w:sdtPr>
          <w:id w:val="1573857328"/>
          <w:placeholder>
            <w:docPart w:val="A92F23CD666B40C49EC8A7A65877FD26"/>
          </w:placeholder>
        </w:sdtPr>
        <w:sdtEndPr/>
        <w:sdtContent>
          <w:r w:rsidR="00C10D0A">
            <w:t>M21</w:t>
          </w:r>
        </w:sdtContent>
      </w:sdt>
      <w:r w:rsidR="00730466" w:rsidRPr="00730466">
        <w:t xml:space="preserve"> </w:t>
      </w:r>
      <w:sdt>
        <w:sdtPr>
          <w:id w:val="1559442602"/>
          <w14:checkbox>
            <w14:checked w14:val="0"/>
            <w14:checkedState w14:val="2612" w14:font="MS Gothic"/>
            <w14:uncheckedState w14:val="2610" w14:font="MS Gothic"/>
          </w14:checkbox>
        </w:sdtPr>
        <w:sdtEndPr/>
        <w:sdtContent>
          <w:permStart w:id="1635408063" w:edGrp="everyone"/>
          <w:r w:rsidR="00FA4125">
            <w:rPr>
              <w:rFonts w:ascii="MS Gothic" w:eastAsia="MS Gothic" w:hAnsi="MS Gothic" w:hint="eastAsia"/>
            </w:rPr>
            <w:t>☐</w:t>
          </w:r>
          <w:permEnd w:id="1635408063"/>
        </w:sdtContent>
      </w:sdt>
      <w:r w:rsidR="00FA4125" w:rsidRPr="00222241">
        <w:t xml:space="preserve"> </w:t>
      </w:r>
      <w:sdt>
        <w:sdtPr>
          <w:id w:val="1600448293"/>
          <w:placeholder>
            <w:docPart w:val="7C1AF5BFF8E742EF897BBB64CB2BD678"/>
          </w:placeholder>
        </w:sdtPr>
        <w:sdtEndPr/>
        <w:sdtContent>
          <w:r w:rsidR="00C10D0A">
            <w:t>M24</w:t>
          </w:r>
        </w:sdtContent>
      </w:sdt>
    </w:p>
    <w:p w14:paraId="43CBFB56" w14:textId="77777777" w:rsidR="00AC31D2" w:rsidRPr="0093672E" w:rsidRDefault="00AC31D2" w:rsidP="00AC31D2"/>
    <w:p w14:paraId="0375ED36" w14:textId="77777777" w:rsidR="00AC31D2" w:rsidRPr="0093672E" w:rsidRDefault="00850F43" w:rsidP="00850F43">
      <w:pPr>
        <w:pStyle w:val="Titre2"/>
        <w:numPr>
          <w:ilvl w:val="0"/>
          <w:numId w:val="0"/>
        </w:numPr>
        <w:ind w:left="360" w:hanging="360"/>
      </w:pPr>
      <w:r w:rsidRPr="0093672E">
        <w:t>Identification du patient</w:t>
      </w:r>
    </w:p>
    <w:p w14:paraId="5E19D15C" w14:textId="08DAFB86" w:rsidR="00355233" w:rsidRPr="0093672E" w:rsidRDefault="00AC31D2" w:rsidP="00355233">
      <w:r w:rsidRPr="0093672E">
        <w:t xml:space="preserve">Nom du patient </w:t>
      </w:r>
      <w:r w:rsidRPr="0093672E">
        <w:rPr>
          <w:rStyle w:val="Accentuation"/>
        </w:rPr>
        <w:t>(3 premières lettres)</w:t>
      </w:r>
      <w:r w:rsidRPr="0093672E">
        <w:t xml:space="preserve"> :  </w:t>
      </w:r>
      <w:permStart w:id="1445291977" w:edGrp="everyone"/>
      <w:sdt>
        <w:sdtPr>
          <w:id w:val="-1357492804"/>
          <w:placeholder>
            <w:docPart w:val="80D0775CE42C4452B99042B75E223C86"/>
          </w:placeholder>
          <w:showingPlcHdr/>
        </w:sdtPr>
        <w:sdtEndPr/>
        <w:sdtContent>
          <w:r w:rsidR="00A07FD0" w:rsidRPr="0093672E">
            <w:rPr>
              <w:rStyle w:val="Mention1"/>
            </w:rPr>
            <w:t>| _ | _ | _ |</w:t>
          </w:r>
        </w:sdtContent>
      </w:sdt>
      <w:r w:rsidR="00A07FD0" w:rsidRPr="0093672E">
        <w:t xml:space="preserve"> </w:t>
      </w:r>
      <w:permEnd w:id="1445291977"/>
      <w:r w:rsidRPr="0093672E">
        <w:t xml:space="preserve">Prénom </w:t>
      </w:r>
      <w:r w:rsidRPr="0093672E">
        <w:rPr>
          <w:rStyle w:val="Accentuation"/>
        </w:rPr>
        <w:t>(2 premières lettres)</w:t>
      </w:r>
      <w:r w:rsidRPr="0093672E">
        <w:t xml:space="preserve"> :</w:t>
      </w:r>
      <w:permStart w:id="355669553" w:edGrp="everyone"/>
      <w:r w:rsidRPr="0093672E">
        <w:t xml:space="preserve"> </w:t>
      </w:r>
      <w:sdt>
        <w:sdtPr>
          <w:id w:val="1319149263"/>
          <w:placeholder>
            <w:docPart w:val="AFAF28B0388B4C1C9C64B926EC5C898B"/>
          </w:placeholder>
          <w:showingPlcHdr/>
        </w:sdtPr>
        <w:sdtEndPr/>
        <w:sdtContent>
          <w:r w:rsidR="00A07FD0" w:rsidRPr="0093672E">
            <w:rPr>
              <w:rStyle w:val="Mention1"/>
            </w:rPr>
            <w:t>| _ | _ |</w:t>
          </w:r>
        </w:sdtContent>
      </w:sdt>
      <w:permEnd w:id="355669553"/>
      <w:r w:rsidR="00D25BB7" w:rsidRPr="0093672E">
        <w:br/>
      </w:r>
      <w:r w:rsidR="00355233" w:rsidRPr="0093672E">
        <w:t>N</w:t>
      </w:r>
      <w:r w:rsidR="00355233" w:rsidRPr="009E1FDD">
        <w:rPr>
          <w:vertAlign w:val="superscript"/>
        </w:rPr>
        <w:t>o</w:t>
      </w:r>
      <w:r w:rsidR="00355233">
        <w:t> </w:t>
      </w:r>
      <w:r w:rsidR="00355233" w:rsidRPr="0093672E">
        <w:t xml:space="preserve">patient d’accès précoce : </w:t>
      </w:r>
      <w:r w:rsidR="00C10D0A" w:rsidRPr="00B55834">
        <w:rPr>
          <w:rStyle w:val="Mention1"/>
        </w:rPr>
        <w:t>|</w:t>
      </w:r>
      <w:permStart w:id="1877886219" w:edGrp="everyone"/>
      <w:sdt>
        <w:sdtPr>
          <w:id w:val="-421327181"/>
          <w:placeholder>
            <w:docPart w:val="18387EA4A6854EC594D8A88B74DB6CFB"/>
          </w:placeholder>
        </w:sdtPr>
        <w:sdtEndPr/>
        <w:sdtContent>
          <w:r w:rsidR="00C10D0A">
            <w:t xml:space="preserve"> </w:t>
          </w:r>
          <w:r w:rsidR="00C10D0A" w:rsidRPr="00B55834">
            <w:rPr>
              <w:rStyle w:val="Mention1"/>
            </w:rPr>
            <w:t>_ | _ | _ | _ | _ |</w:t>
          </w:r>
          <w:r w:rsidR="00C10D0A">
            <w:rPr>
              <w:rStyle w:val="Mention1"/>
            </w:rPr>
            <w:t xml:space="preserve"> _ </w:t>
          </w:r>
          <w:r w:rsidR="00C10D0A" w:rsidRPr="00B55834">
            <w:rPr>
              <w:rStyle w:val="Mention1"/>
            </w:rPr>
            <w:t>|</w:t>
          </w:r>
        </w:sdtContent>
      </w:sdt>
      <w:permEnd w:id="1877886219"/>
    </w:p>
    <w:p w14:paraId="1F819EB9" w14:textId="77777777" w:rsidR="00A52C46" w:rsidRDefault="00A52C46" w:rsidP="00AC31D2"/>
    <w:p w14:paraId="4AB2F30D" w14:textId="77777777" w:rsidR="00053CDC" w:rsidRPr="0093672E" w:rsidRDefault="00053CDC" w:rsidP="00053CDC">
      <w:pPr>
        <w:pStyle w:val="Titre2"/>
        <w:numPr>
          <w:ilvl w:val="0"/>
          <w:numId w:val="0"/>
        </w:numPr>
        <w:ind w:left="360" w:hanging="360"/>
      </w:pPr>
      <w:r w:rsidRPr="0093672E">
        <w:t>Engagement du prescripteur</w:t>
      </w:r>
    </w:p>
    <w:p w14:paraId="342ADC0B" w14:textId="4BE15557" w:rsidR="00053CDC" w:rsidRDefault="00053CDC" w:rsidP="00053CDC">
      <w:r w:rsidRPr="00222241">
        <w:t xml:space="preserve">Je confirme avoir réalisé les tests/imageries nécessaires </w:t>
      </w:r>
      <w:r w:rsidR="000E0FB5">
        <w:t>à la poursuite</w:t>
      </w:r>
      <w:r w:rsidRPr="00222241">
        <w:t xml:space="preserve">  du traitement conformément au RCP </w:t>
      </w:r>
      <w:permStart w:id="461002788" w:edGrp="everyone"/>
      <w:sdt>
        <w:sdtPr>
          <w:id w:val="-1714798113"/>
          <w14:checkbox>
            <w14:checked w14:val="0"/>
            <w14:checkedState w14:val="2612" w14:font="MS Gothic"/>
            <w14:uncheckedState w14:val="2610" w14:font="MS Gothic"/>
          </w14:checkbox>
        </w:sdtPr>
        <w:sdtEndPr/>
        <w:sdtContent>
          <w:r w:rsidR="00F9760B">
            <w:rPr>
              <w:rFonts w:ascii="MS Gothic" w:eastAsia="MS Gothic" w:hAnsi="MS Gothic" w:hint="eastAsia"/>
            </w:rPr>
            <w:t>☐</w:t>
          </w:r>
        </w:sdtContent>
      </w:sdt>
      <w:permEnd w:id="461002788"/>
      <w:r w:rsidRPr="00222241">
        <w:t xml:space="preserve"> Oui  </w:t>
      </w:r>
      <w:sdt>
        <w:sdtPr>
          <w:id w:val="1555044537"/>
          <w14:checkbox>
            <w14:checked w14:val="0"/>
            <w14:checkedState w14:val="2612" w14:font="MS Gothic"/>
            <w14:uncheckedState w14:val="2610" w14:font="MS Gothic"/>
          </w14:checkbox>
        </w:sdtPr>
        <w:sdtEndPr/>
        <w:sdtContent>
          <w:permStart w:id="1982269576" w:edGrp="everyone"/>
          <w:r w:rsidR="00F9760B">
            <w:rPr>
              <w:rFonts w:ascii="MS Gothic" w:eastAsia="MS Gothic" w:hAnsi="MS Gothic" w:hint="eastAsia"/>
            </w:rPr>
            <w:t>☐</w:t>
          </w:r>
          <w:permEnd w:id="1982269576"/>
        </w:sdtContent>
      </w:sdt>
      <w:r w:rsidRPr="00222241">
        <w:t xml:space="preserve"> Non</w:t>
      </w:r>
    </w:p>
    <w:p w14:paraId="53E227F9" w14:textId="17099725" w:rsidR="00053CDC" w:rsidRPr="00222241" w:rsidRDefault="00053CDC" w:rsidP="00053CDC">
      <w:r w:rsidRPr="00222241">
        <w:t>Je confirme avoir vérifi</w:t>
      </w:r>
      <w:r w:rsidR="00C7759C">
        <w:t>é</w:t>
      </w:r>
      <w:r w:rsidRPr="00222241">
        <w:t xml:space="preserve"> la mise en place d’une contraception, conformément au RCP </w:t>
      </w:r>
      <w:sdt>
        <w:sdtPr>
          <w:id w:val="-1108427401"/>
          <w14:checkbox>
            <w14:checked w14:val="0"/>
            <w14:checkedState w14:val="2612" w14:font="MS Gothic"/>
            <w14:uncheckedState w14:val="2610" w14:font="MS Gothic"/>
          </w14:checkbox>
        </w:sdtPr>
        <w:sdtEndPr/>
        <w:sdtContent>
          <w:permStart w:id="43978078" w:edGrp="everyone"/>
          <w:r w:rsidR="00F9760B">
            <w:rPr>
              <w:rFonts w:ascii="MS Gothic" w:eastAsia="MS Gothic" w:hAnsi="MS Gothic" w:hint="eastAsia"/>
            </w:rPr>
            <w:t>☐</w:t>
          </w:r>
        </w:sdtContent>
      </w:sdt>
      <w:permEnd w:id="43978078"/>
      <w:r w:rsidRPr="00222241">
        <w:t xml:space="preserve"> Oui  </w:t>
      </w:r>
      <w:sdt>
        <w:sdtPr>
          <w:id w:val="-689222441"/>
          <w14:checkbox>
            <w14:checked w14:val="0"/>
            <w14:checkedState w14:val="2612" w14:font="MS Gothic"/>
            <w14:uncheckedState w14:val="2610" w14:font="MS Gothic"/>
          </w14:checkbox>
        </w:sdtPr>
        <w:sdtEndPr/>
        <w:sdtContent>
          <w:permStart w:id="129328261" w:edGrp="everyone"/>
          <w:r w:rsidR="00F9760B">
            <w:rPr>
              <w:rFonts w:ascii="MS Gothic" w:eastAsia="MS Gothic" w:hAnsi="MS Gothic" w:hint="eastAsia"/>
            </w:rPr>
            <w:t>☐</w:t>
          </w:r>
        </w:sdtContent>
      </w:sdt>
      <w:permEnd w:id="129328261"/>
      <w:r w:rsidRPr="00222241">
        <w:t xml:space="preserve"> Non</w:t>
      </w:r>
    </w:p>
    <w:p w14:paraId="26246CAD" w14:textId="77777777" w:rsidR="00053CDC" w:rsidRPr="0093672E" w:rsidRDefault="00053CDC" w:rsidP="00AC31D2"/>
    <w:p w14:paraId="5E69EDEE" w14:textId="77777777" w:rsidR="00A52C46" w:rsidRPr="0093672E" w:rsidRDefault="00785FC6" w:rsidP="00785FC6">
      <w:pPr>
        <w:pStyle w:val="Titre2"/>
        <w:numPr>
          <w:ilvl w:val="0"/>
          <w:numId w:val="0"/>
        </w:numPr>
        <w:ind w:left="360" w:hanging="360"/>
      </w:pPr>
      <w:r w:rsidRPr="0093672E">
        <w:t>Conditions d’utilisation</w:t>
      </w:r>
    </w:p>
    <w:p w14:paraId="20D9AF6F" w14:textId="273626E5" w:rsidR="002C1901" w:rsidRDefault="002C1901" w:rsidP="002C1901">
      <w:r w:rsidRPr="0093672E">
        <w:t xml:space="preserve">Date </w:t>
      </w:r>
      <w:r>
        <w:t xml:space="preserve">de </w:t>
      </w:r>
      <w:r w:rsidR="00363CFA">
        <w:t>la 1</w:t>
      </w:r>
      <w:r w:rsidR="00F413C9" w:rsidRPr="00F413C9">
        <w:rPr>
          <w:vertAlign w:val="superscript"/>
        </w:rPr>
        <w:t>ère</w:t>
      </w:r>
      <w:r w:rsidR="00F413C9">
        <w:t xml:space="preserve"> </w:t>
      </w:r>
      <w:r w:rsidR="00363CFA" w:rsidRPr="0093672E">
        <w:t>administration </w:t>
      </w:r>
      <w:r w:rsidR="00764F4B">
        <w:t>ou d’instauration du traitement</w:t>
      </w:r>
      <w:r w:rsidRPr="0093672E">
        <w:t xml:space="preserve">: </w:t>
      </w:r>
      <w:sdt>
        <w:sdtPr>
          <w:id w:val="1717247134"/>
          <w:placeholder>
            <w:docPart w:val="A459B39A83C64BA89412D586EC7511F1"/>
          </w:placeholder>
          <w:showingPlcHdr/>
          <w:date>
            <w:dateFormat w:val="dd/MM/yyyy"/>
            <w:lid w:val="fr-FR"/>
            <w:storeMappedDataAs w:val="dateTime"/>
            <w:calendar w:val="gregorian"/>
          </w:date>
        </w:sdtPr>
        <w:sdtEndPr/>
        <w:sdtContent>
          <w:permStart w:id="189359250" w:edGrp="everyone"/>
          <w:r w:rsidRPr="0093672E">
            <w:rPr>
              <w:rStyle w:val="Mention1"/>
            </w:rPr>
            <w:t>_ _/_ _/_ _ _ _</w:t>
          </w:r>
          <w:permEnd w:id="189359250"/>
        </w:sdtContent>
      </w:sdt>
    </w:p>
    <w:p w14:paraId="4BAC7D5C" w14:textId="27DFECC6" w:rsidR="000C1E8E" w:rsidRPr="00380393" w:rsidRDefault="000C1E8E" w:rsidP="002C1901">
      <w:pPr>
        <w:rPr>
          <w:i/>
          <w:iCs/>
          <w:sz w:val="20"/>
          <w:szCs w:val="20"/>
        </w:rPr>
      </w:pPr>
      <w:r w:rsidRPr="00380393">
        <w:rPr>
          <w:i/>
          <w:iCs/>
          <w:sz w:val="20"/>
          <w:szCs w:val="20"/>
        </w:rPr>
        <w:t>A compléter uniquement lors de la première visite de suivi.</w:t>
      </w:r>
    </w:p>
    <w:p w14:paraId="65D600DF" w14:textId="77777777" w:rsidR="00C21CB1" w:rsidRPr="0093672E" w:rsidRDefault="00C21CB1" w:rsidP="00216893"/>
    <w:p w14:paraId="5DEC472C" w14:textId="77777777" w:rsidR="00AA1052" w:rsidRDefault="00A52C46" w:rsidP="00AA1052">
      <w:pPr>
        <w:pStyle w:val="Intertitre"/>
        <w:rPr>
          <w:i/>
          <w:iCs/>
          <w:color w:val="F79646" w:themeColor="accent6"/>
        </w:rPr>
      </w:pPr>
      <w:r w:rsidRPr="0093672E">
        <w:t>Posologie et durée prescrite</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537"/>
        <w:gridCol w:w="3717"/>
      </w:tblGrid>
      <w:tr w:rsidR="007379BE" w:rsidRPr="00B55834" w14:paraId="3EFB386D" w14:textId="77777777" w:rsidTr="00083ABC">
        <w:tc>
          <w:tcPr>
            <w:tcW w:w="1667" w:type="pct"/>
            <w:shd w:val="clear" w:color="auto" w:fill="auto"/>
          </w:tcPr>
          <w:permStart w:id="842343300" w:edGrp="everyone"/>
          <w:p w14:paraId="53420A84" w14:textId="2208F3AF" w:rsidR="007379BE" w:rsidRPr="00B55834" w:rsidRDefault="00F503F6" w:rsidP="00083ABC">
            <w:pPr>
              <w:rPr>
                <w:rStyle w:val="Mention1"/>
              </w:rPr>
            </w:pPr>
            <w:sdt>
              <w:sdtPr>
                <w:rPr>
                  <w:rFonts w:ascii="Arial Nova Cond" w:hAnsi="Arial Nova Cond"/>
                  <w:color w:val="595959" w:themeColor="text1" w:themeTint="A6"/>
                  <w:shd w:val="clear" w:color="auto" w:fill="F2F2F2" w:themeFill="background1" w:themeFillShade="F2"/>
                </w:rPr>
                <w:id w:val="-149373488"/>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842343300"/>
              </w:sdtContent>
            </w:sdt>
            <w:r w:rsidR="007379BE" w:rsidRPr="00B55834">
              <w:rPr>
                <w:rStyle w:val="Mention1"/>
              </w:rPr>
              <w:t xml:space="preserve"> Modification de la posologie depuis la dernière visite </w:t>
            </w:r>
          </w:p>
        </w:tc>
        <w:tc>
          <w:tcPr>
            <w:tcW w:w="1352" w:type="pct"/>
            <w:shd w:val="clear" w:color="auto" w:fill="auto"/>
          </w:tcPr>
          <w:p w14:paraId="279A437F" w14:textId="77777777" w:rsidR="007379BE" w:rsidRPr="00B55834" w:rsidRDefault="007379BE" w:rsidP="00083ABC">
            <w:pPr>
              <w:rPr>
                <w:rStyle w:val="Mention1"/>
              </w:rPr>
            </w:pPr>
            <w:r w:rsidRPr="00B55834">
              <w:rPr>
                <w:rStyle w:val="Mention1"/>
              </w:rPr>
              <w:t>Date de modification</w:t>
            </w:r>
          </w:p>
          <w:p w14:paraId="641C2066" w14:textId="77777777" w:rsidR="007379BE" w:rsidRPr="00B55834" w:rsidRDefault="007379BE" w:rsidP="00083ABC">
            <w:pPr>
              <w:rPr>
                <w:rStyle w:val="Mention1"/>
              </w:rPr>
            </w:pPr>
          </w:p>
          <w:p w14:paraId="2613CAEA" w14:textId="77777777" w:rsidR="007379BE" w:rsidRPr="00B55834" w:rsidRDefault="00F503F6" w:rsidP="00083ABC">
            <w:pPr>
              <w:rPr>
                <w:rStyle w:val="Mention1"/>
              </w:rPr>
            </w:pPr>
            <w:sdt>
              <w:sdtPr>
                <w:rPr>
                  <w:rStyle w:val="Mention1"/>
                </w:rPr>
                <w:id w:val="-388875656"/>
                <w:placeholder>
                  <w:docPart w:val="8FE33271866C4E0DB3E699D32FD919ED"/>
                </w:placeholder>
                <w:showingPlcHdr/>
                <w:date>
                  <w:dateFormat w:val="dd/MM/yyyy"/>
                  <w:lid w:val="fr-FR"/>
                  <w:storeMappedDataAs w:val="dateTime"/>
                  <w:calendar w:val="gregorian"/>
                </w:date>
              </w:sdtPr>
              <w:sdtEndPr>
                <w:rPr>
                  <w:rStyle w:val="Mention1"/>
                </w:rPr>
              </w:sdtEndPr>
              <w:sdtContent>
                <w:permStart w:id="824186405" w:edGrp="everyone"/>
                <w:r w:rsidR="007379BE" w:rsidRPr="00B55834">
                  <w:rPr>
                    <w:rStyle w:val="Mention1"/>
                  </w:rPr>
                  <w:t>_ _/_ _/_ _ _ _</w:t>
                </w:r>
                <w:permEnd w:id="824186405"/>
              </w:sdtContent>
            </w:sdt>
            <w:r w:rsidR="007379BE" w:rsidRPr="00B55834">
              <w:rPr>
                <w:rStyle w:val="Mention1"/>
              </w:rPr>
              <w:t xml:space="preserve"> </w:t>
            </w:r>
          </w:p>
          <w:p w14:paraId="605C2F06" w14:textId="77777777" w:rsidR="007379BE" w:rsidRPr="00B55834" w:rsidRDefault="007379BE" w:rsidP="00083ABC">
            <w:pPr>
              <w:rPr>
                <w:rStyle w:val="Mention1"/>
              </w:rPr>
            </w:pPr>
            <w:r w:rsidRPr="00B55834">
              <w:rPr>
                <w:rStyle w:val="Mention1"/>
              </w:rPr>
              <w:t>(JJ/MM/AAAA)</w:t>
            </w:r>
          </w:p>
        </w:tc>
        <w:tc>
          <w:tcPr>
            <w:tcW w:w="1981" w:type="pct"/>
            <w:shd w:val="clear" w:color="auto" w:fill="auto"/>
          </w:tcPr>
          <w:p w14:paraId="4B84E5FA" w14:textId="77777777" w:rsidR="007379BE" w:rsidRPr="00B55834" w:rsidRDefault="007379BE" w:rsidP="00083ABC">
            <w:pPr>
              <w:spacing w:before="0" w:after="0" w:line="276" w:lineRule="auto"/>
              <w:rPr>
                <w:rStyle w:val="Mention1"/>
              </w:rPr>
            </w:pPr>
            <w:r w:rsidRPr="00B55834">
              <w:rPr>
                <w:rStyle w:val="Mention1"/>
              </w:rPr>
              <w:t>Motif :</w:t>
            </w:r>
          </w:p>
          <w:permStart w:id="457465839" w:edGrp="everyone"/>
          <w:p w14:paraId="447777C5" w14:textId="36D9CA0E" w:rsidR="007379BE" w:rsidRPr="00B55834" w:rsidRDefault="00F503F6" w:rsidP="00083ABC">
            <w:pPr>
              <w:spacing w:before="0" w:after="200" w:line="276" w:lineRule="auto"/>
              <w:jc w:val="left"/>
              <w:rPr>
                <w:rStyle w:val="Mention1"/>
              </w:rPr>
            </w:pPr>
            <w:sdt>
              <w:sdtPr>
                <w:rPr>
                  <w:rStyle w:val="Mention1"/>
                </w:rPr>
                <w:id w:val="1513719944"/>
                <w14:checkbox>
                  <w14:checked w14:val="0"/>
                  <w14:checkedState w14:val="2612" w14:font="MS Gothic"/>
                  <w14:uncheckedState w14:val="2610" w14:font="MS Gothic"/>
                </w14:checkbox>
              </w:sdtPr>
              <w:sdtEndPr>
                <w:rPr>
                  <w:rStyle w:val="Mention1"/>
                </w:rPr>
              </w:sdtEndPr>
              <w:sdtContent>
                <w:r w:rsidR="00F9760B">
                  <w:rPr>
                    <w:rStyle w:val="Mention1"/>
                    <w:rFonts w:ascii="MS Gothic" w:eastAsia="MS Gothic" w:hAnsi="MS Gothic" w:hint="eastAsia"/>
                  </w:rPr>
                  <w:t>☐</w:t>
                </w:r>
              </w:sdtContent>
            </w:sdt>
            <w:permEnd w:id="457465839"/>
            <w:r w:rsidR="007379BE" w:rsidRPr="00B55834">
              <w:rPr>
                <w:rStyle w:val="Mention1"/>
              </w:rPr>
              <w:t xml:space="preserve"> </w:t>
            </w:r>
            <w:r w:rsidR="007379BE">
              <w:rPr>
                <w:rStyle w:val="Mention1"/>
              </w:rPr>
              <w:t>Poids</w:t>
            </w:r>
            <w:r w:rsidR="007379BE" w:rsidRPr="00B55834">
              <w:rPr>
                <w:rStyle w:val="Mention1"/>
              </w:rPr>
              <w:t xml:space="preserve"> du patient en dessous de 30kg</w:t>
            </w:r>
          </w:p>
          <w:permStart w:id="1977556786" w:edGrp="everyone"/>
          <w:p w14:paraId="363A9323" w14:textId="015CC575" w:rsidR="007379BE" w:rsidRPr="00B55834" w:rsidRDefault="00F503F6" w:rsidP="00083ABC">
            <w:pPr>
              <w:spacing w:before="0" w:after="0" w:line="276" w:lineRule="auto"/>
              <w:rPr>
                <w:rStyle w:val="Mention1"/>
              </w:rPr>
            </w:pPr>
            <w:sdt>
              <w:sdtPr>
                <w:rPr>
                  <w:rStyle w:val="Mention1"/>
                </w:rPr>
                <w:id w:val="-1896725956"/>
                <w14:checkbox>
                  <w14:checked w14:val="0"/>
                  <w14:checkedState w14:val="2612" w14:font="MS Gothic"/>
                  <w14:uncheckedState w14:val="2610" w14:font="MS Gothic"/>
                </w14:checkbox>
              </w:sdtPr>
              <w:sdtEndPr>
                <w:rPr>
                  <w:rStyle w:val="Mention1"/>
                </w:rPr>
              </w:sdtEndPr>
              <w:sdtContent>
                <w:r w:rsidR="00F9760B">
                  <w:rPr>
                    <w:rStyle w:val="Mention1"/>
                    <w:rFonts w:ascii="MS Gothic" w:eastAsia="MS Gothic" w:hAnsi="MS Gothic" w:hint="eastAsia"/>
                  </w:rPr>
                  <w:t>☐</w:t>
                </w:r>
              </w:sdtContent>
            </w:sdt>
            <w:permEnd w:id="1977556786"/>
            <w:r w:rsidR="007379BE" w:rsidRPr="00B55834">
              <w:rPr>
                <w:rStyle w:val="Mention1"/>
              </w:rPr>
              <w:t xml:space="preserve"> effet indésirable susceptible d’être relié à IMFINZI (durvalumab)</w:t>
            </w:r>
          </w:p>
          <w:p w14:paraId="002B8600" w14:textId="77777777" w:rsidR="007379BE" w:rsidRPr="00B55834" w:rsidRDefault="007379BE" w:rsidP="00083ABC">
            <w:pPr>
              <w:spacing w:before="0" w:after="0" w:line="276" w:lineRule="auto"/>
              <w:rPr>
                <w:rStyle w:val="Mention1"/>
              </w:rPr>
            </w:pPr>
            <w:r w:rsidRPr="00B55834">
              <w:rPr>
                <w:rStyle w:val="Mention1"/>
              </w:rPr>
              <w:t>Précisez la nature</w:t>
            </w:r>
          </w:p>
          <w:p w14:paraId="20C07123" w14:textId="77777777" w:rsidR="007379BE" w:rsidRPr="00B55834" w:rsidRDefault="007379BE" w:rsidP="00083ABC">
            <w:pPr>
              <w:spacing w:before="0" w:after="0" w:line="276" w:lineRule="auto"/>
              <w:rPr>
                <w:rStyle w:val="Mention1"/>
              </w:rPr>
            </w:pPr>
            <w:r w:rsidRPr="00B55834">
              <w:rPr>
                <w:rStyle w:val="Mention1"/>
              </w:rPr>
              <w:t>_____________</w:t>
            </w:r>
          </w:p>
          <w:permStart w:id="546382013" w:edGrp="everyone"/>
          <w:p w14:paraId="11C11BF8" w14:textId="7CD8CD1C" w:rsidR="007379BE" w:rsidRPr="00B55834" w:rsidRDefault="00F503F6" w:rsidP="00083ABC">
            <w:pPr>
              <w:spacing w:before="0" w:after="0" w:line="276" w:lineRule="auto"/>
              <w:rPr>
                <w:rStyle w:val="Mention1"/>
              </w:rPr>
            </w:pPr>
            <w:sdt>
              <w:sdtPr>
                <w:rPr>
                  <w:rStyle w:val="Mention1"/>
                </w:rPr>
                <w:id w:val="1270270167"/>
                <w14:checkbox>
                  <w14:checked w14:val="0"/>
                  <w14:checkedState w14:val="2612" w14:font="MS Gothic"/>
                  <w14:uncheckedState w14:val="2610" w14:font="MS Gothic"/>
                </w14:checkbox>
              </w:sdtPr>
              <w:sdtEndPr>
                <w:rPr>
                  <w:rStyle w:val="Mention1"/>
                </w:rPr>
              </w:sdtEndPr>
              <w:sdtContent>
                <w:r w:rsidR="00F9760B">
                  <w:rPr>
                    <w:rStyle w:val="Mention1"/>
                    <w:rFonts w:ascii="MS Gothic" w:eastAsia="MS Gothic" w:hAnsi="MS Gothic" w:hint="eastAsia"/>
                  </w:rPr>
                  <w:t>☐</w:t>
                </w:r>
              </w:sdtContent>
            </w:sdt>
            <w:r w:rsidR="00F9760B" w:rsidRPr="00B55834" w:rsidDel="00F9760B">
              <w:rPr>
                <w:rStyle w:val="Mention1"/>
                <w:rFonts w:ascii="Segoe UI Symbol" w:hAnsi="Segoe UI Symbol" w:cs="Segoe UI Symbol"/>
              </w:rPr>
              <w:t xml:space="preserve"> </w:t>
            </w:r>
            <w:permEnd w:id="546382013"/>
            <w:r w:rsidR="007379BE" w:rsidRPr="00B55834">
              <w:rPr>
                <w:rStyle w:val="Mention1"/>
              </w:rPr>
              <w:t>souhait du patient</w:t>
            </w:r>
          </w:p>
          <w:permStart w:id="884029427" w:edGrp="everyone"/>
          <w:p w14:paraId="385AA933" w14:textId="5D7B5DE2" w:rsidR="007379BE" w:rsidRPr="00B55834" w:rsidRDefault="00F503F6" w:rsidP="00083ABC">
            <w:pPr>
              <w:spacing w:before="0" w:after="0" w:line="276" w:lineRule="auto"/>
              <w:rPr>
                <w:rStyle w:val="Mention1"/>
              </w:rPr>
            </w:pPr>
            <w:sdt>
              <w:sdtPr>
                <w:rPr>
                  <w:rStyle w:val="Mention1"/>
                </w:rPr>
                <w:id w:val="-1930723998"/>
                <w14:checkbox>
                  <w14:checked w14:val="0"/>
                  <w14:checkedState w14:val="2612" w14:font="MS Gothic"/>
                  <w14:uncheckedState w14:val="2610" w14:font="MS Gothic"/>
                </w14:checkbox>
              </w:sdtPr>
              <w:sdtEndPr>
                <w:rPr>
                  <w:rStyle w:val="Mention1"/>
                </w:rPr>
              </w:sdtEndPr>
              <w:sdtContent>
                <w:r w:rsidR="00F9760B">
                  <w:rPr>
                    <w:rStyle w:val="Mention1"/>
                    <w:rFonts w:ascii="MS Gothic" w:eastAsia="MS Gothic" w:hAnsi="MS Gothic" w:hint="eastAsia"/>
                  </w:rPr>
                  <w:t>☐</w:t>
                </w:r>
              </w:sdtContent>
            </w:sdt>
            <w:permEnd w:id="884029427"/>
            <w:r w:rsidR="007379BE" w:rsidRPr="00B55834">
              <w:rPr>
                <w:rStyle w:val="Mention1"/>
              </w:rPr>
              <w:t xml:space="preserve"> autre </w:t>
            </w:r>
          </w:p>
          <w:p w14:paraId="0919D489" w14:textId="77777777" w:rsidR="007379BE" w:rsidRPr="00B55834" w:rsidRDefault="007379BE" w:rsidP="00083ABC">
            <w:pPr>
              <w:spacing w:before="0" w:after="0" w:line="276" w:lineRule="auto"/>
              <w:rPr>
                <w:rStyle w:val="Mention1"/>
              </w:rPr>
            </w:pPr>
            <w:r w:rsidRPr="00B55834">
              <w:rPr>
                <w:rStyle w:val="Mention1"/>
              </w:rPr>
              <w:t xml:space="preserve">Posologie actuelle : </w:t>
            </w:r>
            <w:sdt>
              <w:sdtPr>
                <w:rPr>
                  <w:rStyle w:val="Mention1"/>
                </w:rPr>
                <w:id w:val="914205690"/>
                <w:placeholder>
                  <w:docPart w:val="C282FF1E733F45BE82994E84CE10A4D0"/>
                </w:placeholder>
                <w:showingPlcHdr/>
              </w:sdtPr>
              <w:sdtEndPr>
                <w:rPr>
                  <w:rStyle w:val="Mention1"/>
                </w:rPr>
              </w:sdtEndPr>
              <w:sdtContent>
                <w:r w:rsidRPr="00B55834">
                  <w:rPr>
                    <w:rStyle w:val="Mention1"/>
                  </w:rPr>
                  <w:t>__________</w:t>
                </w:r>
              </w:sdtContent>
            </w:sdt>
          </w:p>
        </w:tc>
      </w:tr>
    </w:tbl>
    <w:p w14:paraId="35C47005" w14:textId="312A6858" w:rsidR="001E0B01" w:rsidRPr="0093672E" w:rsidRDefault="001E0B01" w:rsidP="001E0B01">
      <w:pPr>
        <w:pStyle w:val="Intertitre"/>
        <w:tabs>
          <w:tab w:val="left" w:pos="7230"/>
        </w:tabs>
      </w:pPr>
      <w:r w:rsidRPr="0093672E">
        <w:lastRenderedPageBreak/>
        <w:t>Interruption/arrêt temporaire de traitement</w:t>
      </w:r>
      <w:r>
        <w:t xml:space="preserve">                        </w:t>
      </w:r>
      <w:r w:rsidRPr="0093672E">
        <w:t xml:space="preserve">   </w:t>
      </w:r>
      <w:r w:rsidRPr="0093672E">
        <w:rPr>
          <w:rStyle w:val="lev"/>
        </w:rPr>
        <w:t xml:space="preserve"> </w:t>
      </w:r>
      <w:permStart w:id="853938798" w:edGrp="everyone"/>
      <w:sdt>
        <w:sdtPr>
          <w:rPr>
            <w:rStyle w:val="lev"/>
          </w:rPr>
          <w:id w:val="-1377540058"/>
          <w14:checkbox>
            <w14:checked w14:val="0"/>
            <w14:checkedState w14:val="2612" w14:font="MS Gothic"/>
            <w14:uncheckedState w14:val="2610" w14:font="MS Gothic"/>
          </w14:checkbox>
        </w:sdtPr>
        <w:sdtEndPr>
          <w:rPr>
            <w:rStyle w:val="lev"/>
          </w:rPr>
        </w:sdtEndPr>
        <w:sdtContent>
          <w:r w:rsidR="00F9760B">
            <w:rPr>
              <w:rStyle w:val="lev"/>
              <w:rFonts w:ascii="MS Gothic" w:eastAsia="MS Gothic" w:hAnsi="MS Gothic" w:hint="eastAsia"/>
            </w:rPr>
            <w:t>☐</w:t>
          </w:r>
        </w:sdtContent>
      </w:sdt>
      <w:permEnd w:id="853938798"/>
      <w:r w:rsidRPr="0093672E">
        <w:rPr>
          <w:rStyle w:val="lev"/>
        </w:rPr>
        <w:t xml:space="preserve"> Oui</w:t>
      </w:r>
      <w:r>
        <w:rPr>
          <w:rStyle w:val="lev"/>
        </w:rPr>
        <w:t xml:space="preserve"> </w:t>
      </w:r>
      <w:r w:rsidRPr="0093672E">
        <w:rPr>
          <w:rStyle w:val="lev"/>
        </w:rPr>
        <w:tab/>
        <w:t xml:space="preserve"> </w:t>
      </w:r>
      <w:sdt>
        <w:sdtPr>
          <w:rPr>
            <w:rStyle w:val="lev"/>
          </w:rPr>
          <w:id w:val="-1907756461"/>
          <w14:checkbox>
            <w14:checked w14:val="0"/>
            <w14:checkedState w14:val="2612" w14:font="MS Gothic"/>
            <w14:uncheckedState w14:val="2610" w14:font="MS Gothic"/>
          </w14:checkbox>
        </w:sdtPr>
        <w:sdtEndPr>
          <w:rPr>
            <w:rStyle w:val="lev"/>
          </w:rPr>
        </w:sdtEndPr>
        <w:sdtContent>
          <w:permStart w:id="1656841118" w:edGrp="everyone"/>
          <w:r w:rsidR="00F9760B">
            <w:rPr>
              <w:rStyle w:val="lev"/>
              <w:rFonts w:ascii="MS Gothic" w:eastAsia="MS Gothic" w:hAnsi="MS Gothic" w:hint="eastAsia"/>
            </w:rPr>
            <w:t>☐</w:t>
          </w:r>
          <w:permEnd w:id="1656841118"/>
        </w:sdtContent>
      </w:sdt>
      <w:r w:rsidRPr="0093672E">
        <w:rPr>
          <w:rStyle w:val="lev"/>
        </w:rPr>
        <w:t xml:space="preserve"> </w:t>
      </w:r>
      <w:r>
        <w:rPr>
          <w:rStyle w:val="lev"/>
        </w:rPr>
        <w:t>Non</w:t>
      </w:r>
      <w:r w:rsidRPr="0093672E">
        <w:rPr>
          <w:rStyle w:val="lev"/>
        </w:rPr>
        <w:t> </w:t>
      </w:r>
    </w:p>
    <w:p w14:paraId="4C0A3F17" w14:textId="77777777" w:rsidR="001E0B01" w:rsidRPr="0093672E" w:rsidRDefault="001E0B01" w:rsidP="001E0B01">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1E0B01" w:rsidRPr="0093672E" w14:paraId="7AC669D3" w14:textId="77777777" w:rsidTr="00AD0A80">
        <w:tc>
          <w:tcPr>
            <w:tcW w:w="9608" w:type="dxa"/>
          </w:tcPr>
          <w:sdt>
            <w:sdtPr>
              <w:rPr>
                <w:rFonts w:ascii="Arial Nova Cond" w:hAnsi="Arial Nova Cond"/>
                <w:color w:val="808080" w:themeColor="background1" w:themeShade="80"/>
              </w:rPr>
              <w:id w:val="-791978870"/>
              <w:placeholder>
                <w:docPart w:val="E057F105A037400DA6057109596DE894"/>
              </w:placeholder>
              <w:temporary/>
              <w:showingPlcHdr/>
            </w:sdtPr>
            <w:sdtEndPr/>
            <w:sdtContent>
              <w:p w14:paraId="402335F0" w14:textId="38B9A728" w:rsidR="001E0B01" w:rsidRPr="0093672E" w:rsidRDefault="001E0B01" w:rsidP="00AD0A80">
                <w:pPr>
                  <w:rPr>
                    <w:rStyle w:val="Mention1"/>
                  </w:rPr>
                </w:pPr>
                <w:r w:rsidRPr="0093672E">
                  <w:rPr>
                    <w:rStyle w:val="Mention1"/>
                  </w:rPr>
                  <w:t>Proposition de phrases types pour rapporter les motifs et dates des éventuelles interruptions de traitement ou modifications de posologie.</w:t>
                </w:r>
                <w:r w:rsidR="002C7562">
                  <w:rPr>
                    <w:rStyle w:val="Mention1"/>
                  </w:rPr>
                  <w:t xml:space="preserve"> Cf. aussi exemple de tableau ci-dessous.</w:t>
                </w:r>
              </w:p>
              <w:p w14:paraId="21D91733" w14:textId="77777777" w:rsidR="001E0B01" w:rsidRPr="0093672E" w:rsidRDefault="001E0B01" w:rsidP="00AD0A80">
                <w:pPr>
                  <w:rPr>
                    <w:rStyle w:val="Mention1"/>
                  </w:rPr>
                </w:pPr>
                <w:r w:rsidRPr="0093672E">
                  <w:rPr>
                    <w:rStyle w:val="Mention1"/>
                  </w:rPr>
                  <w:t xml:space="preserve">Si un arrêt définitif du traitement a eu lieu, faire un renvoi vers la fiche d’arrêt de traitement </w:t>
                </w:r>
              </w:p>
              <w:p w14:paraId="205BBF4B" w14:textId="282E74C1" w:rsidR="001E0B01" w:rsidRPr="0093672E" w:rsidRDefault="001E0B01" w:rsidP="00AD0A80">
                <w:pPr>
                  <w:rPr>
                    <w:rFonts w:ascii="Arial Nova Cond" w:hAnsi="Arial Nova Cond"/>
                    <w:color w:val="808080" w:themeColor="background1" w:themeShade="80"/>
                  </w:rPr>
                </w:pPr>
                <w:r w:rsidRPr="0093672E">
                  <w:rPr>
                    <w:rFonts w:ascii="Arial Nova Cond" w:hAnsi="Arial Nova Cond"/>
                    <w:color w:val="808080" w:themeColor="background1" w:themeShade="80"/>
                  </w:rPr>
                  <w:t>Faire un renvoi à la fiche de déclaration des effets indésirables</w:t>
                </w:r>
                <w:r w:rsidRPr="001D2966">
                  <w:rPr>
                    <w:rStyle w:val="Textedelespacerserv"/>
                  </w:rPr>
                  <w:t>.</w:t>
                </w:r>
              </w:p>
            </w:sdtContent>
          </w:sdt>
        </w:tc>
      </w:tr>
    </w:tbl>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475"/>
        <w:gridCol w:w="3627"/>
      </w:tblGrid>
      <w:tr w:rsidR="007379BE" w:rsidRPr="009B13C0" w14:paraId="04DF1209" w14:textId="77777777" w:rsidTr="007379BE">
        <w:trPr>
          <w:trHeight w:val="888"/>
        </w:trPr>
        <w:tc>
          <w:tcPr>
            <w:tcW w:w="1667" w:type="pct"/>
            <w:shd w:val="clear" w:color="auto" w:fill="auto"/>
          </w:tcPr>
          <w:permStart w:id="60428748" w:edGrp="everyone"/>
          <w:p w14:paraId="56D7785F" w14:textId="7478E1C3" w:rsidR="007379BE" w:rsidRPr="009B13C0" w:rsidRDefault="00F503F6" w:rsidP="00083ABC">
            <w:pPr>
              <w:rPr>
                <w:rStyle w:val="Mention1"/>
              </w:rPr>
            </w:pPr>
            <w:sdt>
              <w:sdtPr>
                <w:rPr>
                  <w:rFonts w:ascii="Arial Nova Cond" w:hAnsi="Arial Nova Cond"/>
                  <w:color w:val="595959" w:themeColor="text1" w:themeTint="A6"/>
                  <w:shd w:val="clear" w:color="auto" w:fill="F2F2F2" w:themeFill="background1" w:themeFillShade="F2"/>
                </w:rPr>
                <w:id w:val="-41023879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60428748"/>
              </w:sdtContent>
            </w:sdt>
            <w:r w:rsidR="007379BE" w:rsidRPr="00B55834">
              <w:rPr>
                <w:rStyle w:val="Mention1"/>
              </w:rPr>
              <w:t xml:space="preserve"> Interruption du traitement</w:t>
            </w:r>
          </w:p>
        </w:tc>
        <w:tc>
          <w:tcPr>
            <w:tcW w:w="1352" w:type="pct"/>
            <w:shd w:val="clear" w:color="auto" w:fill="auto"/>
          </w:tcPr>
          <w:p w14:paraId="2331B027" w14:textId="77777777" w:rsidR="007379BE" w:rsidRPr="00B55834" w:rsidRDefault="007379BE" w:rsidP="00083ABC">
            <w:pPr>
              <w:rPr>
                <w:rStyle w:val="Mention1"/>
              </w:rPr>
            </w:pPr>
            <w:r w:rsidRPr="00B55834">
              <w:rPr>
                <w:rStyle w:val="Mention1"/>
              </w:rPr>
              <w:t>Date d’interruption</w:t>
            </w:r>
          </w:p>
          <w:p w14:paraId="443F8143" w14:textId="77777777" w:rsidR="007379BE" w:rsidRPr="00B55834" w:rsidRDefault="007379BE" w:rsidP="00083ABC">
            <w:pPr>
              <w:rPr>
                <w:rStyle w:val="Mention1"/>
              </w:rPr>
            </w:pPr>
          </w:p>
          <w:p w14:paraId="534ED0EA" w14:textId="77777777" w:rsidR="007379BE" w:rsidRPr="00B55834" w:rsidRDefault="00F503F6" w:rsidP="00083ABC">
            <w:pPr>
              <w:rPr>
                <w:rStyle w:val="Mention1"/>
              </w:rPr>
            </w:pPr>
            <w:sdt>
              <w:sdtPr>
                <w:rPr>
                  <w:rStyle w:val="Mention1"/>
                </w:rPr>
                <w:id w:val="-1087075181"/>
                <w:placeholder>
                  <w:docPart w:val="41F60833588E458FB8EE2FC4AF578657"/>
                </w:placeholder>
                <w:showingPlcHdr/>
                <w:date>
                  <w:dateFormat w:val="dd/MM/yyyy"/>
                  <w:lid w:val="fr-FR"/>
                  <w:storeMappedDataAs w:val="dateTime"/>
                  <w:calendar w:val="gregorian"/>
                </w:date>
              </w:sdtPr>
              <w:sdtEndPr>
                <w:rPr>
                  <w:rStyle w:val="Mention1"/>
                </w:rPr>
              </w:sdtEndPr>
              <w:sdtContent>
                <w:permStart w:id="1046360128" w:edGrp="everyone"/>
                <w:r w:rsidR="007379BE" w:rsidRPr="00B55834">
                  <w:rPr>
                    <w:rStyle w:val="Mention1"/>
                  </w:rPr>
                  <w:t>_ _/_ _/_ _ _ _</w:t>
                </w:r>
                <w:permEnd w:id="1046360128"/>
              </w:sdtContent>
            </w:sdt>
            <w:r w:rsidR="007379BE" w:rsidRPr="00B55834">
              <w:rPr>
                <w:rStyle w:val="Mention1"/>
              </w:rPr>
              <w:t xml:space="preserve"> </w:t>
            </w:r>
          </w:p>
          <w:p w14:paraId="11B1783A" w14:textId="77777777" w:rsidR="007379BE" w:rsidRPr="009B13C0" w:rsidRDefault="007379BE" w:rsidP="00083ABC">
            <w:pPr>
              <w:rPr>
                <w:rStyle w:val="Mention1"/>
              </w:rPr>
            </w:pPr>
            <w:r w:rsidRPr="00B55834">
              <w:rPr>
                <w:rStyle w:val="Mention1"/>
              </w:rPr>
              <w:t>(JJ/MM/AAAA)</w:t>
            </w:r>
          </w:p>
        </w:tc>
        <w:tc>
          <w:tcPr>
            <w:tcW w:w="1981" w:type="pct"/>
            <w:shd w:val="clear" w:color="auto" w:fill="auto"/>
          </w:tcPr>
          <w:p w14:paraId="605E0D07" w14:textId="77777777" w:rsidR="007379BE" w:rsidRPr="00B55834" w:rsidRDefault="007379BE" w:rsidP="00083ABC">
            <w:pPr>
              <w:spacing w:before="0" w:after="0" w:line="276" w:lineRule="auto"/>
              <w:rPr>
                <w:rStyle w:val="Mention1"/>
              </w:rPr>
            </w:pPr>
            <w:r w:rsidRPr="00B55834">
              <w:rPr>
                <w:rStyle w:val="Mention1"/>
              </w:rPr>
              <w:t>Motif </w:t>
            </w:r>
          </w:p>
          <w:permStart w:id="2083719711" w:edGrp="everyone"/>
          <w:p w14:paraId="1326BC15" w14:textId="147421B6" w:rsidR="007379BE" w:rsidRPr="00E600E1" w:rsidRDefault="00F503F6" w:rsidP="00083ABC">
            <w:pPr>
              <w:spacing w:before="0" w:after="0" w:line="276" w:lineRule="auto"/>
              <w:rPr>
                <w:rStyle w:val="Mention1"/>
              </w:rPr>
            </w:pPr>
            <w:sdt>
              <w:sdtPr>
                <w:rPr>
                  <w:rFonts w:ascii="Arial Nova Cond" w:hAnsi="Arial Nova Cond"/>
                  <w:color w:val="595959" w:themeColor="text1" w:themeTint="A6"/>
                  <w:shd w:val="clear" w:color="auto" w:fill="F2F2F2" w:themeFill="background1" w:themeFillShade="F2"/>
                </w:rPr>
                <w:id w:val="-651600080"/>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2083719711"/>
              </w:sdtContent>
            </w:sdt>
            <w:r w:rsidR="00F9760B" w:rsidRPr="00B55834" w:rsidDel="00F9760B">
              <w:rPr>
                <w:rStyle w:val="Mention1"/>
                <w:rFonts w:ascii="Segoe UI Symbol" w:hAnsi="Segoe UI Symbol" w:cs="Segoe UI Symbol"/>
              </w:rPr>
              <w:t xml:space="preserve"> </w:t>
            </w:r>
            <w:r w:rsidR="007379BE" w:rsidRPr="00E600E1">
              <w:rPr>
                <w:rStyle w:val="Mention1"/>
              </w:rPr>
              <w:t xml:space="preserve">effet indésirable </w:t>
            </w:r>
            <w:r w:rsidR="007379BE" w:rsidRPr="00E600E1">
              <w:rPr>
                <w:rFonts w:ascii="Arial Nova Cond" w:hAnsi="Arial Nova Cond"/>
              </w:rPr>
              <w:t>susceptible d’être relié à IMFINZI (durvalumab)</w:t>
            </w:r>
          </w:p>
          <w:p w14:paraId="500A32BE" w14:textId="4D9B98EC" w:rsidR="007379BE" w:rsidRPr="00E600E1" w:rsidRDefault="007379BE" w:rsidP="00083ABC">
            <w:pPr>
              <w:spacing w:before="0" w:after="0" w:line="276" w:lineRule="auto"/>
              <w:rPr>
                <w:rStyle w:val="Mention1"/>
              </w:rPr>
            </w:pPr>
            <w:r w:rsidRPr="00E600E1">
              <w:rPr>
                <w:rStyle w:val="Mention1"/>
              </w:rPr>
              <w:t xml:space="preserve">Précisez la nature : </w:t>
            </w:r>
            <w:sdt>
              <w:sdtPr>
                <w:id w:val="1649634585"/>
                <w:placeholder>
                  <w:docPart w:val="4A72BB130A9C4DF5A6C792BA4D0E8618"/>
                </w:placeholder>
                <w:showingPlcHdr/>
              </w:sdtPr>
              <w:sdtEndPr/>
              <w:sdtContent>
                <w:permStart w:id="1962172838" w:edGrp="everyone"/>
                <w:r w:rsidR="00F9760B" w:rsidRPr="0093672E">
                  <w:rPr>
                    <w:rStyle w:val="Mention1"/>
                  </w:rPr>
                  <w:t>________________</w:t>
                </w:r>
                <w:permEnd w:id="1962172838"/>
              </w:sdtContent>
            </w:sdt>
          </w:p>
          <w:permStart w:id="657743665" w:edGrp="everyone"/>
          <w:p w14:paraId="324976F2" w14:textId="23DDF1A8" w:rsidR="007379BE" w:rsidRPr="00E600E1" w:rsidRDefault="00F503F6" w:rsidP="00083ABC">
            <w:pPr>
              <w:spacing w:before="0" w:after="0" w:line="276" w:lineRule="auto"/>
              <w:rPr>
                <w:rStyle w:val="Mention1"/>
              </w:rPr>
            </w:pPr>
            <w:sdt>
              <w:sdtPr>
                <w:rPr>
                  <w:rFonts w:ascii="Arial Nova Cond" w:hAnsi="Arial Nova Cond"/>
                  <w:color w:val="595959" w:themeColor="text1" w:themeTint="A6"/>
                  <w:shd w:val="clear" w:color="auto" w:fill="F2F2F2" w:themeFill="background1" w:themeFillShade="F2"/>
                </w:rPr>
                <w:id w:val="-152424346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657743665"/>
              </w:sdtContent>
            </w:sdt>
            <w:r w:rsidR="00F9760B" w:rsidRPr="00E600E1" w:rsidDel="00F9760B">
              <w:rPr>
                <w:rStyle w:val="Mention1"/>
                <w:rFonts w:ascii="Segoe UI Symbol" w:hAnsi="Segoe UI Symbol" w:cs="Segoe UI Symbol"/>
              </w:rPr>
              <w:t xml:space="preserve"> </w:t>
            </w:r>
            <w:r w:rsidR="007379BE" w:rsidRPr="00E600E1">
              <w:rPr>
                <w:rStyle w:val="Mention1"/>
              </w:rPr>
              <w:t>souhait du patient</w:t>
            </w:r>
          </w:p>
          <w:permStart w:id="1551172016" w:edGrp="everyone"/>
          <w:p w14:paraId="4764E62C" w14:textId="6D8D100D" w:rsidR="007379BE" w:rsidRPr="009B13C0" w:rsidRDefault="00F503F6" w:rsidP="00083ABC">
            <w:pPr>
              <w:spacing w:before="0" w:after="0" w:line="276" w:lineRule="auto"/>
              <w:rPr>
                <w:rStyle w:val="Mention1"/>
              </w:rPr>
            </w:pPr>
            <w:sdt>
              <w:sdtPr>
                <w:rPr>
                  <w:rFonts w:ascii="Arial Nova Cond" w:hAnsi="Arial Nova Cond"/>
                  <w:color w:val="595959" w:themeColor="text1" w:themeTint="A6"/>
                  <w:shd w:val="clear" w:color="auto" w:fill="F2F2F2" w:themeFill="background1" w:themeFillShade="F2"/>
                </w:rPr>
                <w:id w:val="-150674144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1551172016"/>
              </w:sdtContent>
            </w:sdt>
            <w:r w:rsidR="00F9760B" w:rsidRPr="00E600E1" w:rsidDel="00F9760B">
              <w:rPr>
                <w:rStyle w:val="Mention1"/>
                <w:rFonts w:ascii="Segoe UI Symbol" w:hAnsi="Segoe UI Symbol" w:cs="Segoe UI Symbol"/>
              </w:rPr>
              <w:t xml:space="preserve"> </w:t>
            </w:r>
            <w:r w:rsidR="007379BE" w:rsidRPr="00E600E1">
              <w:rPr>
                <w:rStyle w:val="Mention1"/>
              </w:rPr>
              <w:t>autre</w:t>
            </w:r>
          </w:p>
        </w:tc>
      </w:tr>
      <w:permStart w:id="796342543" w:edGrp="everyone"/>
      <w:tr w:rsidR="007379BE" w:rsidRPr="009B13C0" w14:paraId="08DABB3C" w14:textId="77777777" w:rsidTr="007379BE">
        <w:tc>
          <w:tcPr>
            <w:tcW w:w="1667" w:type="pct"/>
            <w:shd w:val="clear" w:color="auto" w:fill="auto"/>
          </w:tcPr>
          <w:p w14:paraId="7CC393E5" w14:textId="47EE879A" w:rsidR="007379BE" w:rsidRPr="009B13C0" w:rsidRDefault="00F503F6" w:rsidP="00083ABC">
            <w:pPr>
              <w:rPr>
                <w:rStyle w:val="Mention1"/>
              </w:rPr>
            </w:pPr>
            <w:sdt>
              <w:sdtPr>
                <w:rPr>
                  <w:rFonts w:ascii="Arial Nova Cond" w:hAnsi="Arial Nova Cond"/>
                  <w:color w:val="595959" w:themeColor="text1" w:themeTint="A6"/>
                  <w:shd w:val="clear" w:color="auto" w:fill="F2F2F2" w:themeFill="background1" w:themeFillShade="F2"/>
                </w:rPr>
                <w:id w:val="27842057"/>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796342543"/>
              </w:sdtContent>
            </w:sdt>
            <w:r w:rsidR="007379BE" w:rsidRPr="00B55834">
              <w:rPr>
                <w:rStyle w:val="Mention1"/>
              </w:rPr>
              <w:t xml:space="preserve"> Reprise du traitement</w:t>
            </w:r>
          </w:p>
        </w:tc>
        <w:tc>
          <w:tcPr>
            <w:tcW w:w="1352" w:type="pct"/>
            <w:shd w:val="clear" w:color="auto" w:fill="auto"/>
          </w:tcPr>
          <w:p w14:paraId="760DB3F8" w14:textId="77777777" w:rsidR="007379BE" w:rsidRPr="00B55834" w:rsidRDefault="007379BE" w:rsidP="00083ABC">
            <w:pPr>
              <w:rPr>
                <w:rStyle w:val="Mention1"/>
              </w:rPr>
            </w:pPr>
            <w:r w:rsidRPr="00B55834">
              <w:rPr>
                <w:rStyle w:val="Mention1"/>
              </w:rPr>
              <w:t>Date de reprise</w:t>
            </w:r>
          </w:p>
          <w:p w14:paraId="06BE33FF" w14:textId="77777777" w:rsidR="007379BE" w:rsidRPr="00B55834" w:rsidRDefault="007379BE" w:rsidP="00083ABC">
            <w:pPr>
              <w:rPr>
                <w:rStyle w:val="Mention1"/>
              </w:rPr>
            </w:pPr>
          </w:p>
          <w:p w14:paraId="49DD7DB3" w14:textId="77777777" w:rsidR="007379BE" w:rsidRPr="00B55834" w:rsidRDefault="00F503F6" w:rsidP="00083ABC">
            <w:pPr>
              <w:rPr>
                <w:rStyle w:val="Mention1"/>
              </w:rPr>
            </w:pPr>
            <w:sdt>
              <w:sdtPr>
                <w:rPr>
                  <w:rStyle w:val="Mention1"/>
                </w:rPr>
                <w:id w:val="161592274"/>
                <w:placeholder>
                  <w:docPart w:val="F949FE384C2044E88B8E2AF6210EE7BF"/>
                </w:placeholder>
                <w:showingPlcHdr/>
                <w:date>
                  <w:dateFormat w:val="dd/MM/yyyy"/>
                  <w:lid w:val="fr-FR"/>
                  <w:storeMappedDataAs w:val="dateTime"/>
                  <w:calendar w:val="gregorian"/>
                </w:date>
              </w:sdtPr>
              <w:sdtEndPr>
                <w:rPr>
                  <w:rStyle w:val="Mention1"/>
                </w:rPr>
              </w:sdtEndPr>
              <w:sdtContent>
                <w:permStart w:id="1010390506" w:edGrp="everyone"/>
                <w:r w:rsidR="007379BE" w:rsidRPr="00B55834">
                  <w:rPr>
                    <w:rStyle w:val="Mention1"/>
                  </w:rPr>
                  <w:t>_ _/_ _/_ _ _ _</w:t>
                </w:r>
                <w:permEnd w:id="1010390506"/>
              </w:sdtContent>
            </w:sdt>
          </w:p>
          <w:p w14:paraId="512C217B" w14:textId="77777777" w:rsidR="007379BE" w:rsidRPr="009B13C0" w:rsidRDefault="007379BE" w:rsidP="00083ABC">
            <w:pPr>
              <w:rPr>
                <w:rStyle w:val="Mention1"/>
              </w:rPr>
            </w:pPr>
            <w:r w:rsidRPr="00B55834">
              <w:rPr>
                <w:rStyle w:val="Mention1"/>
              </w:rPr>
              <w:t>(JJ/MM/AAAA)</w:t>
            </w:r>
          </w:p>
        </w:tc>
        <w:tc>
          <w:tcPr>
            <w:tcW w:w="1981" w:type="pct"/>
            <w:shd w:val="clear" w:color="auto" w:fill="auto"/>
          </w:tcPr>
          <w:p w14:paraId="250D4347" w14:textId="77777777" w:rsidR="007379BE" w:rsidRPr="009B13C0" w:rsidRDefault="007379BE" w:rsidP="00083ABC">
            <w:pPr>
              <w:rPr>
                <w:rStyle w:val="Mention1"/>
              </w:rPr>
            </w:pPr>
          </w:p>
        </w:tc>
      </w:tr>
      <w:permStart w:id="81874668" w:edGrp="everyone"/>
      <w:tr w:rsidR="007379BE" w:rsidRPr="009B13C0" w14:paraId="7409BE06" w14:textId="77777777" w:rsidTr="007379BE">
        <w:tc>
          <w:tcPr>
            <w:tcW w:w="1667" w:type="pct"/>
            <w:shd w:val="clear" w:color="auto" w:fill="auto"/>
          </w:tcPr>
          <w:p w14:paraId="4A4DA85D" w14:textId="5F7E084D" w:rsidR="007379BE" w:rsidRPr="009B13C0" w:rsidRDefault="00F503F6" w:rsidP="00083ABC">
            <w:pPr>
              <w:rPr>
                <w:rStyle w:val="Mention1"/>
              </w:rPr>
            </w:pPr>
            <w:sdt>
              <w:sdtPr>
                <w:rPr>
                  <w:rFonts w:ascii="Arial Nova Cond" w:hAnsi="Arial Nova Cond"/>
                  <w:color w:val="595959" w:themeColor="text1" w:themeTint="A6"/>
                  <w:shd w:val="clear" w:color="auto" w:fill="F2F2F2" w:themeFill="background1" w:themeFillShade="F2"/>
                </w:rPr>
                <w:id w:val="1164668158"/>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F9760B">
                  <w:rPr>
                    <w:rFonts w:ascii="MS Gothic" w:eastAsia="MS Gothic" w:hAnsi="MS Gothic" w:hint="eastAsia"/>
                  </w:rPr>
                  <w:t>☐</w:t>
                </w:r>
                <w:permEnd w:id="81874668"/>
              </w:sdtContent>
            </w:sdt>
            <w:r w:rsidR="007379BE" w:rsidRPr="00B55834">
              <w:rPr>
                <w:rStyle w:val="Mention1"/>
              </w:rPr>
              <w:t xml:space="preserve"> Arrêt définitif du traitement</w:t>
            </w:r>
          </w:p>
        </w:tc>
        <w:tc>
          <w:tcPr>
            <w:tcW w:w="3333" w:type="pct"/>
            <w:gridSpan w:val="2"/>
            <w:shd w:val="clear" w:color="auto" w:fill="auto"/>
          </w:tcPr>
          <w:p w14:paraId="2040E123" w14:textId="77777777" w:rsidR="007379BE" w:rsidRPr="009B13C0" w:rsidRDefault="007379BE" w:rsidP="00083ABC">
            <w:pPr>
              <w:rPr>
                <w:rStyle w:val="Mention1"/>
              </w:rPr>
            </w:pPr>
            <w:r w:rsidRPr="00B55834">
              <w:rPr>
                <w:rStyle w:val="Mention1"/>
              </w:rPr>
              <w:t>(Compléter la fiche d’arrêt définitif de traitement)</w:t>
            </w:r>
          </w:p>
        </w:tc>
      </w:tr>
    </w:tbl>
    <w:p w14:paraId="07DFBB72" w14:textId="77777777" w:rsidR="001E0B01" w:rsidRDefault="001E0B01" w:rsidP="00065B21">
      <w:pPr>
        <w:jc w:val="left"/>
      </w:pPr>
    </w:p>
    <w:p w14:paraId="68C35A1B" w14:textId="31A961E3" w:rsidR="00065727" w:rsidRDefault="0027069E" w:rsidP="00122AFB">
      <w:pPr>
        <w:pStyle w:val="Intertitre"/>
      </w:pPr>
      <w:r>
        <w:t>Maladie et bilan biologique</w:t>
      </w:r>
    </w:p>
    <w:p w14:paraId="2964ACA1" w14:textId="011A6856" w:rsidR="00065B21" w:rsidRPr="0093672E" w:rsidRDefault="00065B21" w:rsidP="00065B21">
      <w:pPr>
        <w:jc w:val="left"/>
      </w:pPr>
      <w:r w:rsidRPr="0093672E">
        <w:t xml:space="preserve">Des modifications majeures sont-elles survenues depuis la demande d’accès précoce ? </w:t>
      </w:r>
      <w:r w:rsidRPr="0093672E">
        <w:br/>
      </w:r>
      <w:sdt>
        <w:sdtPr>
          <w:id w:val="1636213178"/>
          <w14:checkbox>
            <w14:checked w14:val="0"/>
            <w14:checkedState w14:val="2612" w14:font="MS Gothic"/>
            <w14:uncheckedState w14:val="2610" w14:font="MS Gothic"/>
          </w14:checkbox>
        </w:sdtPr>
        <w:sdtEndPr/>
        <w:sdtContent>
          <w:permStart w:id="905276704" w:edGrp="everyone"/>
          <w:r w:rsidRPr="0093672E">
            <w:rPr>
              <w:rFonts w:ascii="MS Gothic" w:eastAsia="MS Gothic" w:hAnsi="MS Gothic" w:hint="eastAsia"/>
            </w:rPr>
            <w:t>☐</w:t>
          </w:r>
          <w:permEnd w:id="905276704"/>
        </w:sdtContent>
      </w:sdt>
      <w:r w:rsidRPr="0093672E">
        <w:t xml:space="preserve"> </w:t>
      </w:r>
      <w:r w:rsidR="00D466E6">
        <w:t xml:space="preserve"> </w:t>
      </w:r>
      <w:r w:rsidRPr="0093672E">
        <w:t>Oui</w:t>
      </w:r>
      <w:r w:rsidRPr="0093672E">
        <w:tab/>
      </w:r>
      <w:r w:rsidRPr="0093672E">
        <w:tab/>
        <w:t xml:space="preserve"> </w:t>
      </w:r>
      <w:sdt>
        <w:sdtPr>
          <w:id w:val="-1047606077"/>
          <w14:checkbox>
            <w14:checked w14:val="0"/>
            <w14:checkedState w14:val="2612" w14:font="MS Gothic"/>
            <w14:uncheckedState w14:val="2610" w14:font="MS Gothic"/>
          </w14:checkbox>
        </w:sdtPr>
        <w:sdtEndPr/>
        <w:sdtContent>
          <w:permStart w:id="466517204" w:edGrp="everyone"/>
          <w:r w:rsidR="00D466E6">
            <w:rPr>
              <w:rFonts w:ascii="MS Gothic" w:eastAsia="MS Gothic" w:hAnsi="MS Gothic" w:hint="eastAsia"/>
            </w:rPr>
            <w:t>☐</w:t>
          </w:r>
        </w:sdtContent>
      </w:sdt>
      <w:permEnd w:id="466517204"/>
      <w:r w:rsidRPr="0093672E">
        <w:t xml:space="preserve"> </w:t>
      </w:r>
      <w:r w:rsidR="00D466E6">
        <w:t xml:space="preserve"> </w:t>
      </w:r>
      <w:r w:rsidRPr="0093672E">
        <w:t>Non </w:t>
      </w:r>
    </w:p>
    <w:p w14:paraId="163F68C5" w14:textId="77777777" w:rsidR="00065B21" w:rsidRPr="0093672E" w:rsidRDefault="00065B21" w:rsidP="00065B21">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065B21" w:rsidRPr="0093672E" w14:paraId="21CCE2DB" w14:textId="77777777">
        <w:tc>
          <w:tcPr>
            <w:tcW w:w="9629" w:type="dxa"/>
          </w:tcPr>
          <w:p w14:paraId="685BD5C7" w14:textId="104A0489" w:rsidR="007379BE" w:rsidRPr="00451845" w:rsidRDefault="00F503F6" w:rsidP="007379BE">
            <w:pPr>
              <w:rPr>
                <w:rFonts w:cs="Arial"/>
              </w:rPr>
            </w:pPr>
            <w:sdt>
              <w:sdtPr>
                <w:rPr>
                  <w:rFonts w:cs="Arial"/>
                </w:rPr>
                <w:id w:val="-1555003405"/>
                <w14:checkbox>
                  <w14:checked w14:val="0"/>
                  <w14:checkedState w14:val="2612" w14:font="MS Gothic"/>
                  <w14:uncheckedState w14:val="2610" w14:font="MS Gothic"/>
                </w14:checkbox>
              </w:sdtPr>
              <w:sdtEndPr/>
              <w:sdtContent>
                <w:permStart w:id="870740710" w:edGrp="everyone"/>
                <w:r w:rsidR="006F2C20" w:rsidRPr="00000D24">
                  <w:rPr>
                    <w:rFonts w:ascii="Segoe UI Symbol" w:eastAsia="MS Gothic" w:hAnsi="Segoe UI Symbol" w:cs="Segoe UI Symbol"/>
                  </w:rPr>
                  <w:t>☐</w:t>
                </w:r>
                <w:permEnd w:id="870740710"/>
              </w:sdtContent>
            </w:sdt>
            <w:r w:rsidR="006F2C20" w:rsidRPr="00000D24">
              <w:rPr>
                <w:rFonts w:cs="Arial"/>
              </w:rPr>
              <w:t xml:space="preserve">  </w:t>
            </w:r>
            <w:sdt>
              <w:sdtPr>
                <w:rPr>
                  <w:rFonts w:cs="Arial"/>
                </w:rPr>
                <w:id w:val="-76449169"/>
                <w:placeholder>
                  <w:docPart w:val="852E54DB8C2E4D7A887D7C4912239F35"/>
                </w:placeholder>
              </w:sdtPr>
              <w:sdtEndPr/>
              <w:sdtContent>
                <w:r w:rsidR="007379BE" w:rsidRPr="00451845">
                  <w:rPr>
                    <w:rFonts w:cs="Arial"/>
                  </w:rPr>
                  <w:t xml:space="preserve">Progression de la maladie </w:t>
                </w:r>
                <w:r w:rsidR="007379BE" w:rsidRPr="00000D24">
                  <w:rPr>
                    <w:rFonts w:cs="Arial"/>
                  </w:rPr>
                  <w:t>telle qu’attendue</w:t>
                </w:r>
                <w:r w:rsidR="007379BE" w:rsidRPr="00451845">
                  <w:rPr>
                    <w:rFonts w:cs="Arial"/>
                  </w:rPr>
                  <w:t xml:space="preserve"> </w:t>
                </w:r>
              </w:sdtContent>
            </w:sdt>
            <w:r w:rsidR="007379BE" w:rsidRPr="00451845">
              <w:rPr>
                <w:rFonts w:cs="Arial"/>
              </w:rPr>
              <w:t xml:space="preserve"> </w:t>
            </w:r>
          </w:p>
          <w:p w14:paraId="262520EA" w14:textId="519F628C" w:rsidR="007379BE" w:rsidRPr="00451845" w:rsidRDefault="00F503F6" w:rsidP="007379BE">
            <w:pPr>
              <w:rPr>
                <w:rFonts w:cs="Arial"/>
              </w:rPr>
            </w:pPr>
            <w:sdt>
              <w:sdtPr>
                <w:rPr>
                  <w:rFonts w:cs="Arial"/>
                </w:rPr>
                <w:id w:val="645795715"/>
                <w14:checkbox>
                  <w14:checked w14:val="0"/>
                  <w14:checkedState w14:val="2612" w14:font="MS Gothic"/>
                  <w14:uncheckedState w14:val="2610" w14:font="MS Gothic"/>
                </w14:checkbox>
              </w:sdtPr>
              <w:sdtEndPr/>
              <w:sdtContent>
                <w:permStart w:id="1963079632" w:edGrp="everyone"/>
                <w:r w:rsidR="006F2C20" w:rsidRPr="00000D24">
                  <w:rPr>
                    <w:rFonts w:ascii="Segoe UI Symbol" w:eastAsia="MS Gothic" w:hAnsi="Segoe UI Symbol" w:cs="Segoe UI Symbol"/>
                  </w:rPr>
                  <w:t>☐</w:t>
                </w:r>
                <w:permEnd w:id="1963079632"/>
              </w:sdtContent>
            </w:sdt>
            <w:r w:rsidR="006F2C20" w:rsidRPr="00000D24">
              <w:rPr>
                <w:rFonts w:cs="Arial"/>
              </w:rPr>
              <w:t xml:space="preserve">  </w:t>
            </w:r>
            <w:sdt>
              <w:sdtPr>
                <w:rPr>
                  <w:rFonts w:cs="Arial"/>
                </w:rPr>
                <w:id w:val="418756414"/>
                <w:placeholder>
                  <w:docPart w:val="81E1AFE991D84104881CDBCC17C42757"/>
                </w:placeholder>
              </w:sdtPr>
              <w:sdtEndPr/>
              <w:sdtContent>
                <w:r w:rsidR="007379BE" w:rsidRPr="00451845">
                  <w:rPr>
                    <w:rFonts w:cs="Arial"/>
                  </w:rPr>
                  <w:t>Apparition d’un critère de non-éligibilité</w:t>
                </w:r>
              </w:sdtContent>
            </w:sdt>
          </w:p>
          <w:p w14:paraId="796C80E1" w14:textId="77777777" w:rsidR="007379BE" w:rsidRPr="00451845" w:rsidRDefault="007379BE" w:rsidP="007379BE">
            <w:pPr>
              <w:rPr>
                <w:rFonts w:eastAsia="MS Gothic" w:cs="Arial"/>
              </w:rPr>
            </w:pPr>
            <w:r w:rsidRPr="00451845">
              <w:rPr>
                <w:rFonts w:cs="Arial"/>
              </w:rPr>
              <w:t xml:space="preserve">    Si oui, précisez : </w:t>
            </w:r>
            <w:r w:rsidRPr="00451845">
              <w:rPr>
                <w:rFonts w:cs="Arial"/>
                <w:color w:val="595959" w:themeColor="text1" w:themeTint="A6"/>
                <w:shd w:val="clear" w:color="auto" w:fill="F2F2F2" w:themeFill="background1" w:themeFillShade="F2"/>
              </w:rPr>
              <w:t xml:space="preserve"> </w:t>
            </w:r>
            <w:sdt>
              <w:sdtPr>
                <w:rPr>
                  <w:rFonts w:cs="Arial"/>
                  <w:color w:val="595959" w:themeColor="text1" w:themeTint="A6"/>
                  <w:shd w:val="clear" w:color="auto" w:fill="F2F2F2" w:themeFill="background1" w:themeFillShade="F2"/>
                </w:rPr>
                <w:id w:val="1975560444"/>
                <w:placeholder>
                  <w:docPart w:val="27BF3E01C85B4A7D86C12A484B7DA38F"/>
                </w:placeholder>
                <w:showingPlcHdr/>
              </w:sdtPr>
              <w:sdtEndPr>
                <w:rPr>
                  <w:color w:val="404040" w:themeColor="text1" w:themeTint="BF"/>
                  <w:shd w:val="clear" w:color="auto" w:fill="auto"/>
                </w:rPr>
              </w:sdtEndPr>
              <w:sdtContent>
                <w:permStart w:id="2047615701" w:edGrp="everyone"/>
                <w:r w:rsidRPr="00451845">
                  <w:rPr>
                    <w:rStyle w:val="Mention1"/>
                    <w:rFonts w:ascii="Arial" w:hAnsi="Arial" w:cs="Arial"/>
                  </w:rPr>
                  <w:t>__________</w:t>
                </w:r>
                <w:permEnd w:id="2047615701"/>
              </w:sdtContent>
            </w:sdt>
          </w:p>
          <w:p w14:paraId="529929B4" w14:textId="6552DFE4" w:rsidR="007379BE" w:rsidRPr="00451845" w:rsidRDefault="00F503F6" w:rsidP="007379BE">
            <w:pPr>
              <w:rPr>
                <w:rFonts w:cs="Arial"/>
              </w:rPr>
            </w:pPr>
            <w:sdt>
              <w:sdtPr>
                <w:rPr>
                  <w:rFonts w:cs="Arial"/>
                </w:rPr>
                <w:id w:val="129294767"/>
                <w14:checkbox>
                  <w14:checked w14:val="0"/>
                  <w14:checkedState w14:val="2612" w14:font="MS Gothic"/>
                  <w14:uncheckedState w14:val="2610" w14:font="MS Gothic"/>
                </w14:checkbox>
              </w:sdtPr>
              <w:sdtEndPr/>
              <w:sdtContent>
                <w:permStart w:id="2013669508" w:edGrp="everyone"/>
                <w:r w:rsidR="006F2C20" w:rsidRPr="00000D24">
                  <w:rPr>
                    <w:rFonts w:ascii="Segoe UI Symbol" w:eastAsia="MS Gothic" w:hAnsi="Segoe UI Symbol" w:cs="Segoe UI Symbol"/>
                  </w:rPr>
                  <w:t>☐</w:t>
                </w:r>
                <w:permEnd w:id="2013669508"/>
              </w:sdtContent>
            </w:sdt>
            <w:r w:rsidR="006F2C20" w:rsidRPr="00000D24">
              <w:rPr>
                <w:rFonts w:cs="Arial"/>
              </w:rPr>
              <w:t xml:space="preserve">  </w:t>
            </w:r>
            <w:sdt>
              <w:sdtPr>
                <w:rPr>
                  <w:rFonts w:cs="Arial"/>
                </w:rPr>
                <w:id w:val="1815296060"/>
                <w:placeholder>
                  <w:docPart w:val="B5779116E88B4920946F4BACB192627D"/>
                </w:placeholder>
              </w:sdtPr>
              <w:sdtEndPr/>
              <w:sdtContent>
                <w:r w:rsidR="007379BE" w:rsidRPr="00451845">
                  <w:rPr>
                    <w:rFonts w:cs="Arial"/>
                  </w:rPr>
                  <w:t>Inclusion dans un essai clinique</w:t>
                </w:r>
              </w:sdtContent>
            </w:sdt>
          </w:p>
          <w:p w14:paraId="58E1C2DE" w14:textId="3BA73C9B" w:rsidR="007379BE" w:rsidRPr="00451845" w:rsidRDefault="00F503F6" w:rsidP="007379BE">
            <w:pPr>
              <w:rPr>
                <w:rFonts w:cs="Arial"/>
              </w:rPr>
            </w:pPr>
            <w:sdt>
              <w:sdtPr>
                <w:rPr>
                  <w:rFonts w:cs="Arial"/>
                </w:rPr>
                <w:id w:val="153885447"/>
                <w14:checkbox>
                  <w14:checked w14:val="0"/>
                  <w14:checkedState w14:val="2612" w14:font="MS Gothic"/>
                  <w14:uncheckedState w14:val="2610" w14:font="MS Gothic"/>
                </w14:checkbox>
              </w:sdtPr>
              <w:sdtEndPr/>
              <w:sdtContent>
                <w:permStart w:id="1613765886" w:edGrp="everyone"/>
                <w:r w:rsidR="006F2C20" w:rsidRPr="00000D24">
                  <w:rPr>
                    <w:rFonts w:ascii="Segoe UI Symbol" w:eastAsia="MS Gothic" w:hAnsi="Segoe UI Symbol" w:cs="Segoe UI Symbol"/>
                  </w:rPr>
                  <w:t>☐</w:t>
                </w:r>
                <w:permEnd w:id="1613765886"/>
              </w:sdtContent>
            </w:sdt>
            <w:r w:rsidR="006F2C20" w:rsidRPr="00000D24">
              <w:rPr>
                <w:rFonts w:cs="Arial"/>
              </w:rPr>
              <w:t xml:space="preserve">  </w:t>
            </w:r>
            <w:sdt>
              <w:sdtPr>
                <w:rPr>
                  <w:rFonts w:cs="Arial"/>
                </w:rPr>
                <w:id w:val="879282056"/>
                <w:placeholder>
                  <w:docPart w:val="FB1CA16A45D8446D9F36637FF4C4853E"/>
                </w:placeholder>
              </w:sdtPr>
              <w:sdtEndPr/>
              <w:sdtContent>
                <w:r w:rsidR="007379BE" w:rsidRPr="00451845">
                  <w:rPr>
                    <w:rFonts w:cs="Arial"/>
                  </w:rPr>
                  <w:t>Souhait du patient de ne plus recevoir le traitement par durvalumab</w:t>
                </w:r>
              </w:sdtContent>
            </w:sdt>
          </w:p>
          <w:p w14:paraId="67FDAEBD" w14:textId="08165966" w:rsidR="007379BE" w:rsidRPr="00451845" w:rsidRDefault="00F503F6" w:rsidP="007379BE">
            <w:pPr>
              <w:rPr>
                <w:rFonts w:cs="Arial"/>
              </w:rPr>
            </w:pPr>
            <w:sdt>
              <w:sdtPr>
                <w:rPr>
                  <w:rFonts w:cs="Arial"/>
                </w:rPr>
                <w:id w:val="1857846842"/>
                <w14:checkbox>
                  <w14:checked w14:val="0"/>
                  <w14:checkedState w14:val="2612" w14:font="MS Gothic"/>
                  <w14:uncheckedState w14:val="2610" w14:font="MS Gothic"/>
                </w14:checkbox>
              </w:sdtPr>
              <w:sdtEndPr/>
              <w:sdtContent>
                <w:permStart w:id="1180066160" w:edGrp="everyone"/>
                <w:r w:rsidR="006F2C20" w:rsidRPr="00000D24">
                  <w:rPr>
                    <w:rFonts w:ascii="Segoe UI Symbol" w:eastAsia="MS Gothic" w:hAnsi="Segoe UI Symbol" w:cs="Segoe UI Symbol"/>
                  </w:rPr>
                  <w:t>☐</w:t>
                </w:r>
                <w:permEnd w:id="1180066160"/>
              </w:sdtContent>
            </w:sdt>
            <w:r w:rsidR="006F2C20" w:rsidRPr="00000D24">
              <w:rPr>
                <w:rFonts w:cs="Arial"/>
              </w:rPr>
              <w:t xml:space="preserve">  </w:t>
            </w:r>
            <w:sdt>
              <w:sdtPr>
                <w:rPr>
                  <w:rFonts w:cs="Arial"/>
                </w:rPr>
                <w:id w:val="566228746"/>
                <w:placeholder>
                  <w:docPart w:val="753585EC95744D67A7540B2A2A1555EB"/>
                </w:placeholder>
              </w:sdtPr>
              <w:sdtEndPr/>
              <w:sdtContent>
                <w:r w:rsidR="007379BE" w:rsidRPr="00451845">
                  <w:rPr>
                    <w:rFonts w:cs="Arial"/>
                  </w:rPr>
                  <w:t xml:space="preserve">Survenue d’une grossesse </w:t>
                </w:r>
              </w:sdtContent>
            </w:sdt>
          </w:p>
          <w:p w14:paraId="5B79698B" w14:textId="0459018A" w:rsidR="007379BE" w:rsidRPr="00451845" w:rsidRDefault="00F503F6" w:rsidP="00451845">
            <w:pPr>
              <w:pBdr>
                <w:left w:val="single" w:sz="4" w:space="4" w:color="808080" w:themeColor="background1" w:themeShade="80"/>
              </w:pBdr>
            </w:pPr>
            <w:sdt>
              <w:sdtPr>
                <w:rPr>
                  <w:rFonts w:cs="Arial"/>
                  <w:color w:val="595959" w:themeColor="text1" w:themeTint="A6"/>
                  <w:shd w:val="clear" w:color="auto" w:fill="F2F2F2" w:themeFill="background1" w:themeFillShade="F2"/>
                </w:rPr>
                <w:id w:val="-708874734"/>
                <w14:checkbox>
                  <w14:checked w14:val="0"/>
                  <w14:checkedState w14:val="2612" w14:font="MS Gothic"/>
                  <w14:uncheckedState w14:val="2610" w14:font="MS Gothic"/>
                </w14:checkbox>
              </w:sdtPr>
              <w:sdtEndPr>
                <w:rPr>
                  <w:color w:val="404040" w:themeColor="text1" w:themeTint="BF"/>
                  <w:shd w:val="clear" w:color="auto" w:fill="auto"/>
                </w:rPr>
              </w:sdtEndPr>
              <w:sdtContent>
                <w:permStart w:id="2134866414" w:edGrp="everyone"/>
                <w:r w:rsidR="006F2C20" w:rsidRPr="00451845">
                  <w:rPr>
                    <w:rFonts w:ascii="Segoe UI Symbol" w:eastAsia="MS Gothic" w:hAnsi="Segoe UI Symbol" w:cs="Segoe UI Symbol"/>
                    <w:color w:val="808080" w:themeColor="background1" w:themeShade="80"/>
                  </w:rPr>
                  <w:t>☐</w:t>
                </w:r>
                <w:permEnd w:id="2134866414"/>
              </w:sdtContent>
            </w:sdt>
            <w:r w:rsidR="006F2C20" w:rsidRPr="00451845">
              <w:rPr>
                <w:rFonts w:cs="Arial"/>
              </w:rPr>
              <w:t xml:space="preserve">  </w:t>
            </w:r>
            <w:r w:rsidR="007379BE" w:rsidRPr="00451845">
              <w:rPr>
                <w:rFonts w:cs="Arial"/>
              </w:rPr>
              <w:t>Altération de l’état général non compatible avec un traitement par durvalumab</w:t>
            </w:r>
          </w:p>
          <w:p w14:paraId="77876F7C" w14:textId="53336590" w:rsidR="00065B21" w:rsidRPr="00005706" w:rsidRDefault="00F503F6" w:rsidP="007379BE">
            <w:pPr>
              <w:rPr>
                <w:rFonts w:ascii="Arial Nova Cond" w:hAnsi="Arial Nova Cond" w:cs="Arial"/>
              </w:rPr>
            </w:pPr>
            <w:sdt>
              <w:sdtPr>
                <w:rPr>
                  <w:rFonts w:cs="Arial"/>
                </w:rPr>
                <w:id w:val="1651166512"/>
                <w14:checkbox>
                  <w14:checked w14:val="0"/>
                  <w14:checkedState w14:val="2612" w14:font="MS Gothic"/>
                  <w14:uncheckedState w14:val="2610" w14:font="MS Gothic"/>
                </w14:checkbox>
              </w:sdtPr>
              <w:sdtEndPr/>
              <w:sdtContent>
                <w:permStart w:id="2018577441" w:edGrp="everyone"/>
                <w:r w:rsidR="006F2C20" w:rsidRPr="00451845">
                  <w:rPr>
                    <w:rFonts w:ascii="Segoe UI Symbol" w:hAnsi="Segoe UI Symbol" w:cs="Segoe UI Symbol"/>
                  </w:rPr>
                  <w:t>☐</w:t>
                </w:r>
                <w:permEnd w:id="2018577441"/>
              </w:sdtContent>
            </w:sdt>
            <w:r w:rsidR="006F2C20" w:rsidRPr="00000D24">
              <w:rPr>
                <w:rFonts w:cs="Arial"/>
              </w:rPr>
              <w:t xml:space="preserve">  </w:t>
            </w:r>
            <w:r w:rsidR="00451845" w:rsidRPr="00451845">
              <w:rPr>
                <w:rFonts w:cs="Arial"/>
              </w:rPr>
              <w:t>A</w:t>
            </w:r>
            <w:r w:rsidR="007379BE" w:rsidRPr="00451845">
              <w:t xml:space="preserve">utre : précisez </w:t>
            </w:r>
            <w:sdt>
              <w:sdtPr>
                <w:rPr>
                  <w:rFonts w:cs="Arial"/>
                </w:rPr>
                <w:id w:val="-1116216685"/>
                <w:placeholder>
                  <w:docPart w:val="B3B40294603541FFBEB55E8F9CC0B9E3"/>
                </w:placeholder>
                <w:showingPlcHdr/>
              </w:sdtPr>
              <w:sdtEndPr/>
              <w:sdtContent>
                <w:permStart w:id="225201847" w:edGrp="everyone"/>
                <w:r w:rsidR="006F2C20" w:rsidRPr="00451845">
                  <w:t>__________</w:t>
                </w:r>
                <w:permEnd w:id="225201847"/>
              </w:sdtContent>
            </w:sdt>
          </w:p>
        </w:tc>
      </w:tr>
    </w:tbl>
    <w:p w14:paraId="4C27BA4F" w14:textId="77777777" w:rsidR="00EA64DC" w:rsidRPr="0093672E" w:rsidRDefault="00EA64DC" w:rsidP="00022510"/>
    <w:p w14:paraId="2B233EDE" w14:textId="5AF48CCC" w:rsidR="000B776A" w:rsidRPr="0093672E" w:rsidRDefault="00216893" w:rsidP="000B776A">
      <w:pPr>
        <w:pStyle w:val="Intertitre"/>
      </w:pPr>
      <w:r w:rsidRPr="0093672E">
        <w:t xml:space="preserve">Traitements concomitants </w:t>
      </w:r>
      <w:r w:rsidR="005D3D1F">
        <w:t>(incluant les</w:t>
      </w:r>
      <w:r w:rsidRPr="0093672E">
        <w:t xml:space="preserve"> soins de support</w:t>
      </w:r>
      <w:r w:rsidR="005D3D1F">
        <w:t>)</w:t>
      </w:r>
      <w:r w:rsidRPr="0093672E">
        <w:t xml:space="preserve"> </w:t>
      </w:r>
    </w:p>
    <w:p w14:paraId="022FA025" w14:textId="52982CBC" w:rsidR="00065B21" w:rsidRDefault="00065B21" w:rsidP="00065B21">
      <w:pPr>
        <w:pStyle w:val="Asupprimer"/>
      </w:pPr>
    </w:p>
    <w:p w14:paraId="781F6894" w14:textId="2A2FFDDE" w:rsidR="00425486" w:rsidRPr="0093672E" w:rsidRDefault="00A14B2B" w:rsidP="00425486">
      <w:pPr>
        <w:pStyle w:val="Paragraphedexplications"/>
      </w:pPr>
      <w:r w:rsidRPr="0093672E">
        <w:t>À</w:t>
      </w:r>
      <w:r w:rsidR="00425486" w:rsidRPr="0093672E">
        <w:t xml:space="preserve"> ne compléter que si différent de la fiche d’i</w:t>
      </w:r>
      <w:r w:rsidR="00CD240E">
        <w:t xml:space="preserve">nstauration </w:t>
      </w:r>
      <w:r w:rsidR="00425486" w:rsidRPr="0093672E">
        <w:t>de traitement</w:t>
      </w:r>
      <w:r w:rsidR="00562228">
        <w:t xml:space="preserve"> ou de la précédente fiche de suivi le cas échéant</w:t>
      </w:r>
      <w:r w:rsidR="008719E0">
        <w:t>.</w:t>
      </w:r>
    </w:p>
    <w:p w14:paraId="74AD2B66" w14:textId="77777777" w:rsidR="00690512" w:rsidRDefault="00690512" w:rsidP="007A126B"/>
    <w:p w14:paraId="3266DB4C" w14:textId="1D68DC10" w:rsidR="00AC31D2" w:rsidRPr="0093672E" w:rsidRDefault="00AF7D57" w:rsidP="00AF7D57">
      <w:pPr>
        <w:pStyle w:val="Titre2"/>
        <w:numPr>
          <w:ilvl w:val="0"/>
          <w:numId w:val="0"/>
        </w:numPr>
        <w:ind w:left="360" w:hanging="360"/>
      </w:pPr>
      <w:r w:rsidRPr="0093672E">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EndPr/>
        <w:sdtContent>
          <w:r w:rsidR="00F01EB2">
            <w:t>IMFINZI (durvalumab)</w:t>
          </w:r>
        </w:sdtContent>
      </w:sdt>
    </w:p>
    <w:p w14:paraId="0031CD2A" w14:textId="77777777" w:rsidR="002A263E" w:rsidRPr="0093672E" w:rsidRDefault="002A263E" w:rsidP="00216893">
      <w:pPr>
        <w:pStyle w:val="Petit"/>
      </w:pPr>
    </w:p>
    <w:p w14:paraId="7660E08F" w14:textId="0159DF6A" w:rsidR="00B61BF6" w:rsidRPr="004713F7" w:rsidRDefault="00B61BF6" w:rsidP="00B61BF6">
      <w:pPr>
        <w:pStyle w:val="Petit"/>
        <w:rPr>
          <w:rFonts w:ascii="Arial Narrow" w:hAnsi="Arial Narrow" w:cs="Arial"/>
          <w:b/>
          <w:bCs/>
          <w:color w:val="000000" w:themeColor="text1"/>
          <w:sz w:val="26"/>
        </w:rPr>
      </w:pPr>
      <w:r w:rsidRPr="004713F7">
        <w:rPr>
          <w:rFonts w:ascii="Arial Narrow" w:hAnsi="Arial Narrow" w:cs="Arial"/>
          <w:b/>
          <w:bCs/>
          <w:color w:val="000000" w:themeColor="text1"/>
          <w:sz w:val="26"/>
        </w:rPr>
        <w:t>Temps jusqu’à arrêt de traitement ou décès</w:t>
      </w:r>
    </w:p>
    <w:tbl>
      <w:tblPr>
        <w:tblW w:w="962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29"/>
      </w:tblGrid>
      <w:tr w:rsidR="00B61BF6" w:rsidRPr="00B61BF6" w14:paraId="32853C16" w14:textId="77777777" w:rsidTr="004713F7">
        <w:tc>
          <w:tcPr>
            <w:tcW w:w="962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D93B5B9" w14:textId="64AC7440" w:rsidR="00B61BF6" w:rsidRPr="004713F7" w:rsidRDefault="00B61BF6" w:rsidP="00B61BF6">
            <w:pPr>
              <w:pStyle w:val="Petit"/>
              <w:rPr>
                <w:rFonts w:cs="Arial"/>
                <w:sz w:val="22"/>
              </w:rPr>
            </w:pPr>
            <w:r w:rsidRPr="004713F7">
              <w:rPr>
                <w:rFonts w:cs="Arial"/>
                <w:sz w:val="22"/>
              </w:rPr>
              <w:t xml:space="preserve">Temps entre la date d’initiation du traitement par </w:t>
            </w:r>
            <w:sdt>
              <w:sdtPr>
                <w:rPr>
                  <w:rFonts w:cs="Arial"/>
                  <w:sz w:val="22"/>
                </w:rPr>
                <w:alias w:val="Nom du médicament"/>
                <w:tag w:val=""/>
                <w:id w:val="-499662178"/>
                <w:placeholder>
                  <w:docPart w:val="BF12E8B136224DDEAEAA68B244CAF4F9"/>
                </w:placeholder>
                <w:dataBinding w:prefixMappings="xmlns:ns0='http://purl.org/dc/elements/1.1/' xmlns:ns1='http://schemas.openxmlformats.org/package/2006/metadata/core-properties' " w:xpath="/ns1:coreProperties[1]/ns0:title[1]" w:storeItemID="{6C3C8BC8-F283-45AE-878A-BAB7291924A1}"/>
                <w:text/>
              </w:sdtPr>
              <w:sdtEndPr/>
              <w:sdtContent>
                <w:r w:rsidR="00640E4B" w:rsidRPr="004713F7">
                  <w:rPr>
                    <w:rFonts w:cs="Arial"/>
                    <w:sz w:val="22"/>
                  </w:rPr>
                  <w:t>IMFINZI (durvalumab)</w:t>
                </w:r>
              </w:sdtContent>
            </w:sdt>
            <w:r w:rsidR="00640E4B" w:rsidRPr="004713F7">
              <w:rPr>
                <w:rFonts w:cs="Arial"/>
                <w:sz w:val="22"/>
              </w:rPr>
              <w:t xml:space="preserve"> </w:t>
            </w:r>
            <w:r w:rsidRPr="004713F7">
              <w:rPr>
                <w:rFonts w:cs="Arial"/>
                <w:sz w:val="22"/>
              </w:rPr>
              <w:t>et la date d’arrêt de traitement pour progression de la maladie, pour toxicité ou décès quelle que soit la cause.</w:t>
            </w:r>
          </w:p>
          <w:p w14:paraId="26AF6A14" w14:textId="0E9BACBB" w:rsidR="00B61BF6" w:rsidRPr="00B61BF6" w:rsidRDefault="00B61BF6" w:rsidP="00B61BF6">
            <w:pPr>
              <w:pStyle w:val="Petit"/>
            </w:pPr>
            <w:r w:rsidRPr="004713F7">
              <w:rPr>
                <w:rFonts w:cs="Arial"/>
                <w:sz w:val="22"/>
              </w:rPr>
              <w:t>Pour collecter cette variable, merci de remplir la fiche d’arrêt définitif de traitement.</w:t>
            </w:r>
          </w:p>
        </w:tc>
      </w:tr>
    </w:tbl>
    <w:p w14:paraId="3C5EE206" w14:textId="08FF8CCD" w:rsidR="00B61BF6" w:rsidRPr="004713F7" w:rsidRDefault="00B61BF6" w:rsidP="00B61BF6">
      <w:pPr>
        <w:pStyle w:val="Petit"/>
        <w:rPr>
          <w:rFonts w:ascii="Arial Narrow" w:hAnsi="Arial Narrow" w:cs="Arial"/>
          <w:b/>
          <w:bCs/>
          <w:color w:val="000000" w:themeColor="text1"/>
          <w:sz w:val="26"/>
        </w:rPr>
      </w:pPr>
      <w:r w:rsidRPr="004713F7">
        <w:rPr>
          <w:rFonts w:ascii="Arial Narrow" w:hAnsi="Arial Narrow" w:cs="Arial"/>
          <w:b/>
          <w:bCs/>
          <w:color w:val="000000" w:themeColor="text1"/>
          <w:sz w:val="26"/>
        </w:rPr>
        <w:t>Survie globale</w:t>
      </w:r>
    </w:p>
    <w:tbl>
      <w:tblPr>
        <w:tblW w:w="962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29"/>
      </w:tblGrid>
      <w:tr w:rsidR="00B61BF6" w:rsidRPr="00B61BF6" w14:paraId="479F41FA" w14:textId="77777777" w:rsidTr="004713F7">
        <w:tc>
          <w:tcPr>
            <w:tcW w:w="962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F11C557" w14:textId="6BAFC955" w:rsidR="00B61BF6" w:rsidRPr="004713F7" w:rsidRDefault="00B61BF6" w:rsidP="00B61BF6">
            <w:pPr>
              <w:pStyle w:val="Petit"/>
              <w:rPr>
                <w:rFonts w:cs="Arial"/>
                <w:sz w:val="22"/>
              </w:rPr>
            </w:pPr>
            <w:r w:rsidRPr="004713F7">
              <w:rPr>
                <w:rFonts w:cs="Arial"/>
                <w:sz w:val="22"/>
              </w:rPr>
              <w:t xml:space="preserve">Temps entre la date d’initiation du traitement par </w:t>
            </w:r>
            <w:sdt>
              <w:sdtPr>
                <w:rPr>
                  <w:rFonts w:cs="Arial"/>
                  <w:sz w:val="22"/>
                </w:rPr>
                <w:alias w:val="Nom du médicament"/>
                <w:tag w:val=""/>
                <w:id w:val="1189719133"/>
                <w:placeholder>
                  <w:docPart w:val="1566BE2B61DD43C490E52BD2D0A8E5BD"/>
                </w:placeholder>
                <w:dataBinding w:prefixMappings="xmlns:ns0='http://purl.org/dc/elements/1.1/' xmlns:ns1='http://schemas.openxmlformats.org/package/2006/metadata/core-properties' " w:xpath="/ns1:coreProperties[1]/ns0:title[1]" w:storeItemID="{6C3C8BC8-F283-45AE-878A-BAB7291924A1}"/>
                <w:text/>
              </w:sdtPr>
              <w:sdtEndPr/>
              <w:sdtContent>
                <w:r w:rsidR="00640E4B" w:rsidRPr="004713F7">
                  <w:rPr>
                    <w:rFonts w:cs="Arial"/>
                    <w:sz w:val="22"/>
                  </w:rPr>
                  <w:t>IMFINZI (durvalumab)</w:t>
                </w:r>
              </w:sdtContent>
            </w:sdt>
            <w:r w:rsidRPr="004713F7">
              <w:rPr>
                <w:rFonts w:cs="Arial"/>
                <w:sz w:val="22"/>
              </w:rPr>
              <w:t xml:space="preserve">  et la date de décès de toutes causes. </w:t>
            </w:r>
          </w:p>
          <w:p w14:paraId="07CC6730" w14:textId="75747D76" w:rsidR="00B61BF6" w:rsidRPr="004713F7" w:rsidRDefault="00B61BF6" w:rsidP="00B61BF6">
            <w:pPr>
              <w:pStyle w:val="Petit"/>
              <w:rPr>
                <w:rFonts w:ascii="Arial Nova" w:hAnsi="Arial Nova"/>
                <w:sz w:val="22"/>
              </w:rPr>
            </w:pPr>
            <w:r w:rsidRPr="004713F7">
              <w:rPr>
                <w:rFonts w:cs="Arial"/>
                <w:sz w:val="22"/>
              </w:rPr>
              <w:t>Pour collecter cette variable, merci de remplir la fiche d’arrêt définitif de traitement.</w:t>
            </w:r>
          </w:p>
        </w:tc>
      </w:tr>
    </w:tbl>
    <w:p w14:paraId="5D256E6C" w14:textId="093C36B3" w:rsidR="00670A0E" w:rsidRDefault="00DA7C05" w:rsidP="0035176C">
      <w:pPr>
        <w:pStyle w:val="Intertitre"/>
        <w:jc w:val="both"/>
        <w:rPr>
          <w:rFonts w:ascii="Arial" w:hAnsi="Arial" w:cstheme="minorBidi"/>
          <w:b w:val="0"/>
          <w:bCs w:val="0"/>
          <w:color w:val="404040" w:themeColor="text1" w:themeTint="BF"/>
          <w:sz w:val="22"/>
        </w:rPr>
      </w:pPr>
      <w:r>
        <w:rPr>
          <w:rStyle w:val="ui-provider"/>
        </w:rPr>
        <w:t>Critère d'efficacité auto-rapporté par le patient (qualité de vie, handicap, fonctionnement, symptômes ...)</w:t>
      </w:r>
      <w:r>
        <w:t> </w:t>
      </w:r>
      <w:r w:rsidDel="00DA7C05">
        <w:t xml:space="preserve"> </w:t>
      </w:r>
      <w:r w:rsidR="00BF12A6">
        <w:t>(</w:t>
      </w:r>
      <w:r w:rsidR="004A37C0">
        <w:t xml:space="preserve">questionnaire </w:t>
      </w:r>
      <w:r w:rsidR="00BF12A6">
        <w:t>à préciser)</w:t>
      </w:r>
    </w:p>
    <w:p w14:paraId="000A2045" w14:textId="78D707C6" w:rsidR="003E309A" w:rsidRPr="0093672E" w:rsidRDefault="003E309A" w:rsidP="003E309A">
      <w:pPr>
        <w:pStyle w:val="Paragraphedexplications"/>
      </w:pPr>
      <w:r w:rsidRPr="0093672E">
        <w:t xml:space="preserve">À compléter par le patient par auto-questionnaire en </w:t>
      </w:r>
      <w:hyperlink w:anchor="Questionnaire" w:history="1">
        <w:r w:rsidR="00363CFA" w:rsidRPr="000F50A3">
          <w:rPr>
            <w:rStyle w:val="Lienhypertexte"/>
          </w:rPr>
          <w:t>annexe</w:t>
        </w:r>
      </w:hyperlink>
      <w:r w:rsidR="00AD458E">
        <w:t>.</w:t>
      </w:r>
    </w:p>
    <w:tbl>
      <w:tblPr>
        <w:tblStyle w:val="Grilledetableauclaire"/>
        <w:tblW w:w="0" w:type="auto"/>
        <w:tblLook w:val="0600" w:firstRow="0" w:lastRow="0" w:firstColumn="0" w:lastColumn="0" w:noHBand="1" w:noVBand="1"/>
      </w:tblPr>
      <w:tblGrid>
        <w:gridCol w:w="9608"/>
      </w:tblGrid>
      <w:tr w:rsidR="005F43EC" w:rsidRPr="0093672E" w14:paraId="4105175B" w14:textId="77777777" w:rsidTr="00216893">
        <w:tc>
          <w:tcPr>
            <w:tcW w:w="9608" w:type="dxa"/>
          </w:tcPr>
          <w:p w14:paraId="5CACB0E3" w14:textId="77777777" w:rsidR="007379BE" w:rsidRPr="00B55834" w:rsidRDefault="007379BE" w:rsidP="007379BE">
            <w:pPr>
              <w:rPr>
                <w:rFonts w:ascii="Arial Nova Cond" w:hAnsi="Arial Nova Cond"/>
              </w:rPr>
            </w:pPr>
            <w:r w:rsidRPr="00B55834">
              <w:rPr>
                <w:rFonts w:ascii="Arial Nova Cond" w:hAnsi="Arial Nova Cond"/>
              </w:rPr>
              <w:t xml:space="preserve">La qualité de vie sera mesurée par l’auto-questionnaire EORTC QLQ-C30 en annexe. La saisie des données se fera au format papier. L’auto-questionnaire sera remis au prescripteur par la cellule accès précoce, puis une fois rempli par le patient, il sera envoyé par le prescripteur par </w:t>
            </w:r>
            <w:proofErr w:type="gramStart"/>
            <w:r w:rsidRPr="00B55834">
              <w:rPr>
                <w:rFonts w:ascii="Arial Nova Cond" w:hAnsi="Arial Nova Cond"/>
              </w:rPr>
              <w:t>email</w:t>
            </w:r>
            <w:proofErr w:type="gramEnd"/>
            <w:r w:rsidRPr="00B55834">
              <w:rPr>
                <w:rFonts w:ascii="Arial Nova Cond" w:hAnsi="Arial Nova Cond"/>
              </w:rPr>
              <w:t xml:space="preserve"> ou par fax à la cellule accès précoce. En cas de difficulté rencontrée par le patient, il devra en parler avec son médecin.</w:t>
            </w:r>
          </w:p>
          <w:p w14:paraId="1F84B449" w14:textId="680AE647" w:rsidR="005F43EC" w:rsidRPr="00670A0E" w:rsidRDefault="007379BE" w:rsidP="007379BE">
            <w:r w:rsidRPr="00B55834">
              <w:rPr>
                <w:rFonts w:ascii="Arial Nova Cond" w:hAnsi="Arial Nova Cond"/>
              </w:rPr>
              <w:t xml:space="preserve">L’auto-questionnaire sera à compléter avant l’initiation du traitement </w:t>
            </w:r>
            <w:r>
              <w:rPr>
                <w:rFonts w:ascii="Arial Nova Cond" w:hAnsi="Arial Nova Cond"/>
              </w:rPr>
              <w:t xml:space="preserve">tous les trois mois jusqu’à M3 </w:t>
            </w:r>
            <w:r w:rsidRPr="00B55834">
              <w:rPr>
                <w:rFonts w:ascii="Arial Nova Cond" w:hAnsi="Arial Nova Cond"/>
              </w:rPr>
              <w:t>puis tous les 3 mois jusqu’à la fin du traitement (M0</w:t>
            </w:r>
            <w:r w:rsidRPr="00B55834">
              <w:t xml:space="preserve">, </w:t>
            </w:r>
            <w:r w:rsidRPr="00B55834">
              <w:rPr>
                <w:rFonts w:ascii="Arial Nova Cond" w:hAnsi="Arial Nova Cond"/>
              </w:rPr>
              <w:t>M1, M2, M3, M6, M9, M12, M15, M18, M21, M24).</w:t>
            </w:r>
          </w:p>
        </w:tc>
      </w:tr>
    </w:tbl>
    <w:p w14:paraId="7B5DE66E" w14:textId="77777777" w:rsidR="005F43EC" w:rsidRPr="0093672E" w:rsidRDefault="005F43EC" w:rsidP="00216893">
      <w:pPr>
        <w:pStyle w:val="Petit"/>
      </w:pPr>
    </w:p>
    <w:p w14:paraId="5C5E0B23" w14:textId="77777777" w:rsidR="00A25800" w:rsidRPr="0093672E" w:rsidRDefault="00A25800" w:rsidP="002A263E">
      <w:pPr>
        <w:pStyle w:val="Intertitre"/>
      </w:pPr>
      <w:r w:rsidRPr="0093672E">
        <w:t>Effet(s) indésirable(s)/Situation(s) particulière(s)</w:t>
      </w:r>
    </w:p>
    <w:p w14:paraId="1EDE1D40" w14:textId="5CA75060"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r w:rsidRPr="0093672E">
        <w:t xml:space="preserve"> </w:t>
      </w:r>
      <w:permStart w:id="1782733685" w:edGrp="everyone"/>
      <w:sdt>
        <w:sdtPr>
          <w:id w:val="-126323006"/>
          <w14:checkbox>
            <w14:checked w14:val="0"/>
            <w14:checkedState w14:val="2612" w14:font="MS Gothic"/>
            <w14:uncheckedState w14:val="2610" w14:font="MS Gothic"/>
          </w14:checkbox>
        </w:sdtPr>
        <w:sdtEndPr/>
        <w:sdtContent>
          <w:r w:rsidR="00AE1D78">
            <w:rPr>
              <w:rFonts w:ascii="MS Gothic" w:eastAsia="MS Gothic" w:hAnsi="MS Gothic" w:hint="eastAsia"/>
            </w:rPr>
            <w:t>☐</w:t>
          </w:r>
        </w:sdtContent>
      </w:sdt>
      <w:permEnd w:id="1782733685"/>
      <w:r w:rsidRPr="0093672E">
        <w:t xml:space="preserve"> Oui</w:t>
      </w:r>
      <w:r w:rsidR="0027000B" w:rsidRPr="0093672E">
        <w:tab/>
      </w:r>
      <w:r w:rsidR="0027000B" w:rsidRPr="0093672E">
        <w:tab/>
      </w:r>
      <w:r w:rsidRPr="0093672E">
        <w:t xml:space="preserve"> </w:t>
      </w:r>
      <w:permStart w:id="1136602036" w:edGrp="everyone"/>
      <w:sdt>
        <w:sdtPr>
          <w:id w:val="348299303"/>
          <w14:checkbox>
            <w14:checked w14:val="0"/>
            <w14:checkedState w14:val="2612" w14:font="MS Gothic"/>
            <w14:uncheckedState w14:val="2610" w14:font="MS Gothic"/>
          </w14:checkbox>
        </w:sdtPr>
        <w:sdtEndPr/>
        <w:sdtContent>
          <w:r w:rsidR="00771C45" w:rsidRPr="0093672E">
            <w:rPr>
              <w:rFonts w:ascii="Segoe UI Symbol" w:hAnsi="Segoe UI Symbol" w:cs="Segoe UI Symbol"/>
            </w:rPr>
            <w:t>☐</w:t>
          </w:r>
        </w:sdtContent>
      </w:sdt>
      <w:permEnd w:id="1136602036"/>
      <w:r w:rsidRPr="0093672E">
        <w:t xml:space="preserve"> Non</w:t>
      </w:r>
    </w:p>
    <w:p w14:paraId="1F72510F" w14:textId="4899FE88" w:rsidR="005D18A4" w:rsidRDefault="00A25800" w:rsidP="007A7C67">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FA6561">
            <w:t>auprès du CRPV géographique via le système national de déclaration : https://signalement.social-sante.gouv.fr</w:t>
          </w:r>
        </w:sdtContent>
      </w:sdt>
      <w:r w:rsidR="00344262" w:rsidRPr="0093672E">
        <w:t xml:space="preserve">. </w:t>
      </w:r>
    </w:p>
    <w:tbl>
      <w:tblPr>
        <w:tblStyle w:val="Tableausimple2"/>
        <w:tblW w:w="5000" w:type="pct"/>
        <w:tblLook w:val="0600" w:firstRow="0" w:lastRow="0" w:firstColumn="0" w:lastColumn="0" w:noHBand="1" w:noVBand="1"/>
      </w:tblPr>
      <w:tblGrid>
        <w:gridCol w:w="4770"/>
        <w:gridCol w:w="4858"/>
      </w:tblGrid>
      <w:tr w:rsidR="00F353CA" w:rsidRPr="0093672E" w14:paraId="48B5C6C4" w14:textId="77777777" w:rsidTr="00216893">
        <w:trPr>
          <w:trHeight w:val="5360"/>
        </w:trPr>
        <w:tc>
          <w:tcPr>
            <w:tcW w:w="2477" w:type="pct"/>
          </w:tcPr>
          <w:p w14:paraId="7F9C70C8" w14:textId="77777777" w:rsidR="00AC31D2" w:rsidRPr="0093672E" w:rsidRDefault="00AC31D2" w:rsidP="00AC31D2">
            <w:pPr>
              <w:rPr>
                <w:rStyle w:val="lev"/>
              </w:rPr>
            </w:pPr>
            <w:r w:rsidRPr="0093672E">
              <w:rPr>
                <w:rStyle w:val="lev"/>
              </w:rPr>
              <w:lastRenderedPageBreak/>
              <w:t xml:space="preserve">Médecin prescripteur </w:t>
            </w:r>
          </w:p>
          <w:p w14:paraId="2F9F9BAC" w14:textId="77777777"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826232557" w:edGrp="everyone"/>
                <w:r w:rsidR="002647B4" w:rsidRPr="0093672E">
                  <w:rPr>
                    <w:rStyle w:val="Mention1"/>
                  </w:rPr>
                  <w:t>________________</w:t>
                </w:r>
                <w:permEnd w:id="826232557"/>
              </w:sdtContent>
            </w:sdt>
          </w:p>
          <w:p w14:paraId="1923E86F" w14:textId="77777777"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984893359" w:edGrp="everyone"/>
                <w:r w:rsidR="002647B4" w:rsidRPr="0093672E">
                  <w:rPr>
                    <w:rStyle w:val="Mention1"/>
                  </w:rPr>
                  <w:t>________________</w:t>
                </w:r>
                <w:permEnd w:id="984893359"/>
              </w:sdtContent>
            </w:sdt>
          </w:p>
          <w:p w14:paraId="1198A0BA" w14:textId="77777777" w:rsidR="00AC31D2" w:rsidRPr="00F01EB2" w:rsidRDefault="00AD458E" w:rsidP="00AC31D2">
            <w:pPr>
              <w:rPr>
                <w:lang w:val="pt-BR"/>
              </w:rPr>
            </w:pPr>
            <w:r w:rsidRPr="00F01EB2">
              <w:rPr>
                <w:lang w:val="pt-BR"/>
              </w:rPr>
              <w:t>N</w:t>
            </w:r>
            <w:r w:rsidRPr="00F01EB2">
              <w:rPr>
                <w:vertAlign w:val="superscript"/>
                <w:lang w:val="pt-BR"/>
              </w:rPr>
              <w:t>o</w:t>
            </w:r>
            <w:r w:rsidRPr="00F01EB2">
              <w:rPr>
                <w:lang w:val="pt-BR"/>
              </w:rPr>
              <w:t> </w:t>
            </w:r>
            <w:r w:rsidR="00AC31D2" w:rsidRPr="00F01EB2">
              <w:rPr>
                <w:lang w:val="pt-BR"/>
              </w:rPr>
              <w:t>RPPS :</w:t>
            </w:r>
            <w:r w:rsidR="002647B4" w:rsidRPr="00F01EB2">
              <w:rPr>
                <w:lang w:val="pt-BR"/>
              </w:rPr>
              <w:t xml:space="preserve"> </w:t>
            </w:r>
            <w:sdt>
              <w:sdtPr>
                <w:id w:val="1471789914"/>
                <w:placeholder>
                  <w:docPart w:val="DDBD184F5F6E4548A6ACB907CA50411A"/>
                </w:placeholder>
                <w:showingPlcHdr/>
              </w:sdtPr>
              <w:sdtEndPr/>
              <w:sdtContent>
                <w:permStart w:id="1609386187" w:edGrp="everyone"/>
                <w:r w:rsidR="002647B4" w:rsidRPr="00F01EB2">
                  <w:rPr>
                    <w:rStyle w:val="Mention1"/>
                    <w:lang w:val="pt-BR"/>
                  </w:rPr>
                  <w:t>________________</w:t>
                </w:r>
                <w:permEnd w:id="1609386187"/>
              </w:sdtContent>
            </w:sdt>
          </w:p>
          <w:p w14:paraId="5CD5ED91" w14:textId="77777777" w:rsidR="002522FD" w:rsidRPr="00F01EB2" w:rsidRDefault="00C45AF2" w:rsidP="002522FD">
            <w:pPr>
              <w:rPr>
                <w:lang w:val="pt-BR"/>
              </w:rPr>
            </w:pPr>
            <w:r w:rsidRPr="00F01EB2">
              <w:rPr>
                <w:lang w:val="pt-BR"/>
              </w:rPr>
              <w:t>N</w:t>
            </w:r>
            <w:r w:rsidRPr="00F01EB2">
              <w:rPr>
                <w:vertAlign w:val="superscript"/>
                <w:lang w:val="pt-BR"/>
              </w:rPr>
              <w:t>o</w:t>
            </w:r>
            <w:r w:rsidRPr="00F01EB2" w:rsidDel="00C45AF2">
              <w:rPr>
                <w:lang w:val="pt-BR"/>
              </w:rPr>
              <w:t xml:space="preserve"> </w:t>
            </w:r>
            <w:r w:rsidR="002522FD" w:rsidRPr="00F01EB2">
              <w:rPr>
                <w:lang w:val="pt-BR"/>
              </w:rPr>
              <w:t xml:space="preserve">FINESS : </w:t>
            </w:r>
            <w:sdt>
              <w:sdtPr>
                <w:id w:val="1304881777"/>
                <w:placeholder>
                  <w:docPart w:val="1C320FD8C38247A69D5BE2ECEC3FA650"/>
                </w:placeholder>
                <w:showingPlcHdr/>
              </w:sdtPr>
              <w:sdtEndPr/>
              <w:sdtContent>
                <w:permStart w:id="711134162" w:edGrp="everyone"/>
                <w:r w:rsidR="002522FD" w:rsidRPr="00F01EB2">
                  <w:rPr>
                    <w:rStyle w:val="Mention1"/>
                    <w:lang w:val="pt-BR"/>
                  </w:rPr>
                  <w:t>________________</w:t>
                </w:r>
                <w:permEnd w:id="711134162"/>
              </w:sdtContent>
            </w:sdt>
          </w:p>
          <w:p w14:paraId="1607B084" w14:textId="77777777" w:rsidR="00AC31D2" w:rsidRPr="00F01EB2" w:rsidRDefault="00AD458E" w:rsidP="00AC31D2">
            <w:pPr>
              <w:rPr>
                <w:lang w:val="pt-BR"/>
              </w:rPr>
            </w:pPr>
            <w:r w:rsidRPr="00F01EB2">
              <w:rPr>
                <w:lang w:val="pt-BR"/>
              </w:rPr>
              <w:t xml:space="preserve">Tél </w:t>
            </w:r>
            <w:r w:rsidR="00AC31D2" w:rsidRPr="00F01EB2">
              <w:rPr>
                <w:lang w:val="pt-BR"/>
              </w:rPr>
              <w:t>:</w:t>
            </w:r>
            <w:r w:rsidR="00AC31D2" w:rsidRPr="00F01EB2">
              <w:rPr>
                <w:lang w:val="pt-BR"/>
              </w:rPr>
              <w:tab/>
            </w:r>
            <w:sdt>
              <w:sdtPr>
                <w:id w:val="-1971351018"/>
                <w:placeholder>
                  <w:docPart w:val="B26CC972C57C4B69B8C1B85DAA880972"/>
                </w:placeholder>
                <w:showingPlcHdr/>
              </w:sdtPr>
              <w:sdtEndPr/>
              <w:sdtContent>
                <w:permStart w:id="1091267102" w:edGrp="everyone"/>
                <w:r w:rsidR="00F038E3" w:rsidRPr="00F01EB2">
                  <w:rPr>
                    <w:rStyle w:val="Mention1"/>
                    <w:lang w:val="pt-BR"/>
                  </w:rPr>
                  <w:t>Numéro de téléphone.</w:t>
                </w:r>
                <w:permEnd w:id="1091267102"/>
              </w:sdtContent>
            </w:sdt>
          </w:p>
          <w:p w14:paraId="400B6D74" w14:textId="77777777" w:rsidR="00AC31D2" w:rsidRPr="00F01EB2" w:rsidRDefault="00AD458E" w:rsidP="00AC31D2">
            <w:pPr>
              <w:rPr>
                <w:lang w:val="pt-BR"/>
              </w:rPr>
            </w:pPr>
            <w:r w:rsidRPr="00F01EB2">
              <w:rPr>
                <w:lang w:val="pt-BR"/>
              </w:rPr>
              <w:t>E</w:t>
            </w:r>
            <w:r w:rsidR="00AC31D2" w:rsidRPr="00F01EB2">
              <w:rPr>
                <w:lang w:val="pt-BR"/>
              </w:rPr>
              <w:t>-mail</w:t>
            </w:r>
            <w:r w:rsidR="008C571B" w:rsidRPr="00F01EB2">
              <w:rPr>
                <w:lang w:val="pt-BR"/>
              </w:rPr>
              <w:t xml:space="preserve"> </w:t>
            </w:r>
            <w:r w:rsidR="00AC31D2" w:rsidRPr="00F01EB2">
              <w:rPr>
                <w:lang w:val="pt-BR"/>
              </w:rPr>
              <w:t>:</w:t>
            </w:r>
            <w:r w:rsidR="00E956AF" w:rsidRPr="00F01EB2">
              <w:rPr>
                <w:lang w:val="pt-BR"/>
              </w:rPr>
              <w:t xml:space="preserve"> </w:t>
            </w:r>
            <w:sdt>
              <w:sdtPr>
                <w:id w:val="889619285"/>
                <w:placeholder>
                  <w:docPart w:val="B88F52ED7152451282C13E1F8BB0387E"/>
                </w:placeholder>
                <w:showingPlcHdr/>
              </w:sdtPr>
              <w:sdtEndPr/>
              <w:sdtContent>
                <w:permStart w:id="581054167" w:edGrp="everyone"/>
                <w:r w:rsidR="00E956AF" w:rsidRPr="00F01EB2">
                  <w:rPr>
                    <w:rStyle w:val="Mention1"/>
                    <w:lang w:val="pt-BR"/>
                  </w:rPr>
                  <w:t>xxx@domaine.com</w:t>
                </w:r>
                <w:permEnd w:id="581054167"/>
              </w:sdtContent>
            </w:sdt>
          </w:p>
          <w:p w14:paraId="1172C925" w14:textId="77777777" w:rsidR="00AC31D2" w:rsidRPr="00F01EB2" w:rsidRDefault="00AC31D2" w:rsidP="00AC31D2">
            <w:pPr>
              <w:rPr>
                <w:lang w:val="pt-BR"/>
              </w:rPr>
            </w:pPr>
          </w:p>
          <w:p w14:paraId="7B9B4749" w14:textId="77777777"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125190501" w:edGrp="everyone"/>
                <w:r w:rsidR="00FE334B" w:rsidRPr="0093672E">
                  <w:rPr>
                    <w:rStyle w:val="Mention1"/>
                  </w:rPr>
                  <w:t>_ _/_ _/_ _ _ _</w:t>
                </w:r>
                <w:permEnd w:id="1125190501"/>
              </w:sdtContent>
            </w:sdt>
          </w:p>
          <w:p w14:paraId="0F0ABA3A" w14:textId="13967E0B" w:rsidR="00AC31D2" w:rsidRPr="0093672E" w:rsidRDefault="001207D2" w:rsidP="00AC31D2">
            <w:r>
              <w:t>S</w:t>
            </w:r>
            <w:r w:rsidR="00AC31D2" w:rsidRPr="0093672E">
              <w:t xml:space="preserve">ignature du </w:t>
            </w:r>
            <w:r w:rsidR="00D91247">
              <w:t>m</w:t>
            </w:r>
            <w:r w:rsidR="00D91247" w:rsidRPr="0093672E">
              <w:t>édecin </w:t>
            </w:r>
            <w:r w:rsidR="00AC31D2" w:rsidRPr="0093672E">
              <w:t>:</w:t>
            </w:r>
          </w:p>
          <w:p w14:paraId="2996FC8B" w14:textId="77777777" w:rsidR="00AC31D2" w:rsidRPr="0093672E" w:rsidRDefault="00AC31D2" w:rsidP="00AC31D2">
            <w:permStart w:id="1491216048" w:edGrp="everyone"/>
          </w:p>
          <w:p w14:paraId="20632030" w14:textId="77777777" w:rsidR="00AC31D2" w:rsidRPr="0093672E" w:rsidRDefault="00AC31D2" w:rsidP="00AC31D2"/>
          <w:permEnd w:id="1491216048"/>
          <w:p w14:paraId="15D6940D" w14:textId="77777777" w:rsidR="00216893" w:rsidRPr="0093672E" w:rsidRDefault="00216893" w:rsidP="00216893">
            <w:pPr>
              <w:tabs>
                <w:tab w:val="left" w:pos="1072"/>
              </w:tabs>
            </w:pPr>
          </w:p>
        </w:tc>
        <w:tc>
          <w:tcPr>
            <w:tcW w:w="2523" w:type="pct"/>
          </w:tcPr>
          <w:p w14:paraId="63FA7C8E" w14:textId="77777777" w:rsidR="00AC31D2" w:rsidRPr="0093672E" w:rsidRDefault="00D25BB7" w:rsidP="003266C6">
            <w:pPr>
              <w:jc w:val="left"/>
              <w:rPr>
                <w:rStyle w:val="lev"/>
              </w:rPr>
            </w:pPr>
            <w:r w:rsidRPr="0093672E">
              <w:rPr>
                <w:rStyle w:val="lev"/>
              </w:rPr>
              <w:t>Pharmacien</w:t>
            </w:r>
          </w:p>
          <w:p w14:paraId="1B893884" w14:textId="77777777"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286805013" w:edGrp="everyone"/>
                <w:r w:rsidR="002647B4" w:rsidRPr="0093672E">
                  <w:rPr>
                    <w:rStyle w:val="Mention1"/>
                  </w:rPr>
                  <w:t>________________</w:t>
                </w:r>
                <w:permEnd w:id="286805013"/>
              </w:sdtContent>
            </w:sdt>
          </w:p>
          <w:p w14:paraId="7A49ED20" w14:textId="77777777"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480467657" w:edGrp="everyone"/>
                <w:r w:rsidR="002647B4" w:rsidRPr="0093672E">
                  <w:rPr>
                    <w:rStyle w:val="Mention1"/>
                  </w:rPr>
                  <w:t>________________</w:t>
                </w:r>
                <w:permEnd w:id="480467657"/>
              </w:sdtContent>
            </w:sdt>
          </w:p>
          <w:p w14:paraId="011AE847" w14:textId="77777777" w:rsidR="00687E94" w:rsidRPr="0093672E" w:rsidRDefault="00687E94" w:rsidP="003266C6">
            <w:pPr>
              <w:jc w:val="left"/>
            </w:pPr>
          </w:p>
          <w:p w14:paraId="3DB8A22B" w14:textId="77777777"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809786862" w:edGrp="everyone"/>
                <w:r w:rsidR="002522FD" w:rsidRPr="0093672E">
                  <w:rPr>
                    <w:rStyle w:val="Mention1"/>
                  </w:rPr>
                  <w:t>________________</w:t>
                </w:r>
                <w:permEnd w:id="809786862"/>
              </w:sdtContent>
            </w:sdt>
          </w:p>
          <w:p w14:paraId="6F323275" w14:textId="77777777"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1492012018" w:edGrp="everyone"/>
                <w:r w:rsidR="00F038E3" w:rsidRPr="0093672E">
                  <w:rPr>
                    <w:rStyle w:val="Mention1"/>
                  </w:rPr>
                  <w:t>Numéro de téléphone.</w:t>
                </w:r>
                <w:permEnd w:id="1492012018"/>
              </w:sdtContent>
            </w:sdt>
          </w:p>
          <w:p w14:paraId="73C696FB" w14:textId="77777777" w:rsidR="00AC31D2" w:rsidRPr="000963BC" w:rsidRDefault="00AD458E" w:rsidP="003266C6">
            <w:pPr>
              <w:jc w:val="left"/>
              <w:rPr>
                <w:lang w:val="de-DE"/>
              </w:rPr>
            </w:pPr>
            <w:proofErr w:type="gramStart"/>
            <w:r w:rsidRPr="000963BC">
              <w:rPr>
                <w:lang w:val="de-DE"/>
              </w:rPr>
              <w:t>E</w:t>
            </w:r>
            <w:r w:rsidR="00AC31D2" w:rsidRPr="000963BC">
              <w:rPr>
                <w:lang w:val="de-DE"/>
              </w:rPr>
              <w:t>-mail</w:t>
            </w:r>
            <w:r w:rsidR="008C571B" w:rsidRPr="000963BC">
              <w:rPr>
                <w:lang w:val="de-DE"/>
              </w:rPr>
              <w:t xml:space="preserve"> </w:t>
            </w:r>
            <w:r w:rsidR="00AC31D2" w:rsidRPr="000963BC">
              <w:rPr>
                <w:lang w:val="de-DE"/>
              </w:rPr>
              <w:t>:</w:t>
            </w:r>
            <w:proofErr w:type="gramEnd"/>
            <w:r w:rsidR="00E956AF" w:rsidRPr="000963BC">
              <w:rPr>
                <w:lang w:val="de-DE"/>
              </w:rPr>
              <w:t xml:space="preserve"> </w:t>
            </w:r>
            <w:sdt>
              <w:sdtPr>
                <w:id w:val="490066576"/>
                <w:placeholder>
                  <w:docPart w:val="0E58A7EC80E04CD3B41153DAE67E657F"/>
                </w:placeholder>
                <w:showingPlcHdr/>
              </w:sdtPr>
              <w:sdtEndPr/>
              <w:sdtContent>
                <w:permStart w:id="1256484069" w:edGrp="everyone"/>
                <w:r w:rsidR="00E956AF" w:rsidRPr="000963BC">
                  <w:rPr>
                    <w:rStyle w:val="Mention1"/>
                    <w:lang w:val="de-DE"/>
                  </w:rPr>
                  <w:t>xxx@domaine.com</w:t>
                </w:r>
                <w:permEnd w:id="1256484069"/>
              </w:sdtContent>
            </w:sdt>
          </w:p>
          <w:p w14:paraId="249B0B5A" w14:textId="77777777" w:rsidR="00AC31D2" w:rsidRPr="000963BC" w:rsidRDefault="00AC31D2" w:rsidP="003266C6">
            <w:pPr>
              <w:jc w:val="left"/>
              <w:rPr>
                <w:lang w:val="de-DE"/>
              </w:rPr>
            </w:pPr>
          </w:p>
          <w:p w14:paraId="6B0F5263" w14:textId="77777777"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749498536" w:edGrp="everyone"/>
                <w:r w:rsidR="00FE334B" w:rsidRPr="0093672E">
                  <w:rPr>
                    <w:rStyle w:val="Mention1"/>
                  </w:rPr>
                  <w:t>_ _/_ _/_ _ _ _</w:t>
                </w:r>
                <w:permEnd w:id="749498536"/>
              </w:sdtContent>
            </w:sdt>
          </w:p>
          <w:p w14:paraId="45D87FDF" w14:textId="363C66E3" w:rsidR="00AC31D2" w:rsidRPr="0093672E" w:rsidRDefault="001207D2" w:rsidP="003266C6">
            <w:pPr>
              <w:jc w:val="left"/>
            </w:pPr>
            <w:r>
              <w:t>S</w:t>
            </w:r>
            <w:r w:rsidR="00AC31D2" w:rsidRPr="0093672E">
              <w:t xml:space="preserve">ignature du </w:t>
            </w:r>
            <w:r w:rsidR="00D91247">
              <w:t>p</w:t>
            </w:r>
            <w:r w:rsidR="00D91247" w:rsidRPr="0093672E">
              <w:t>harmacien </w:t>
            </w:r>
            <w:r w:rsidR="00AC31D2" w:rsidRPr="0093672E">
              <w:t>:</w:t>
            </w:r>
          </w:p>
          <w:p w14:paraId="1DAE7B09" w14:textId="77777777" w:rsidR="00AC31D2" w:rsidRDefault="00AC31D2" w:rsidP="003266C6">
            <w:pPr>
              <w:jc w:val="left"/>
            </w:pPr>
            <w:permStart w:id="856298614" w:edGrp="everyone"/>
          </w:p>
          <w:p w14:paraId="49B2C6C2" w14:textId="77777777" w:rsidR="001B10EE" w:rsidRDefault="001B10EE" w:rsidP="003266C6">
            <w:pPr>
              <w:jc w:val="left"/>
            </w:pPr>
          </w:p>
          <w:permEnd w:id="856298614"/>
          <w:p w14:paraId="6A7FED0C" w14:textId="77777777" w:rsidR="001B10EE" w:rsidRPr="0093672E" w:rsidRDefault="001B10EE" w:rsidP="003266C6">
            <w:pPr>
              <w:jc w:val="left"/>
            </w:pPr>
          </w:p>
        </w:tc>
      </w:tr>
    </w:tbl>
    <w:p w14:paraId="00972C24"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93672E" w:rsidRDefault="00AC31D2" w:rsidP="00DF4B34">
            <w:pPr>
              <w:pStyle w:val="Titredenote"/>
            </w:pPr>
            <w:r w:rsidRPr="0093672E">
              <w:lastRenderedPageBreak/>
              <w:br w:type="page"/>
            </w:r>
            <w:bookmarkStart w:id="24" w:name="_Hlk64554044"/>
            <w:bookmarkStart w:id="25" w:name="Arret_traitement"/>
            <w:r w:rsidR="009C36F6" w:rsidRPr="0093672E">
              <w:t>Fiche d’arrêt définitif de traitement</w:t>
            </w:r>
            <w:bookmarkEnd w:id="24"/>
          </w:p>
          <w:bookmarkEnd w:id="25"/>
          <w:p w14:paraId="073E7415" w14:textId="519025B1" w:rsidR="009C36F6" w:rsidRPr="007B00CD" w:rsidRDefault="009C36F6" w:rsidP="009C36F6">
            <w:pPr>
              <w:pStyle w:val="Normalcentr"/>
              <w:rPr>
                <w:b w:val="0"/>
                <w:bCs/>
                <w:i/>
                <w:iCs w:val="0"/>
              </w:rPr>
            </w:pPr>
            <w:r w:rsidRPr="007B00CD">
              <w:rPr>
                <w:b w:val="0"/>
                <w:bCs/>
                <w:i/>
                <w:iCs w:val="0"/>
              </w:rPr>
              <w:t>À remplir par le prescripteur</w:t>
            </w:r>
            <w:r w:rsidR="00434636">
              <w:rPr>
                <w:b w:val="0"/>
                <w:bCs/>
                <w:i/>
                <w:iCs w:val="0"/>
              </w:rPr>
              <w:t xml:space="preserve"> </w:t>
            </w:r>
            <w:r w:rsidR="00434636" w:rsidRPr="0035176C">
              <w:rPr>
                <w:i/>
                <w:iCs w:val="0"/>
              </w:rPr>
              <w:t>et le</w:t>
            </w:r>
            <w:r w:rsidR="00434636">
              <w:rPr>
                <w:b w:val="0"/>
              </w:rPr>
              <w:t xml:space="preserve"> </w:t>
            </w:r>
            <w:r w:rsidRPr="007B00CD">
              <w:rPr>
                <w:b w:val="0"/>
                <w:bCs/>
                <w:i/>
                <w:iCs w:val="0"/>
              </w:rPr>
              <w:t>pharmacien</w:t>
            </w:r>
          </w:p>
        </w:tc>
      </w:tr>
    </w:tbl>
    <w:p w14:paraId="1FC19CFC" w14:textId="77777777" w:rsidR="00F55A6F" w:rsidRPr="0093672E" w:rsidRDefault="00F55A6F" w:rsidP="00DF14FD">
      <w:pPr>
        <w:pStyle w:val="Petit"/>
      </w:pPr>
    </w:p>
    <w:p w14:paraId="61B03D19" w14:textId="77777777" w:rsidR="00AC31D2" w:rsidRPr="0093672E" w:rsidRDefault="00AC31D2" w:rsidP="008931DD">
      <w:pPr>
        <w:jc w:val="right"/>
      </w:pPr>
      <w:r w:rsidRPr="0093672E">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1561217644"/>
    </w:p>
    <w:p w14:paraId="4124D8D9" w14:textId="77777777" w:rsidR="00AC31D2" w:rsidRPr="0093672E" w:rsidRDefault="008931DD" w:rsidP="008931DD">
      <w:pPr>
        <w:pStyle w:val="Titre2"/>
        <w:numPr>
          <w:ilvl w:val="0"/>
          <w:numId w:val="0"/>
        </w:numPr>
        <w:ind w:left="360" w:hanging="360"/>
      </w:pPr>
      <w:r w:rsidRPr="0093672E">
        <w:t>Identification du patient</w:t>
      </w:r>
    </w:p>
    <w:p w14:paraId="3D9FE4D5" w14:textId="77777777" w:rsidR="00670A0E" w:rsidRPr="0093672E" w:rsidRDefault="00670A0E" w:rsidP="00670A0E">
      <w:r w:rsidRPr="0093672E">
        <w:t xml:space="preserve">Nom du patient (3 premières lettres) : </w:t>
      </w:r>
      <w:permStart w:id="1409555052" w:edGrp="everyone"/>
      <w:r w:rsidRPr="0093672E">
        <w:t xml:space="preserve"> </w:t>
      </w:r>
      <w:sdt>
        <w:sdtPr>
          <w:id w:val="-73660634"/>
          <w:placeholder>
            <w:docPart w:val="A9F7F84416F24658BD7598D987A921CB"/>
          </w:placeholder>
          <w:showingPlcHdr/>
        </w:sdtPr>
        <w:sdtEndPr/>
        <w:sdtContent>
          <w:r w:rsidRPr="0093672E">
            <w:rPr>
              <w:rStyle w:val="Mention1"/>
            </w:rPr>
            <w:t>| _ | _ | _ |</w:t>
          </w:r>
        </w:sdtContent>
      </w:sdt>
      <w:r w:rsidRPr="0093672E" w:rsidDel="004A5DB0">
        <w:t xml:space="preserve"> </w:t>
      </w:r>
      <w:permEnd w:id="1409555052"/>
      <w:r w:rsidRPr="0093672E">
        <w:t xml:space="preserve">Prénom (2 premières lettres) : </w:t>
      </w:r>
      <w:permStart w:id="1848338628" w:edGrp="everyone"/>
      <w:sdt>
        <w:sdtPr>
          <w:id w:val="-1804306567"/>
          <w:placeholder>
            <w:docPart w:val="C197913738AD4FE2B61CCA7C022719F2"/>
          </w:placeholder>
          <w:showingPlcHdr/>
        </w:sdtPr>
        <w:sdtEndPr/>
        <w:sdtContent>
          <w:r w:rsidRPr="0093672E">
            <w:rPr>
              <w:rStyle w:val="Mention1"/>
            </w:rPr>
            <w:t>| _ | _ |</w:t>
          </w:r>
        </w:sdtContent>
      </w:sdt>
      <w:permEnd w:id="1848338628"/>
    </w:p>
    <w:p w14:paraId="3A1A9DB7" w14:textId="0CCE48CE" w:rsidR="00670A0E" w:rsidRPr="0093672E" w:rsidRDefault="00670A0E" w:rsidP="00670A0E">
      <w:r w:rsidRPr="0093672E">
        <w:t>N</w:t>
      </w:r>
      <w:r w:rsidRPr="009E1FDD">
        <w:rPr>
          <w:vertAlign w:val="superscript"/>
        </w:rPr>
        <w:t>o</w:t>
      </w:r>
      <w:r>
        <w:t> </w:t>
      </w:r>
      <w:r w:rsidRPr="0093672E">
        <w:t xml:space="preserve">patient d’accès précoce  : </w:t>
      </w:r>
      <w:permStart w:id="689194256" w:edGrp="everyone"/>
      <w:sdt>
        <w:sdtPr>
          <w:id w:val="-1085910305"/>
          <w:placeholder>
            <w:docPart w:val="56CB7C1F89144414BFE815B5C64ECB63"/>
          </w:placeholder>
          <w:showingPlcHdr/>
        </w:sdtPr>
        <w:sdtEndPr/>
        <w:sdtContent>
          <w:r w:rsidRPr="0093672E">
            <w:rPr>
              <w:rStyle w:val="Mention1"/>
            </w:rPr>
            <w:t>| _ | _ | _ |</w:t>
          </w:r>
        </w:sdtContent>
      </w:sdt>
      <w:r w:rsidR="007379BE">
        <w:t xml:space="preserve"> </w:t>
      </w:r>
      <w:sdt>
        <w:sdtPr>
          <w:id w:val="1547187981"/>
          <w:placeholder>
            <w:docPart w:val="5FE54D0577E1413DB292C20E25654815"/>
          </w:placeholder>
        </w:sdtPr>
        <w:sdtEndPr/>
        <w:sdtContent>
          <w:r w:rsidR="007379BE" w:rsidRPr="00B55834">
            <w:rPr>
              <w:rStyle w:val="Mention1"/>
            </w:rPr>
            <w:t>_ | _ | _ |</w:t>
          </w:r>
        </w:sdtContent>
      </w:sdt>
      <w:permEnd w:id="689194256"/>
    </w:p>
    <w:p w14:paraId="2A214342" w14:textId="77777777"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EndPr/>
        <w:sdtContent>
          <w:sdt>
            <w:sdtPr>
              <w:id w:val="965933147"/>
              <w:placeholder>
                <w:docPart w:val="1A464B623D124F468679B73696F62AD5"/>
              </w:placeholder>
              <w:showingPlcHdr/>
            </w:sdtPr>
            <w:sdtEndPr/>
            <w:sdtContent>
              <w:permStart w:id="5123274" w:edGrp="everyone"/>
              <w:r w:rsidR="007B00CD" w:rsidRPr="0093672E">
                <w:rPr>
                  <w:rStyle w:val="Mention1"/>
                </w:rPr>
                <w:t>________________</w:t>
              </w:r>
              <w:permEnd w:id="5123274"/>
            </w:sdtContent>
          </w:sdt>
        </w:sdtContent>
      </w:sdt>
    </w:p>
    <w:p w14:paraId="591E0348" w14:textId="77777777" w:rsidR="007B00CD" w:rsidRPr="007B00CD" w:rsidRDefault="000963BC" w:rsidP="007B00CD">
      <w:r>
        <w:t xml:space="preserve">Autre </w:t>
      </w:r>
      <w:r w:rsidR="00670A0E">
        <w:t>t</w:t>
      </w:r>
      <w:r w:rsidR="007B00CD" w:rsidRPr="007B00CD">
        <w:t xml:space="preserve">raitement ultérieur </w:t>
      </w:r>
      <w:r w:rsidR="00400C81">
        <w:t xml:space="preserve">envisagé ou </w:t>
      </w:r>
      <w:r w:rsidR="007B00CD" w:rsidRPr="007B00CD">
        <w:t>mis en place </w:t>
      </w:r>
      <w:r w:rsidR="00400C81">
        <w:t xml:space="preserve">(si applicable) </w:t>
      </w:r>
      <w:r w:rsidR="007B00CD" w:rsidRPr="007B00CD">
        <w:t xml:space="preserve">: </w:t>
      </w:r>
      <w:sdt>
        <w:sdtPr>
          <w:id w:val="1007565136"/>
          <w:placeholder>
            <w:docPart w:val="3907E99719D5483A8545B1FE9C60ADDF"/>
          </w:placeholder>
          <w:showingPlcHdr/>
        </w:sdtPr>
        <w:sdtEndPr/>
        <w:sdtContent>
          <w:permStart w:id="340478961" w:edGrp="everyone"/>
          <w:r w:rsidR="007B00CD" w:rsidRPr="007B00CD">
            <w:rPr>
              <w:rStyle w:val="Mention1"/>
            </w:rPr>
            <w:t>________________</w:t>
          </w:r>
          <w:permEnd w:id="340478961"/>
        </w:sdtContent>
      </w:sdt>
    </w:p>
    <w:p w14:paraId="6F70C5DB" w14:textId="77777777" w:rsidR="00A52C46" w:rsidRPr="0093672E" w:rsidRDefault="00A52C46" w:rsidP="00DF14FD">
      <w:pPr>
        <w:pStyle w:val="Petit"/>
      </w:pPr>
    </w:p>
    <w:p w14:paraId="5463678E" w14:textId="77777777" w:rsidR="00AC31D2" w:rsidRPr="0093672E" w:rsidRDefault="008931DD" w:rsidP="003D03CC">
      <w:pPr>
        <w:pStyle w:val="Titre2"/>
        <w:numPr>
          <w:ilvl w:val="0"/>
          <w:numId w:val="0"/>
        </w:numPr>
        <w:ind w:left="360" w:hanging="360"/>
      </w:pPr>
      <w:r w:rsidRPr="0093672E">
        <w:t>Raisons de l’arrêt du traitement</w:t>
      </w:r>
    </w:p>
    <w:p w14:paraId="04889C50" w14:textId="77777777" w:rsidR="00AC31D2" w:rsidRPr="0093672E" w:rsidRDefault="00F503F6" w:rsidP="007B7AE9">
      <w:pPr>
        <w:spacing w:before="0" w:after="0"/>
      </w:pPr>
      <w:sdt>
        <w:sdtPr>
          <w:id w:val="1420752837"/>
          <w14:checkbox>
            <w14:checked w14:val="0"/>
            <w14:checkedState w14:val="2612" w14:font="MS Gothic"/>
            <w14:uncheckedState w14:val="2610" w14:font="MS Gothic"/>
          </w14:checkbox>
        </w:sdtPr>
        <w:sdtEndPr/>
        <w:sdtContent>
          <w:permStart w:id="1022690455" w:edGrp="everyone"/>
          <w:r w:rsidR="009D2E7D">
            <w:rPr>
              <w:rFonts w:ascii="MS Gothic" w:eastAsia="MS Gothic" w:hAnsi="MS Gothic" w:hint="eastAsia"/>
            </w:rPr>
            <w:t>☐</w:t>
          </w:r>
        </w:sdtContent>
      </w:sdt>
      <w:r w:rsidR="00DD10F2" w:rsidRPr="0093672E">
        <w:t xml:space="preserve"> </w:t>
      </w:r>
      <w:permEnd w:id="1022690455"/>
      <w:r w:rsidR="00DF14FD" w:rsidRPr="0093672E">
        <w:t>Fi</w:t>
      </w:r>
      <w:r w:rsidR="00AC31D2" w:rsidRPr="0093672E">
        <w:t>n de traitement (définie dans le RCP)</w:t>
      </w:r>
    </w:p>
    <w:p w14:paraId="07E167DB" w14:textId="77777777" w:rsidR="00AC31D2" w:rsidRPr="0093672E" w:rsidRDefault="00F503F6" w:rsidP="007B7AE9">
      <w:pPr>
        <w:spacing w:before="0" w:after="0"/>
      </w:pPr>
      <w:sdt>
        <w:sdtPr>
          <w:id w:val="341434287"/>
          <w14:checkbox>
            <w14:checked w14:val="0"/>
            <w14:checkedState w14:val="2612" w14:font="MS Gothic"/>
            <w14:uncheckedState w14:val="2610" w14:font="MS Gothic"/>
          </w14:checkbox>
        </w:sdtPr>
        <w:sdtEndPr/>
        <w:sdtContent>
          <w:permStart w:id="932520295" w:edGrp="everyone"/>
          <w:r w:rsidR="00A03FB3" w:rsidRPr="0093672E">
            <w:rPr>
              <w:rFonts w:ascii="Segoe UI Symbol" w:hAnsi="Segoe UI Symbol" w:cs="Segoe UI Symbol"/>
            </w:rPr>
            <w:t>☐</w:t>
          </w:r>
        </w:sdtContent>
      </w:sdt>
      <w:r w:rsidR="00A03FB3" w:rsidRPr="0093672E">
        <w:t xml:space="preserve"> </w:t>
      </w:r>
      <w:permEnd w:id="932520295"/>
      <w:r w:rsidR="00DF14FD" w:rsidRPr="0093672E">
        <w:t>S</w:t>
      </w:r>
      <w:r w:rsidR="00AC31D2" w:rsidRPr="0093672E">
        <w:t>urvenue d’un effet indésirable suspecté d’être lié au traitement</w:t>
      </w:r>
    </w:p>
    <w:p w14:paraId="6D59F846" w14:textId="6DA2DCD0"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6F2C20">
            <w:t>auprès du CRPV géographique via le système national de déclaration : https://signalement.social-sante.gouv.fr</w:t>
          </w:r>
        </w:sdtContent>
      </w:sdt>
      <w:r w:rsidR="00344262" w:rsidRPr="0093672E">
        <w:t>.</w:t>
      </w:r>
    </w:p>
    <w:p w14:paraId="2F968CB8" w14:textId="77777777" w:rsidR="00AC31D2" w:rsidRPr="0093672E" w:rsidRDefault="00F503F6" w:rsidP="007B7AE9">
      <w:pPr>
        <w:spacing w:before="0" w:after="0"/>
      </w:pPr>
      <w:sdt>
        <w:sdtPr>
          <w:id w:val="1937556106"/>
          <w14:checkbox>
            <w14:checked w14:val="0"/>
            <w14:checkedState w14:val="2612" w14:font="MS Gothic"/>
            <w14:uncheckedState w14:val="2610" w14:font="MS Gothic"/>
          </w14:checkbox>
        </w:sdtPr>
        <w:sdtEndPr/>
        <w:sdtContent>
          <w:permStart w:id="1596001035" w:edGrp="everyone"/>
          <w:r w:rsidR="009D2E7D">
            <w:rPr>
              <w:rFonts w:ascii="MS Gothic" w:eastAsia="MS Gothic" w:hAnsi="MS Gothic" w:hint="eastAsia"/>
            </w:rPr>
            <w:t>☐</w:t>
          </w:r>
        </w:sdtContent>
      </w:sdt>
      <w:r w:rsidR="00A03FB3" w:rsidRPr="0093672E">
        <w:t xml:space="preserve"> </w:t>
      </w:r>
      <w:permEnd w:id="1596001035"/>
      <w:r w:rsidR="00DF14FD" w:rsidRPr="0093672E">
        <w:t>P</w:t>
      </w:r>
      <w:r w:rsidR="00AC31D2" w:rsidRPr="0093672E">
        <w:t>rogression de la maladie</w:t>
      </w:r>
    </w:p>
    <w:p w14:paraId="3DA128EA" w14:textId="77777777" w:rsidR="00AC31D2" w:rsidRPr="0093672E" w:rsidRDefault="00F503F6" w:rsidP="007B7AE9">
      <w:pPr>
        <w:spacing w:before="0" w:after="0"/>
      </w:pPr>
      <w:sdt>
        <w:sdtPr>
          <w:id w:val="1081109397"/>
          <w14:checkbox>
            <w14:checked w14:val="0"/>
            <w14:checkedState w14:val="2612" w14:font="MS Gothic"/>
            <w14:uncheckedState w14:val="2610" w14:font="MS Gothic"/>
          </w14:checkbox>
        </w:sdtPr>
        <w:sdtEndPr/>
        <w:sdtContent>
          <w:permStart w:id="2103641661" w:edGrp="everyone"/>
          <w:r w:rsidR="00DB0E78" w:rsidRPr="0093672E">
            <w:rPr>
              <w:rFonts w:ascii="Segoe UI Symbol" w:hAnsi="Segoe UI Symbol" w:cs="Segoe UI Symbol"/>
            </w:rPr>
            <w:t>☐</w:t>
          </w:r>
        </w:sdtContent>
      </w:sdt>
      <w:r w:rsidR="00DB0E78" w:rsidRPr="0093672E">
        <w:t xml:space="preserve"> </w:t>
      </w:r>
      <w:permEnd w:id="2103641661"/>
      <w:r w:rsidR="00DF14FD" w:rsidRPr="0093672E">
        <w:t>E</w:t>
      </w:r>
      <w:r w:rsidR="00AC31D2" w:rsidRPr="0093672E">
        <w:t>ffet thérapeutique non satisfaisant</w:t>
      </w:r>
    </w:p>
    <w:p w14:paraId="6AAB6A14" w14:textId="77777777" w:rsidR="001C4414" w:rsidRPr="0093672E" w:rsidRDefault="00F503F6" w:rsidP="007B7AE9">
      <w:pPr>
        <w:spacing w:before="0" w:after="0"/>
      </w:pPr>
      <w:sdt>
        <w:sdtPr>
          <w:id w:val="2015497869"/>
          <w14:checkbox>
            <w14:checked w14:val="0"/>
            <w14:checkedState w14:val="2612" w14:font="MS Gothic"/>
            <w14:uncheckedState w14:val="2610" w14:font="MS Gothic"/>
          </w14:checkbox>
        </w:sdtPr>
        <w:sdtEndPr/>
        <w:sdtContent>
          <w:permStart w:id="1739791427" w:edGrp="everyone"/>
          <w:r w:rsidR="00DB0E78" w:rsidRPr="0093672E">
            <w:rPr>
              <w:rFonts w:ascii="Segoe UI Symbol" w:hAnsi="Segoe UI Symbol" w:cs="Segoe UI Symbol"/>
            </w:rPr>
            <w:t>☐</w:t>
          </w:r>
        </w:sdtContent>
      </w:sdt>
      <w:r w:rsidR="00DB0E78" w:rsidRPr="0093672E">
        <w:t xml:space="preserve"> </w:t>
      </w:r>
      <w:permEnd w:id="1739791427"/>
      <w:r w:rsidR="00DF14FD" w:rsidRPr="0093672E">
        <w:t>D</w:t>
      </w:r>
      <w:r w:rsidR="00AC31D2" w:rsidRPr="0093672E">
        <w:t>écès</w:t>
      </w:r>
    </w:p>
    <w:p w14:paraId="4D116FA2" w14:textId="77777777" w:rsidR="00AC31D2" w:rsidRPr="0093672E" w:rsidRDefault="00AC31D2" w:rsidP="002C163E">
      <w:pPr>
        <w:pStyle w:val="Listepuces"/>
        <w:numPr>
          <w:ilvl w:val="0"/>
          <w:numId w:val="19"/>
        </w:numPr>
        <w:spacing w:before="0" w:after="0"/>
      </w:pPr>
      <w:r w:rsidRPr="0093672E">
        <w:t>Date du décès :</w:t>
      </w:r>
      <w:r w:rsidR="001C4DCE" w:rsidRPr="0093672E">
        <w:tab/>
      </w:r>
      <w:permStart w:id="289220143"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1"/>
            </w:rPr>
            <w:t>_ _/_ _/_ _ _ _</w:t>
          </w:r>
          <w:permEnd w:id="289220143"/>
        </w:sdtContent>
      </w:sdt>
    </w:p>
    <w:p w14:paraId="30F4890C" w14:textId="77777777" w:rsidR="00CE76D5" w:rsidRPr="0093672E" w:rsidRDefault="00AC31D2" w:rsidP="002C163E">
      <w:pPr>
        <w:pStyle w:val="Listepuces"/>
        <w:numPr>
          <w:ilvl w:val="0"/>
          <w:numId w:val="19"/>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590296978" w:edGrp="everyone"/>
      <w:sdt>
        <w:sdtPr>
          <w:id w:val="1241364741"/>
          <w14:checkbox>
            <w14:checked w14:val="0"/>
            <w14:checkedState w14:val="2612" w14:font="MS Gothic"/>
            <w14:uncheckedState w14:val="2610" w14:font="MS Gothic"/>
          </w14:checkbox>
        </w:sdtPr>
        <w:sdtEndPr/>
        <w:sdtContent>
          <w:r w:rsidR="00B2161F" w:rsidRPr="0093672E">
            <w:rPr>
              <w:rFonts w:ascii="MS Gothic" w:eastAsia="MS Gothic" w:hAnsi="MS Gothic" w:hint="eastAsia"/>
            </w:rPr>
            <w:t>☐</w:t>
          </w:r>
        </w:sdtContent>
      </w:sdt>
      <w:permEnd w:id="1590296978"/>
      <w:r w:rsidRPr="0093672E">
        <w:t>Décès lié à un effet indésirable</w:t>
      </w:r>
      <w:r w:rsidR="0067364F" w:rsidRPr="0093672E">
        <w:t xml:space="preserve"> </w:t>
      </w:r>
    </w:p>
    <w:p w14:paraId="303A5A1E" w14:textId="1A1702DB"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6F2C20">
            <w:t>auprès du CRPV géographique via le système national de déclaration : https://signalement.social-sante.gouv.fr</w:t>
          </w:r>
        </w:sdtContent>
      </w:sdt>
      <w:r w:rsidR="001458B0">
        <w:t>.</w:t>
      </w:r>
    </w:p>
    <w:p w14:paraId="499FF2AF" w14:textId="77777777" w:rsidR="00AC31D2" w:rsidRPr="0093672E" w:rsidRDefault="00F503F6" w:rsidP="007B7AE9">
      <w:pPr>
        <w:spacing w:before="0" w:after="0"/>
        <w:ind w:left="113" w:firstLine="2835"/>
      </w:pPr>
      <w:sdt>
        <w:sdtPr>
          <w:id w:val="-1420330066"/>
          <w14:checkbox>
            <w14:checked w14:val="0"/>
            <w14:checkedState w14:val="2612" w14:font="MS Gothic"/>
            <w14:uncheckedState w14:val="2610" w14:font="MS Gothic"/>
          </w14:checkbox>
        </w:sdtPr>
        <w:sdtEndPr/>
        <w:sdtContent>
          <w:permStart w:id="522874224" w:edGrp="everyone"/>
          <w:r w:rsidR="007B7AE9" w:rsidRPr="0093672E">
            <w:rPr>
              <w:rFonts w:ascii="MS Gothic" w:eastAsia="MS Gothic" w:hAnsi="MS Gothic" w:hint="eastAsia"/>
            </w:rPr>
            <w:t>☐</w:t>
          </w:r>
        </w:sdtContent>
      </w:sdt>
      <w:r w:rsidR="00DB0E78" w:rsidRPr="0093672E">
        <w:t xml:space="preserve"> </w:t>
      </w:r>
      <w:permEnd w:id="522874224"/>
      <w:r w:rsidR="00DF14FD" w:rsidRPr="0093672E">
        <w:t>D</w:t>
      </w:r>
      <w:r w:rsidR="00AC31D2" w:rsidRPr="0093672E">
        <w:t>écès lié à la progression de la maladie</w:t>
      </w:r>
    </w:p>
    <w:p w14:paraId="182E0FD9" w14:textId="77777777" w:rsidR="00AC31D2" w:rsidRPr="0093672E" w:rsidRDefault="00F503F6" w:rsidP="00DE166C">
      <w:pPr>
        <w:spacing w:before="0" w:after="0"/>
        <w:ind w:left="113" w:firstLine="2835"/>
        <w:jc w:val="left"/>
      </w:pPr>
      <w:sdt>
        <w:sdtPr>
          <w:id w:val="655964693"/>
          <w14:checkbox>
            <w14:checked w14:val="0"/>
            <w14:checkedState w14:val="2612" w14:font="MS Gothic"/>
            <w14:uncheckedState w14:val="2610" w14:font="MS Gothic"/>
          </w14:checkbox>
        </w:sdtPr>
        <w:sdtEndPr/>
        <w:sdtContent>
          <w:permStart w:id="960908904" w:edGrp="everyone"/>
          <w:r w:rsidR="00F9448F" w:rsidRPr="0093672E">
            <w:rPr>
              <w:rFonts w:ascii="MS Gothic" w:eastAsia="MS Gothic" w:hAnsi="MS Gothic" w:hint="eastAsia"/>
            </w:rPr>
            <w:t>☐</w:t>
          </w:r>
        </w:sdtContent>
      </w:sdt>
      <w:r w:rsidR="00AC31D2" w:rsidRPr="0093672E">
        <w:t xml:space="preserve"> </w:t>
      </w:r>
      <w:permEnd w:id="960908904"/>
      <w:r w:rsidR="00AC31D2" w:rsidRPr="0093672E">
        <w:t xml:space="preserve">Autre raison </w:t>
      </w:r>
      <w:r w:rsidR="002644C0" w:rsidRPr="0093672E">
        <w:t xml:space="preserve">: </w:t>
      </w:r>
      <w:permStart w:id="1239298346" w:edGrp="everyone"/>
      <w:sdt>
        <w:sdtPr>
          <w:id w:val="1047952834"/>
          <w:placeholder>
            <w:docPart w:val="238E80FCFF5A4E168DDDA55075F0AA8A"/>
          </w:placeholder>
          <w:showingPlcHdr/>
        </w:sdtPr>
        <w:sdtEndPr/>
        <w:sdtContent>
          <w:r w:rsidR="002644C0" w:rsidRPr="0093672E">
            <w:rPr>
              <w:rStyle w:val="Mention1"/>
            </w:rPr>
            <w:t>__________________________________________</w:t>
          </w:r>
        </w:sdtContent>
      </w:sdt>
      <w:permEnd w:id="1239298346"/>
    </w:p>
    <w:p w14:paraId="3A22BD5E" w14:textId="77777777" w:rsidR="00AC31D2" w:rsidRPr="0093672E" w:rsidRDefault="00F503F6" w:rsidP="007B7AE9">
      <w:pPr>
        <w:spacing w:before="0" w:after="0"/>
      </w:pPr>
      <w:sdt>
        <w:sdtPr>
          <w:id w:val="584191923"/>
          <w14:checkbox>
            <w14:checked w14:val="0"/>
            <w14:checkedState w14:val="2612" w14:font="MS Gothic"/>
            <w14:uncheckedState w14:val="2610" w14:font="MS Gothic"/>
          </w14:checkbox>
        </w:sdtPr>
        <w:sdtEndPr/>
        <w:sdtContent>
          <w:permStart w:id="1967539183" w:edGrp="everyone"/>
          <w:r w:rsidR="00DB0E78" w:rsidRPr="0093672E">
            <w:rPr>
              <w:rFonts w:ascii="MS Gothic" w:eastAsia="MS Gothic" w:hAnsi="MS Gothic" w:hint="eastAsia"/>
            </w:rPr>
            <w:t>☐</w:t>
          </w:r>
        </w:sdtContent>
      </w:sdt>
      <w:r w:rsidR="00DB0E78" w:rsidRPr="0093672E">
        <w:t xml:space="preserve"> </w:t>
      </w:r>
      <w:permEnd w:id="1967539183"/>
      <w:r w:rsidR="00AC31D2" w:rsidRPr="0093672E">
        <w:t>Souhait du patient d’interrompre le traitement</w:t>
      </w:r>
    </w:p>
    <w:p w14:paraId="61C78834" w14:textId="77777777" w:rsidR="00AC31D2" w:rsidRPr="0093672E" w:rsidRDefault="00F503F6" w:rsidP="007B7AE9">
      <w:pPr>
        <w:spacing w:before="0" w:after="0"/>
      </w:pPr>
      <w:sdt>
        <w:sdtPr>
          <w:id w:val="-741176419"/>
          <w14:checkbox>
            <w14:checked w14:val="0"/>
            <w14:checkedState w14:val="2612" w14:font="MS Gothic"/>
            <w14:uncheckedState w14:val="2610" w14:font="MS Gothic"/>
          </w14:checkbox>
        </w:sdtPr>
        <w:sdtEndPr/>
        <w:sdtContent>
          <w:permStart w:id="1499157601" w:edGrp="everyone"/>
          <w:r w:rsidR="00DB0E78" w:rsidRPr="0093672E">
            <w:rPr>
              <w:rFonts w:ascii="MS Gothic" w:eastAsia="MS Gothic" w:hAnsi="MS Gothic" w:hint="eastAsia"/>
            </w:rPr>
            <w:t>☐</w:t>
          </w:r>
        </w:sdtContent>
      </w:sdt>
      <w:r w:rsidR="00DB0E78" w:rsidRPr="0093672E">
        <w:t xml:space="preserve"> </w:t>
      </w:r>
      <w:permEnd w:id="1499157601"/>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330246800" w:edGrp="everyone"/>
          <w:r w:rsidR="00FA6AA0" w:rsidRPr="0093672E">
            <w:t>_ _/_ _/_ _ _ _</w:t>
          </w:r>
          <w:permEnd w:id="330246800"/>
        </w:sdtContent>
      </w:sdt>
    </w:p>
    <w:p w14:paraId="3EC1108D" w14:textId="77777777" w:rsidR="00AC31D2" w:rsidRPr="0093672E" w:rsidRDefault="00F503F6" w:rsidP="007B7AE9">
      <w:pPr>
        <w:spacing w:before="0" w:after="0"/>
      </w:pPr>
      <w:sdt>
        <w:sdtPr>
          <w:id w:val="746303539"/>
          <w14:checkbox>
            <w14:checked w14:val="0"/>
            <w14:checkedState w14:val="2612" w14:font="MS Gothic"/>
            <w14:uncheckedState w14:val="2610" w14:font="MS Gothic"/>
          </w14:checkbox>
        </w:sdtPr>
        <w:sdtEndPr/>
        <w:sdtContent>
          <w:permStart w:id="976490411" w:edGrp="everyone"/>
          <w:r w:rsidR="00DB0E78" w:rsidRPr="0093672E">
            <w:rPr>
              <w:rFonts w:ascii="MS Gothic" w:eastAsia="MS Gothic" w:hAnsi="MS Gothic" w:hint="eastAsia"/>
            </w:rPr>
            <w:t>☐</w:t>
          </w:r>
        </w:sdtContent>
      </w:sdt>
      <w:r w:rsidR="00DB0E78" w:rsidRPr="0093672E">
        <w:t xml:space="preserve"> </w:t>
      </w:r>
      <w:permEnd w:id="976490411"/>
      <w:r w:rsidR="00AC31D2" w:rsidRPr="0093672E">
        <w:t xml:space="preserve">Ne remplit plus les critères d’éligibilité, préciser : </w:t>
      </w:r>
      <w:permStart w:id="723194848" w:edGrp="everyone"/>
      <w:sdt>
        <w:sdtPr>
          <w:id w:val="-374624779"/>
          <w:placeholder>
            <w:docPart w:val="7B3ED47EC79B43FC9001E0BDA592B4BF"/>
          </w:placeholder>
          <w:showingPlcHdr/>
        </w:sdtPr>
        <w:sdtEndPr/>
        <w:sdtContent>
          <w:r w:rsidR="002644C0" w:rsidRPr="0093672E">
            <w:rPr>
              <w:rStyle w:val="Mention1"/>
            </w:rPr>
            <w:t>__________________________________________</w:t>
          </w:r>
        </w:sdtContent>
      </w:sdt>
      <w:permEnd w:id="723194848"/>
    </w:p>
    <w:permStart w:id="275410731" w:edGrp="everyone"/>
    <w:p w14:paraId="0FA4CD03" w14:textId="77777777" w:rsidR="001069A0" w:rsidRPr="0093672E" w:rsidRDefault="00F503F6"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275410731"/>
      <w:r w:rsidR="00CE065E" w:rsidRPr="0093672E">
        <w:t>A</w:t>
      </w:r>
      <w:r w:rsidR="00AC31D2" w:rsidRPr="0093672E">
        <w:t xml:space="preserve">utre, préciser : </w:t>
      </w:r>
      <w:sdt>
        <w:sdtPr>
          <w:id w:val="1212154219"/>
          <w:placeholder>
            <w:docPart w:val="19F2960378A24F0680A559602B1B1112"/>
          </w:placeholder>
          <w:showingPlcHdr/>
        </w:sdtPr>
        <w:sdtEndPr/>
        <w:sdtContent>
          <w:permStart w:id="1055617856" w:edGrp="everyone"/>
          <w:r w:rsidR="002644C0" w:rsidRPr="0093672E">
            <w:rPr>
              <w:rStyle w:val="Mention1"/>
            </w:rPr>
            <w:t>__________________________________________</w:t>
          </w:r>
          <w:permEnd w:id="1055617856"/>
        </w:sdtContent>
      </w:sdt>
    </w:p>
    <w:p w14:paraId="4059B31F"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03D1535E" w14:textId="77777777" w:rsidTr="00E3059D">
        <w:trPr>
          <w:trHeight w:val="4762"/>
        </w:trPr>
        <w:tc>
          <w:tcPr>
            <w:tcW w:w="2477" w:type="pct"/>
          </w:tcPr>
          <w:p w14:paraId="4C398D98" w14:textId="77777777" w:rsidR="00AC31D2" w:rsidRPr="0093672E" w:rsidRDefault="00AC31D2" w:rsidP="00AC31D2">
            <w:pPr>
              <w:rPr>
                <w:rStyle w:val="lev"/>
              </w:rPr>
            </w:pPr>
            <w:r w:rsidRPr="0093672E">
              <w:rPr>
                <w:rStyle w:val="lev"/>
              </w:rPr>
              <w:lastRenderedPageBreak/>
              <w:t xml:space="preserve">Médecin prescripteur </w:t>
            </w:r>
          </w:p>
          <w:p w14:paraId="56F9D82F" w14:textId="1F99572F"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759771697" w:edGrp="everyone"/>
                <w:r w:rsidR="00BB7169" w:rsidRPr="0042297B">
                  <w:rPr>
                    <w:rStyle w:val="Mention1"/>
                  </w:rPr>
                  <w:t>________________</w:t>
                </w:r>
                <w:permEnd w:id="759771697"/>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1168518985" w:edGrp="everyone"/>
                <w:r w:rsidR="002647B4" w:rsidRPr="0093672E">
                  <w:rPr>
                    <w:rStyle w:val="Mention1"/>
                  </w:rPr>
                  <w:t>________________</w:t>
                </w:r>
                <w:permEnd w:id="116851898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725317380" w:edGrp="everyone"/>
                <w:r w:rsidR="002647B4" w:rsidRPr="0093672E">
                  <w:rPr>
                    <w:rStyle w:val="Mention1"/>
                  </w:rPr>
                  <w:t>________________</w:t>
                </w:r>
                <w:permEnd w:id="725317380"/>
              </w:sdtContent>
            </w:sdt>
            <w:r w:rsidR="000F4EE6" w:rsidRPr="0093672E">
              <w:br/>
            </w:r>
          </w:p>
          <w:p w14:paraId="49E7665B" w14:textId="77777777"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38433339" w:edGrp="everyone"/>
                <w:r w:rsidR="00FA6AA0" w:rsidRPr="0093672E">
                  <w:rPr>
                    <w:rStyle w:val="Mention1"/>
                  </w:rPr>
                  <w:t>________________</w:t>
                </w:r>
                <w:permEnd w:id="38433339"/>
              </w:sdtContent>
            </w:sdt>
          </w:p>
          <w:p w14:paraId="4D4E7E62"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735920990" w:edGrp="everyone"/>
                <w:r w:rsidR="00F038E3" w:rsidRPr="0093672E">
                  <w:rPr>
                    <w:rStyle w:val="Mention1"/>
                  </w:rPr>
                  <w:t>Numéro de téléphone.</w:t>
                </w:r>
                <w:permEnd w:id="735920990"/>
              </w:sdtContent>
            </w:sdt>
            <w:r w:rsidR="007F1945" w:rsidRPr="0093672E">
              <w:br/>
            </w:r>
            <w:proofErr w:type="gramStart"/>
            <w:r w:rsidR="000F53B2" w:rsidRPr="00617BD9">
              <w:rPr>
                <w:lang w:val="de-DE"/>
              </w:rPr>
              <w:t>E</w:t>
            </w:r>
            <w:r w:rsidRPr="00617BD9">
              <w:rPr>
                <w:lang w:val="de-DE"/>
              </w:rPr>
              <w:t>-mail</w:t>
            </w:r>
            <w:proofErr w:type="gramEnd"/>
            <w:r w:rsidR="00D64A6B" w:rsidRPr="00617BD9">
              <w:rPr>
                <w:lang w:val="de-DE"/>
              </w:rPr>
              <w:t xml:space="preserve"> </w:t>
            </w:r>
            <w:r w:rsidRPr="00617BD9">
              <w:rPr>
                <w:lang w:val="de-DE"/>
              </w:rPr>
              <w:t>:</w:t>
            </w:r>
            <w:r w:rsidR="00E956AF" w:rsidRPr="00617BD9">
              <w:rPr>
                <w:lang w:val="de-DE"/>
              </w:rPr>
              <w:t xml:space="preserve"> </w:t>
            </w:r>
            <w:permStart w:id="1698446095" w:edGrp="everyone"/>
            <w:sdt>
              <w:sdtPr>
                <w:id w:val="-337538851"/>
                <w:placeholder>
                  <w:docPart w:val="2841DEC13EB64FD0BD9248C03C610BBA"/>
                </w:placeholder>
              </w:sdtPr>
              <w:sdtEndPr/>
              <w:sdtContent>
                <w:hyperlink r:id="rId26"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1698446095"/>
            <w:r w:rsidR="00DF14FD" w:rsidRPr="00617BD9">
              <w:rPr>
                <w:lang w:val="de-DE"/>
              </w:rPr>
              <w:br/>
            </w:r>
          </w:p>
          <w:p w14:paraId="575360D3" w14:textId="0950FFD8"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1680413712" w:edGrp="everyone"/>
                <w:r w:rsidR="00FE334B" w:rsidRPr="0093672E">
                  <w:rPr>
                    <w:rStyle w:val="Mention1"/>
                  </w:rPr>
                  <w:t>_ _/_ _/_ _ _ _</w:t>
                </w:r>
                <w:permEnd w:id="1680413712"/>
              </w:sdtContent>
            </w:sdt>
            <w:r w:rsidRPr="0093672E">
              <w:tab/>
            </w:r>
            <w:r w:rsidR="000F4EE6" w:rsidRPr="0093672E">
              <w:br/>
            </w:r>
            <w:r w:rsidR="00205C72">
              <w:t>S</w:t>
            </w:r>
            <w:r w:rsidRPr="0093672E">
              <w:t xml:space="preserve">ignature du </w:t>
            </w:r>
            <w:r w:rsidR="000F53B2">
              <w:t>m</w:t>
            </w:r>
            <w:r w:rsidRPr="0093672E">
              <w:t>édecin :</w:t>
            </w:r>
          </w:p>
          <w:p w14:paraId="34B655B8" w14:textId="77777777" w:rsidR="00AC31D2" w:rsidRPr="0093672E" w:rsidRDefault="002B0BC2" w:rsidP="00AC31D2">
            <w:permStart w:id="1134298460" w:edGrp="everyone"/>
            <w:r w:rsidRPr="0093672E">
              <w:br/>
            </w:r>
          </w:p>
          <w:permEnd w:id="1134298460"/>
          <w:p w14:paraId="5203503B" w14:textId="77777777" w:rsidR="00AC31D2" w:rsidRPr="0093672E" w:rsidRDefault="00AC31D2" w:rsidP="00C81DED"/>
        </w:tc>
        <w:tc>
          <w:tcPr>
            <w:tcW w:w="2523" w:type="pct"/>
          </w:tcPr>
          <w:p w14:paraId="6429BFD9" w14:textId="77777777" w:rsidR="00AC31D2" w:rsidRPr="0093672E" w:rsidRDefault="00DA4D25" w:rsidP="00AC31D2">
            <w:pPr>
              <w:rPr>
                <w:rStyle w:val="lev"/>
              </w:rPr>
            </w:pPr>
            <w:r w:rsidRPr="0093672E">
              <w:rPr>
                <w:rStyle w:val="lev"/>
              </w:rPr>
              <w:t>Pharmacien</w:t>
            </w:r>
          </w:p>
          <w:p w14:paraId="30B1CE8F" w14:textId="09239D91"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1669603368" w:edGrp="everyone"/>
                <w:r w:rsidR="002647B4" w:rsidRPr="0093672E">
                  <w:rPr>
                    <w:rStyle w:val="Mention1"/>
                  </w:rPr>
                  <w:t>________________</w:t>
                </w:r>
                <w:permEnd w:id="1669603368"/>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1281298914" w:edGrp="everyone"/>
                <w:r w:rsidR="000F4EE6" w:rsidRPr="0093672E">
                  <w:rPr>
                    <w:rStyle w:val="Mention1"/>
                  </w:rPr>
                  <w:t>________________</w:t>
                </w:r>
                <w:permEnd w:id="1281298914"/>
              </w:sdtContent>
            </w:sdt>
            <w:r w:rsidR="005A2754" w:rsidRPr="0093672E">
              <w:br/>
            </w:r>
            <w:r w:rsidR="005A2754" w:rsidRPr="0093672E">
              <w:br/>
            </w:r>
          </w:p>
          <w:p w14:paraId="304E1EEA" w14:textId="77777777"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1032395395" w:edGrp="everyone"/>
                <w:r w:rsidR="00FA6AA0" w:rsidRPr="0093672E">
                  <w:rPr>
                    <w:rStyle w:val="Mention1"/>
                  </w:rPr>
                  <w:t>________________</w:t>
                </w:r>
                <w:permEnd w:id="1032395395"/>
              </w:sdtContent>
            </w:sdt>
          </w:p>
          <w:p w14:paraId="4004BE1D"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1470449357" w:edGrp="everyone"/>
                <w:r w:rsidR="00F038E3" w:rsidRPr="0093672E">
                  <w:rPr>
                    <w:rStyle w:val="Mention1"/>
                  </w:rPr>
                  <w:t>Numéro de téléphone.</w:t>
                </w:r>
                <w:permEnd w:id="1470449357"/>
              </w:sdtContent>
            </w:sdt>
            <w:r w:rsidR="007F1945" w:rsidRPr="0093672E">
              <w:br/>
            </w:r>
            <w:proofErr w:type="gramStart"/>
            <w:r w:rsidR="000F53B2" w:rsidRPr="00617BD9">
              <w:rPr>
                <w:lang w:val="de-DE"/>
              </w:rPr>
              <w:t>E</w:t>
            </w:r>
            <w:r w:rsidRPr="00617BD9">
              <w:rPr>
                <w:lang w:val="de-DE"/>
              </w:rPr>
              <w:t>-mail</w:t>
            </w:r>
            <w:proofErr w:type="gramEnd"/>
            <w:r w:rsidR="00D64A6B" w:rsidRPr="00617BD9">
              <w:rPr>
                <w:lang w:val="de-DE"/>
              </w:rPr>
              <w:t xml:space="preserve"> </w:t>
            </w:r>
            <w:r w:rsidRPr="00617BD9">
              <w:rPr>
                <w:lang w:val="de-DE"/>
              </w:rPr>
              <w:t>:</w:t>
            </w:r>
            <w:r w:rsidR="00E956AF" w:rsidRPr="00617BD9">
              <w:rPr>
                <w:lang w:val="de-DE"/>
              </w:rPr>
              <w:t xml:space="preserve"> </w:t>
            </w:r>
            <w:permStart w:id="2100448487" w:edGrp="everyone"/>
            <w:sdt>
              <w:sdtPr>
                <w:id w:val="1885127114"/>
                <w:placeholder>
                  <w:docPart w:val="A69623920E474CD598370C502D478C19"/>
                </w:placeholder>
              </w:sdtPr>
              <w:sdtEndPr/>
              <w:sdtContent>
                <w:hyperlink r:id="rId27"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617BD9">
              <w:rPr>
                <w:lang w:val="de-DE"/>
              </w:rPr>
              <w:br/>
            </w:r>
          </w:p>
          <w:p w14:paraId="10FE46D7" w14:textId="5E9F1D3F"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2055424397" w:edGrp="everyone"/>
                <w:r w:rsidR="00FE334B" w:rsidRPr="0093672E">
                  <w:rPr>
                    <w:rStyle w:val="Mention1"/>
                  </w:rPr>
                  <w:t>_ _/_ _/_ _ _ _</w:t>
                </w:r>
                <w:permEnd w:id="2055424397"/>
              </w:sdtContent>
            </w:sdt>
            <w:r w:rsidRPr="0093672E">
              <w:tab/>
            </w:r>
            <w:r w:rsidR="000F4EE6" w:rsidRPr="0093672E">
              <w:br/>
            </w:r>
            <w:r w:rsidR="00205C72">
              <w:t>S</w:t>
            </w:r>
            <w:r w:rsidRPr="0093672E">
              <w:t xml:space="preserve">ignature du </w:t>
            </w:r>
            <w:r w:rsidR="000F53B2">
              <w:t>p</w:t>
            </w:r>
            <w:r w:rsidRPr="0093672E">
              <w:t>harmacien :</w:t>
            </w:r>
          </w:p>
          <w:p w14:paraId="05F05397" w14:textId="77777777" w:rsidR="00AC31D2" w:rsidRDefault="00AC31D2" w:rsidP="00AC31D2">
            <w:permStart w:id="2063681947" w:edGrp="everyone"/>
          </w:p>
          <w:p w14:paraId="6FC38525" w14:textId="77777777" w:rsidR="00D10F3C" w:rsidRDefault="00D10F3C" w:rsidP="00AC31D2"/>
          <w:permEnd w:id="2063681947"/>
          <w:p w14:paraId="3AD7CC9C" w14:textId="77777777" w:rsidR="00D10F3C" w:rsidRPr="0093672E" w:rsidRDefault="00D10F3C" w:rsidP="00AC31D2"/>
        </w:tc>
      </w:tr>
    </w:tbl>
    <w:p w14:paraId="1077F6B2" w14:textId="77777777" w:rsidR="00AC31D2" w:rsidRPr="0093672E" w:rsidRDefault="00AC31D2" w:rsidP="00AC31D2">
      <w:bookmarkStart w:id="26" w:name="_Toc331428073"/>
      <w:bookmarkStart w:id="27" w:name="_Toc331428274"/>
      <w:bookmarkStart w:id="28" w:name="_Toc13576583"/>
    </w:p>
    <w:p w14:paraId="653FD15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93672E" w:rsidRDefault="00F778FC" w:rsidP="00F778FC">
            <w:pPr>
              <w:pStyle w:val="Titredenote"/>
            </w:pPr>
            <w:bookmarkStart w:id="29" w:name="Questionnaire"/>
            <w:r w:rsidRPr="0093672E">
              <w:lastRenderedPageBreak/>
              <w:t xml:space="preserve">Questionnaire </w:t>
            </w:r>
            <w:r w:rsidR="00EC3BEB">
              <w:rPr>
                <w:rStyle w:val="ui-provider"/>
              </w:rPr>
              <w:t>qualité de vie, handicap, fonctionnement, symptômes ...)</w:t>
            </w:r>
            <w:r w:rsidR="00EC3BEB">
              <w:t> </w:t>
            </w:r>
            <w:bookmarkEnd w:id="29"/>
          </w:p>
          <w:p w14:paraId="3B874F26" w14:textId="77777777" w:rsidR="00F778FC" w:rsidRPr="0093672E" w:rsidRDefault="00F778FC" w:rsidP="00697343">
            <w:pPr>
              <w:pStyle w:val="Normalcentr"/>
              <w:rPr>
                <w:rStyle w:val="Grasitalique"/>
              </w:rPr>
            </w:pPr>
            <w:r w:rsidRPr="0093672E">
              <w:rPr>
                <w:rStyle w:val="Grasitalique"/>
              </w:rPr>
              <w:t>À compléter par le patient</w:t>
            </w:r>
          </w:p>
        </w:tc>
      </w:tr>
    </w:tbl>
    <w:p w14:paraId="4636648D" w14:textId="77777777" w:rsidR="002556C0" w:rsidRPr="0093672E" w:rsidRDefault="002556C0" w:rsidP="002556C0"/>
    <w:tbl>
      <w:tblPr>
        <w:tblStyle w:val="Grilledetableauclaire"/>
        <w:tblW w:w="0" w:type="auto"/>
        <w:tblLook w:val="0600" w:firstRow="0" w:lastRow="0" w:firstColumn="0" w:lastColumn="0" w:noHBand="1" w:noVBand="1"/>
      </w:tblPr>
      <w:tblGrid>
        <w:gridCol w:w="9608"/>
      </w:tblGrid>
      <w:tr w:rsidR="005F43EC" w:rsidRPr="0093672E" w14:paraId="70A997D5" w14:textId="77777777" w:rsidTr="007379BE">
        <w:tc>
          <w:tcPr>
            <w:tcW w:w="9608" w:type="dxa"/>
          </w:tcPr>
          <w:p w14:paraId="56E08F8B" w14:textId="77777777" w:rsidR="007379BE" w:rsidRPr="00B55834" w:rsidRDefault="007379BE" w:rsidP="007379BE">
            <w:pPr>
              <w:rPr>
                <w:color w:val="auto"/>
                <w:sz w:val="18"/>
                <w:szCs w:val="18"/>
              </w:rPr>
            </w:pPr>
            <w:r w:rsidRPr="00B55834">
              <w:rPr>
                <w:color w:val="auto"/>
                <w:sz w:val="18"/>
                <w:szCs w:val="18"/>
              </w:rPr>
              <w:t xml:space="preserve">Vous devrez remplir un questionnaire de qualité de vie, l’EORTC QLQ-30 avant l’initiation de traitement, </w:t>
            </w:r>
            <w:r>
              <w:rPr>
                <w:color w:val="auto"/>
                <w:sz w:val="18"/>
                <w:szCs w:val="18"/>
              </w:rPr>
              <w:t xml:space="preserve">tous les mois jusqu’à M3 </w:t>
            </w:r>
            <w:r w:rsidRPr="00B55834">
              <w:rPr>
                <w:color w:val="auto"/>
                <w:sz w:val="18"/>
                <w:szCs w:val="18"/>
              </w:rPr>
              <w:t>puis tous les 3 mois jusqu’à la fin du traitement.</w:t>
            </w:r>
          </w:p>
          <w:p w14:paraId="7FEFA4A1" w14:textId="77777777" w:rsidR="007379BE" w:rsidRPr="00B55834" w:rsidRDefault="007379BE" w:rsidP="007379BE">
            <w:pPr>
              <w:rPr>
                <w:color w:val="auto"/>
                <w:sz w:val="18"/>
                <w:szCs w:val="18"/>
              </w:rPr>
            </w:pPr>
            <w:r w:rsidRPr="00B55834">
              <w:rPr>
                <w:sz w:val="18"/>
                <w:szCs w:val="18"/>
              </w:rPr>
              <w:t xml:space="preserve">Votre médecin vous remettra ce questionnaire au format papier. Une fois complété, vous devrez le remettre à votre médecin qui le renverra par </w:t>
            </w:r>
            <w:proofErr w:type="gramStart"/>
            <w:r w:rsidRPr="00B55834">
              <w:rPr>
                <w:sz w:val="18"/>
                <w:szCs w:val="18"/>
              </w:rPr>
              <w:t>email</w:t>
            </w:r>
            <w:proofErr w:type="gramEnd"/>
            <w:r w:rsidRPr="00B55834">
              <w:rPr>
                <w:sz w:val="18"/>
                <w:szCs w:val="18"/>
              </w:rPr>
              <w:t xml:space="preserve"> ou fax à la cellule accès précoce. Les données seront saisies électroniquement dans la base de données dédiée à ce programme d’accès précoce.</w:t>
            </w:r>
          </w:p>
          <w:p w14:paraId="4F6C8995" w14:textId="0E915258" w:rsidR="007379BE" w:rsidRDefault="007379BE" w:rsidP="00BB7169">
            <w:pPr>
              <w:rPr>
                <w:color w:val="auto"/>
                <w:sz w:val="18"/>
                <w:szCs w:val="18"/>
              </w:rPr>
            </w:pPr>
            <w:r w:rsidRPr="00B55834">
              <w:rPr>
                <w:color w:val="auto"/>
                <w:sz w:val="18"/>
                <w:szCs w:val="18"/>
              </w:rPr>
              <w:t xml:space="preserve">La collecte de ces données sera réalisée de la manière suivante : la saisie des données se fera au format papier. L’auto-questionnaire sera remis au centre, puis envoyé par </w:t>
            </w:r>
            <w:proofErr w:type="gramStart"/>
            <w:r w:rsidRPr="00B55834">
              <w:rPr>
                <w:color w:val="auto"/>
                <w:sz w:val="18"/>
                <w:szCs w:val="18"/>
              </w:rPr>
              <w:t>email</w:t>
            </w:r>
            <w:proofErr w:type="gramEnd"/>
            <w:r w:rsidRPr="00B55834">
              <w:rPr>
                <w:color w:val="auto"/>
                <w:sz w:val="18"/>
                <w:szCs w:val="18"/>
              </w:rPr>
              <w:t xml:space="preserve"> ou par fax à la CRO. En cas de difficulté rencontrée par le patient, il devra en parler avec son médecin</w:t>
            </w:r>
          </w:p>
          <w:p w14:paraId="325F25A6" w14:textId="40C208FA" w:rsidR="007379BE" w:rsidRDefault="007379BE" w:rsidP="00AE7B46">
            <w:pPr>
              <w:jc w:val="center"/>
              <w:rPr>
                <w:color w:val="auto"/>
                <w:sz w:val="18"/>
                <w:szCs w:val="18"/>
              </w:rPr>
            </w:pPr>
            <w:r w:rsidRPr="00B55834">
              <w:rPr>
                <w:noProof/>
              </w:rPr>
              <w:drawing>
                <wp:inline distT="0" distB="0" distL="0" distR="0" wp14:anchorId="6EDF36DC" wp14:editId="0448802D">
                  <wp:extent cx="4238445" cy="59148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1411" cy="5932921"/>
                          </a:xfrm>
                          <a:prstGeom prst="rect">
                            <a:avLst/>
                          </a:prstGeom>
                        </pic:spPr>
                      </pic:pic>
                    </a:graphicData>
                  </a:graphic>
                </wp:inline>
              </w:drawing>
            </w:r>
          </w:p>
          <w:p w14:paraId="7FA8253D" w14:textId="082E2388" w:rsidR="005F43EC" w:rsidRPr="0093672E" w:rsidRDefault="007379BE" w:rsidP="004D67D3">
            <w:r w:rsidRPr="00B55834">
              <w:rPr>
                <w:noProof/>
              </w:rPr>
              <w:lastRenderedPageBreak/>
              <w:drawing>
                <wp:inline distT="0" distB="0" distL="0" distR="0" wp14:anchorId="507114D3" wp14:editId="1D38BA05">
                  <wp:extent cx="6120130" cy="8646160"/>
                  <wp:effectExtent l="0" t="0" r="0" b="254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8646160"/>
                          </a:xfrm>
                          <a:prstGeom prst="rect">
                            <a:avLst/>
                          </a:prstGeom>
                        </pic:spPr>
                      </pic:pic>
                    </a:graphicData>
                  </a:graphic>
                </wp:inline>
              </w:drawing>
            </w:r>
          </w:p>
        </w:tc>
      </w:tr>
    </w:tbl>
    <w:p w14:paraId="3532BE31" w14:textId="77777777" w:rsidR="005F43EC" w:rsidRPr="0093672E" w:rsidRDefault="005F43EC" w:rsidP="005F43EC"/>
    <w:p w14:paraId="76B7225B" w14:textId="77777777"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p w14:paraId="77F5A082" w14:textId="77777777" w:rsidR="00AC31D2" w:rsidRPr="0093672E" w:rsidRDefault="00AC31D2" w:rsidP="00F778FC">
      <w:pPr>
        <w:sectPr w:rsidR="00AC31D2" w:rsidRPr="0093672E" w:rsidSect="0029564F">
          <w:pgSz w:w="11906" w:h="16838"/>
          <w:pgMar w:top="1134" w:right="1134" w:bottom="1134" w:left="1134" w:header="709" w:footer="448" w:gutter="0"/>
          <w:cols w:space="708"/>
          <w:docGrid w:linePitch="360"/>
        </w:sectPr>
      </w:pPr>
    </w:p>
    <w:p w14:paraId="251B8973" w14:textId="77777777" w:rsidR="00AC31D2" w:rsidRPr="0093672E" w:rsidRDefault="00DF4B34" w:rsidP="009E5F46">
      <w:pPr>
        <w:pStyle w:val="Titreannexesnauto"/>
      </w:pPr>
      <w:bookmarkStart w:id="30" w:name="_Toc180403292"/>
      <w:bookmarkStart w:id="31" w:name="Annexe_2"/>
      <w:r w:rsidRPr="0093672E">
        <w:lastRenderedPageBreak/>
        <w:t>Rôle des différents acteurs</w:t>
      </w:r>
      <w:bookmarkEnd w:id="30"/>
    </w:p>
    <w:p w14:paraId="2C74BBBF" w14:textId="77777777" w:rsidR="00AC31D2" w:rsidRPr="0093672E" w:rsidRDefault="00AC31D2" w:rsidP="00E2700F">
      <w:pPr>
        <w:pStyle w:val="Titre2"/>
      </w:pPr>
      <w:bookmarkStart w:id="32" w:name="_Toc58334984"/>
      <w:bookmarkStart w:id="33" w:name="_Toc58335654"/>
      <w:bookmarkStart w:id="34" w:name="_Toc72319028"/>
      <w:bookmarkEnd w:id="31"/>
      <w:r w:rsidRPr="0093672E">
        <w:t>Rôle des professionnels de santé</w:t>
      </w:r>
      <w:bookmarkEnd w:id="32"/>
      <w:bookmarkEnd w:id="33"/>
      <w:bookmarkEnd w:id="34"/>
    </w:p>
    <w:p w14:paraId="1553665B" w14:textId="77777777" w:rsidR="00AC31D2" w:rsidRPr="0093672E" w:rsidRDefault="00AC31D2" w:rsidP="009969C3">
      <w:pPr>
        <w:pStyle w:val="Titre3"/>
      </w:pPr>
      <w:bookmarkStart w:id="35" w:name="_Toc72319029"/>
      <w:r w:rsidRPr="0093672E">
        <w:t>Le prescripteur</w:t>
      </w:r>
      <w:bookmarkEnd w:id="35"/>
      <w:r w:rsidRPr="0093672E">
        <w:t xml:space="preserve"> </w:t>
      </w:r>
    </w:p>
    <w:p w14:paraId="3B8A6DFA" w14:textId="77777777"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3A2E44">
        <w:t>délivrance</w:t>
      </w:r>
      <w:r w:rsidRPr="0093672E">
        <w:t>, ainsi que l’information et le suivi prospectif des patients traités tels que prévu</w:t>
      </w:r>
      <w:r w:rsidR="004162F9">
        <w:t>s</w:t>
      </w:r>
      <w:r w:rsidRPr="0093672E">
        <w:t xml:space="preserve"> par le PUT-RD.</w:t>
      </w:r>
    </w:p>
    <w:p w14:paraId="48A9DD25" w14:textId="77777777" w:rsidR="00AC31D2" w:rsidRPr="0093672E" w:rsidRDefault="00AC31D2" w:rsidP="00AC31D2">
      <w:r w:rsidRPr="0093672E">
        <w:t xml:space="preserve">Avant tout traitement, le prescripteur : </w:t>
      </w:r>
    </w:p>
    <w:p w14:paraId="3795BFAA" w14:textId="77777777"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06E6B3D4" w14:textId="439D59B4" w:rsidR="00AC31D2" w:rsidRPr="0093672E" w:rsidRDefault="00302476" w:rsidP="00871FC8">
      <w:pPr>
        <w:pStyle w:val="Paragraphedeliste"/>
      </w:pPr>
      <w:r>
        <w:t>v</w:t>
      </w:r>
      <w:r w:rsidR="00AC31D2" w:rsidRPr="0093672E">
        <w:t xml:space="preserve">érifie l’éligibilité de son patient </w:t>
      </w:r>
      <w:r w:rsidR="009C76A7">
        <w:t>au</w:t>
      </w:r>
      <w:r w:rsidR="00863836">
        <w:t>x critères d’octroi</w:t>
      </w:r>
      <w:r w:rsidR="009C76A7">
        <w:t xml:space="preserve"> </w:t>
      </w:r>
      <w:r w:rsidR="00863836">
        <w:t xml:space="preserve">du </w:t>
      </w:r>
      <w:r w:rsidR="009C76A7">
        <w:t>médicament disposant d’une autorisation d</w:t>
      </w:r>
      <w:r w:rsidR="00AC31D2" w:rsidRPr="0093672E">
        <w:t>’accès précoce</w:t>
      </w:r>
      <w:r w:rsidR="00FD7250">
        <w:t> </w:t>
      </w:r>
      <w:r w:rsidR="00DC5736">
        <w:t xml:space="preserve">et </w:t>
      </w:r>
      <w:r w:rsidR="00AF7192">
        <w:t xml:space="preserve">certifie que celui-ci remplit les critères d’éligibilité </w:t>
      </w:r>
      <w:r w:rsidR="007A38A2">
        <w:t>en cochant la case prévue à cet effet</w:t>
      </w:r>
      <w:r w:rsidR="00FD7250">
        <w:t>;</w:t>
      </w:r>
    </w:p>
    <w:p w14:paraId="5B8D820A" w14:textId="77777777"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hyperlink>
      <w:r w:rsidR="00884B4B">
        <w:rPr>
          <w:rStyle w:val="Lienhypertexte"/>
        </w:rPr>
        <w:t>3</w:t>
      </w:r>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6969BD15" w14:textId="77777777"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1887CFF5"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2D41B11D" w14:textId="11079784"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 xml:space="preserve">leurs données </w:t>
      </w:r>
      <w:r w:rsidR="003C63DE">
        <w:t xml:space="preserve">à caractère </w:t>
      </w:r>
      <w:r w:rsidRPr="0093672E" w:rsidDel="002E06C1">
        <w:t>personnel</w:t>
      </w:r>
      <w:r w:rsidRPr="0093672E" w:rsidDel="002E06C1">
        <w:rPr>
          <w:rStyle w:val="Condens"/>
        </w:rPr>
        <w:t>.</w:t>
      </w:r>
      <w:r w:rsidR="00AC31D2" w:rsidRPr="0093672E">
        <w:rPr>
          <w:rStyle w:val="Condens"/>
        </w:rPr>
        <w:t xml:space="preserve"> </w:t>
      </w:r>
    </w:p>
    <w:p w14:paraId="4C346779" w14:textId="77777777"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842282">
        <w:t xml:space="preserve"> </w:t>
      </w:r>
      <w:r w:rsidR="006952B6">
        <w:t>Le prescripteur</w:t>
      </w:r>
      <w:r w:rsidRPr="0093672E">
        <w:t xml:space="preserve"> veille à la bonne compréhension de ces informations. </w:t>
      </w:r>
    </w:p>
    <w:p w14:paraId="117260CE" w14:textId="428A43B3" w:rsidR="00AC31D2" w:rsidRPr="0093672E" w:rsidRDefault="00D209C8" w:rsidP="00871FC8">
      <w:pPr>
        <w:pStyle w:val="Paragraphedeliste"/>
      </w:pPr>
      <w:r>
        <w:t>c</w:t>
      </w:r>
      <w:r w:rsidR="00AC31D2" w:rsidRPr="0093672E">
        <w:t>ompl</w:t>
      </w:r>
      <w:r w:rsidR="00B668D6" w:rsidRPr="0093672E">
        <w:t>è</w:t>
      </w:r>
      <w:r w:rsidR="00AC31D2" w:rsidRPr="0093672E">
        <w:t xml:space="preserve">te la </w:t>
      </w:r>
      <w:r w:rsidR="00CE40D4">
        <w:t>fiche</w:t>
      </w:r>
      <w:r w:rsidR="00CE40D4" w:rsidRPr="0093672E">
        <w:t xml:space="preserve"> </w:t>
      </w:r>
      <w:r w:rsidR="00AC31D2" w:rsidRPr="0093672E">
        <w:t xml:space="preserve">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6BF87C20" w14:textId="77777777" w:rsidR="00AC31D2" w:rsidRPr="0093672E" w:rsidRDefault="00AC31D2" w:rsidP="00AC31D2"/>
    <w:p w14:paraId="36BEC7CB" w14:textId="714B36B2" w:rsidR="00AC31D2" w:rsidRPr="0093672E" w:rsidRDefault="00AC31D2" w:rsidP="00130649">
      <w:r w:rsidRPr="0093672E">
        <w:t xml:space="preserve">Après réception </w:t>
      </w:r>
      <w:r w:rsidR="00EA0661">
        <w:t>du numéro patient d’accès précoce</w:t>
      </w:r>
      <w:r w:rsidR="00344BC5">
        <w:t xml:space="preserve"> adressé par le laboratoire</w:t>
      </w:r>
      <w:r w:rsidRPr="0093672E">
        <w:t xml:space="preserve">, le prescripteur </w:t>
      </w:r>
      <w:r w:rsidR="00130649" w:rsidRPr="0093672E">
        <w:t>i</w:t>
      </w:r>
      <w:r w:rsidRPr="0093672E">
        <w:t>nforme le médecin traitant du patient.</w:t>
      </w:r>
    </w:p>
    <w:p w14:paraId="50038D70" w14:textId="77777777" w:rsidR="00AC31D2" w:rsidRPr="0093672E" w:rsidRDefault="00AC31D2" w:rsidP="00AC31D2"/>
    <w:p w14:paraId="3355E199" w14:textId="77777777" w:rsidR="00AC31D2" w:rsidRPr="0093672E" w:rsidRDefault="00AC31D2" w:rsidP="00AC31D2">
      <w:r w:rsidRPr="0093672E">
        <w:t xml:space="preserve">Le prescripteur indique sur l’ordonnance </w:t>
      </w:r>
      <w:r w:rsidR="00D22A3F">
        <w:t>l’une ou l’autre des mentions suivantes :</w:t>
      </w:r>
    </w:p>
    <w:p w14:paraId="00BC713E" w14:textId="77777777"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58511603"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C65DAA"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0A040945" w14:textId="77777777" w:rsidR="00AC31D2" w:rsidRDefault="00AC31D2" w:rsidP="00AC31D2"/>
    <w:p w14:paraId="57E44C9E" w14:textId="77777777"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93672E" w:rsidRDefault="00775520" w:rsidP="00AC31D2"/>
    <w:p w14:paraId="29CB7E47" w14:textId="4B9DE71D" w:rsidR="00AC31D2" w:rsidRPr="0093672E" w:rsidRDefault="00761AF2" w:rsidP="00AC31D2">
      <w:r w:rsidRPr="0093672E">
        <w:t>Lors de</w:t>
      </w:r>
      <w:r w:rsidR="00AC31D2" w:rsidRPr="0093672E">
        <w:t xml:space="preserve"> l’i</w:t>
      </w:r>
      <w:r w:rsidR="00CD240E">
        <w:t>nstauration</w:t>
      </w:r>
      <w:r w:rsidR="00AC31D2" w:rsidRPr="0093672E">
        <w:t xml:space="preserve"> du traitement,</w:t>
      </w:r>
      <w:r w:rsidR="007644BB">
        <w:t xml:space="preserve"> le prescripteur</w:t>
      </w:r>
      <w:r w:rsidR="00AC31D2" w:rsidRPr="0093672E">
        <w:t xml:space="preserve"> </w:t>
      </w:r>
      <w:sdt>
        <w:sdtPr>
          <w:id w:val="1334562736"/>
          <w:placeholder>
            <w:docPart w:val="13FD9ED5E9A24F93A5BFE0760C58A028"/>
          </w:placeholder>
          <w:temporary/>
          <w:dropDownList>
            <w:listItem w:displayText="remplit la fiche d’instauration de traitement (J0 première administration) et " w:value="remplit la fiche d’instauration de traitement (J0 première administration) et "/>
            <w:listItem w:displayText=" " w:value="  "/>
          </w:dropDownList>
        </w:sdtPr>
        <w:sdtEndPr/>
        <w:sdtContent>
          <w:r w:rsidR="007379BE">
            <w:t xml:space="preserve">remplit la fiche d’instauration de traitement (J0 première administration) et </w:t>
          </w:r>
        </w:sdtContent>
      </w:sdt>
      <w:r w:rsidR="00EA1EC9">
        <w:t xml:space="preserve"> </w:t>
      </w:r>
      <w:r w:rsidR="00AC31D2" w:rsidRPr="0093672E">
        <w:t>planifie des visites de suivi (</w:t>
      </w:r>
      <w:r w:rsidR="005A4733">
        <w:t>voir</w:t>
      </w:r>
      <w:r w:rsidR="00AC31D2" w:rsidRPr="0093672E">
        <w:t xml:space="preserve"> calendrier de suivi dans le PUT-RD) au cours desquelles il devra également :</w:t>
      </w:r>
    </w:p>
    <w:p w14:paraId="7EB8298E" w14:textId="4A3D32AF" w:rsidR="00AC31D2" w:rsidRPr="0093672E" w:rsidRDefault="00F503F6" w:rsidP="00CE69C6">
      <w:pPr>
        <w:pStyle w:val="Paragraphedeliste"/>
      </w:pPr>
      <w:sdt>
        <w:sdtPr>
          <w:id w:val="231896441"/>
          <w:placeholder>
            <w:docPart w:val="E4BE18F1CF404708A0023969D64ACF33"/>
          </w:placeholder>
          <w:temporary/>
          <w:dropDownList>
            <w:listItem w:value="Choisissez un élément."/>
            <w:listItem w:displayText="remplir la fiche de suivi correspondante" w:value="remplir la fiche de suivi correspondante"/>
            <w:listItem w:displayText=" " w:value="  "/>
          </w:dropDownList>
        </w:sdtPr>
        <w:sdtEndPr/>
        <w:sdtContent>
          <w:r w:rsidR="007379BE">
            <w:t>remplir la fiche de suivi correspondante</w:t>
          </w:r>
        </w:sdtContent>
      </w:sdt>
      <w:r w:rsidR="00AC31D2" w:rsidRPr="0093672E">
        <w:t xml:space="preserve">, </w:t>
      </w:r>
    </w:p>
    <w:p w14:paraId="7A1F1C87" w14:textId="4269A041"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302989" w:rsidRPr="0093672E">
          <w:rPr>
            <w:rStyle w:val="Lienhypertexte"/>
          </w:rPr>
          <w:t xml:space="preserve">annexe </w:t>
        </w:r>
      </w:hyperlink>
      <w:r w:rsidR="00302989">
        <w:rPr>
          <w:rStyle w:val="Lienhypertexte"/>
        </w:rPr>
        <w:t>4</w:t>
      </w:r>
      <w:r w:rsidRPr="0093672E">
        <w:t>,</w:t>
      </w:r>
    </w:p>
    <w:p w14:paraId="16964F45" w14:textId="77777777" w:rsidR="00AC31D2" w:rsidRPr="0093672E" w:rsidRDefault="00AC31D2" w:rsidP="00CE69C6">
      <w:pPr>
        <w:pStyle w:val="Paragraphedeliste"/>
      </w:pPr>
      <w:r w:rsidRPr="0093672E">
        <w:t>remplir la fiche d’arrêt de traitement, le cas échéant.</w:t>
      </w:r>
    </w:p>
    <w:p w14:paraId="1F6BD705" w14:textId="77777777" w:rsidR="00AC31D2" w:rsidRPr="0093672E" w:rsidRDefault="00AC31D2" w:rsidP="00AC31D2"/>
    <w:p w14:paraId="0724A333" w14:textId="77777777"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2395A0D7" w14:textId="77777777" w:rsidR="00AC31D2" w:rsidRPr="0093672E" w:rsidRDefault="00AC31D2" w:rsidP="00AC31D2"/>
    <w:p w14:paraId="3E480C42" w14:textId="77777777" w:rsidR="00AC31D2" w:rsidRPr="0093672E" w:rsidRDefault="00AC31D2" w:rsidP="006D4455">
      <w:pPr>
        <w:pStyle w:val="Titre3"/>
      </w:pPr>
      <w:bookmarkStart w:id="36" w:name="_Toc72319030"/>
      <w:r w:rsidRPr="0093672E">
        <w:t>Le pharmacien</w:t>
      </w:r>
      <w:bookmarkEnd w:id="36"/>
      <w:r w:rsidRPr="0093672E">
        <w:t xml:space="preserve"> </w:t>
      </w:r>
    </w:p>
    <w:p w14:paraId="6D0B03A2" w14:textId="77777777" w:rsidR="00AC31D2" w:rsidRPr="0093672E" w:rsidRDefault="00AC31D2" w:rsidP="00AC31D2">
      <w:r w:rsidRPr="0093672E">
        <w:t>Seul</w:t>
      </w:r>
      <w:r w:rsidR="00B551AA">
        <w:t>e</w:t>
      </w:r>
      <w:r w:rsidRPr="0093672E">
        <w:t>s les pharmacie</w:t>
      </w:r>
      <w:r w:rsidR="00842282">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5A975EE0" w14:textId="77777777" w:rsidR="00AC31D2" w:rsidRPr="0093672E" w:rsidRDefault="00AC31D2" w:rsidP="00F92D6D">
      <w:pPr>
        <w:pStyle w:val="Titre3"/>
      </w:pPr>
      <w:r w:rsidRPr="00AC2697">
        <w:t>Le pharmacien :</w:t>
      </w:r>
    </w:p>
    <w:p w14:paraId="7C1FAF7B" w14:textId="77777777" w:rsidR="00AC31D2" w:rsidRPr="0093672E" w:rsidRDefault="00AC2697" w:rsidP="00272236">
      <w:pPr>
        <w:pStyle w:val="Paragraphedeliste"/>
      </w:pPr>
      <w:r>
        <w:t>c</w:t>
      </w:r>
      <w:r w:rsidR="00AC31D2" w:rsidRPr="0093672E">
        <w:t>ompl</w:t>
      </w:r>
      <w:r w:rsidR="00F06F1A" w:rsidRPr="0093672E">
        <w:t>è</w:t>
      </w:r>
      <w:r w:rsidR="00AC31D2" w:rsidRPr="0093672E">
        <w:t xml:space="preserve">te la </w:t>
      </w:r>
      <w:r w:rsidR="00735495">
        <w:t>fiche</w:t>
      </w:r>
      <w:r w:rsidR="00AC31D2" w:rsidRPr="0093672E">
        <w:t xml:space="preserve"> d’accès au traitement ainsi que les fiches préalablement </w:t>
      </w:r>
      <w:r w:rsidR="00F46DE3" w:rsidRPr="0093672E">
        <w:t xml:space="preserve">remplies </w:t>
      </w:r>
      <w:r w:rsidR="00AC31D2" w:rsidRPr="0093672E">
        <w:t>par le prescripteur lors de chaque visite</w:t>
      </w:r>
      <w:r w:rsidR="005F7666">
        <w:t xml:space="preserve"> </w:t>
      </w:r>
      <w:r w:rsidR="005F7666" w:rsidRPr="005F7666">
        <w:t>(lorsqu’elles existent)</w:t>
      </w:r>
      <w:r w:rsidR="00AC31D2" w:rsidRPr="0093672E">
        <w:t xml:space="preserve">, et les transmet au laboratoire </w:t>
      </w:r>
      <w:r w:rsidR="00F46DE3" w:rsidRPr="0093672E">
        <w:t>exploitant</w:t>
      </w:r>
      <w:r w:rsidR="00AC31D2" w:rsidRPr="0093672E">
        <w:t xml:space="preserve"> l’autorisation d’accès précoce</w:t>
      </w:r>
      <w:r>
        <w:t> ;</w:t>
      </w:r>
    </w:p>
    <w:p w14:paraId="669C0867" w14:textId="77777777" w:rsidR="00AC31D2" w:rsidRPr="0093672E" w:rsidRDefault="00AC2697" w:rsidP="00272236">
      <w:pPr>
        <w:pStyle w:val="Paragraphedeliste"/>
      </w:pPr>
      <w:r>
        <w:t>c</w:t>
      </w:r>
      <w:r w:rsidR="00AC31D2" w:rsidRPr="0093672E">
        <w:t>ommande le médicament auprès du laboratoire</w:t>
      </w:r>
      <w:r>
        <w:t> ;</w:t>
      </w:r>
    </w:p>
    <w:p w14:paraId="0AFB480A" w14:textId="77777777" w:rsidR="00AC31D2" w:rsidRPr="0093672E" w:rsidRDefault="00AC2697" w:rsidP="00272236">
      <w:pPr>
        <w:pStyle w:val="Paragraphedeliste"/>
      </w:pPr>
      <w:r>
        <w:t>a</w:t>
      </w:r>
      <w:r w:rsidR="00AC31D2" w:rsidRPr="0093672E">
        <w:t>ssure la dispensation du médicament sur prescription du médecin</w:t>
      </w:r>
      <w:r>
        <w:t> ;</w:t>
      </w:r>
    </w:p>
    <w:p w14:paraId="65075B55" w14:textId="77777777"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6647B274" w14:textId="77777777" w:rsidR="00AC31D2" w:rsidRDefault="00AC31D2" w:rsidP="00AC31D2"/>
    <w:p w14:paraId="6795FF87" w14:textId="3A0AF2CD"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5111715F" w14:textId="49307683" w:rsidR="006023A1" w:rsidRDefault="001D3E5C" w:rsidP="00AC31D2">
      <w:r>
        <w:t xml:space="preserve">Des </w:t>
      </w:r>
      <w:r w:rsidR="006023A1">
        <w:t>personnels des établissements participant à la prise en charge du patient</w:t>
      </w:r>
      <w:r>
        <w:t>, autres que le</w:t>
      </w:r>
      <w:r w:rsidR="007708EF">
        <w:t>s</w:t>
      </w:r>
      <w:r>
        <w:t xml:space="preserve"> pharmacien</w:t>
      </w:r>
      <w:r w:rsidR="007708EF">
        <w:t>s</w:t>
      </w:r>
      <w:r>
        <w:t xml:space="preserve"> et le</w:t>
      </w:r>
      <w:r w:rsidR="007708EF">
        <w:t>s</w:t>
      </w:r>
      <w:r>
        <w:t xml:space="preserve"> prescripteur</w:t>
      </w:r>
      <w:r w:rsidR="007708EF">
        <w:t>s</w:t>
      </w:r>
      <w:r>
        <w:t xml:space="preserve">, peuvent </w:t>
      </w:r>
      <w:r w:rsidR="00423616">
        <w:t>participer à la collecte des données sous la responsabilité de ceux-ci</w:t>
      </w:r>
      <w:r w:rsidR="006A3C44">
        <w:t xml:space="preserve"> et selon les modalités d’organisation propres à chaque établissement de santé</w:t>
      </w:r>
      <w:r w:rsidR="00423616">
        <w:t>.</w:t>
      </w:r>
    </w:p>
    <w:p w14:paraId="0078D3C2" w14:textId="77777777" w:rsidR="00BA6BFB" w:rsidRPr="0093672E" w:rsidRDefault="00BA6BFB" w:rsidP="00AC31D2"/>
    <w:p w14:paraId="36607AAA" w14:textId="77777777" w:rsidR="00AC31D2" w:rsidRPr="0093672E" w:rsidRDefault="00AC31D2" w:rsidP="00702415">
      <w:pPr>
        <w:pStyle w:val="Titre2"/>
      </w:pPr>
      <w:bookmarkStart w:id="37" w:name="_Toc72319031"/>
      <w:r w:rsidRPr="0093672E">
        <w:t>Rôle du patient</w:t>
      </w:r>
      <w:bookmarkEnd w:id="37"/>
    </w:p>
    <w:p w14:paraId="2E4EA6A6" w14:textId="77777777" w:rsidR="00AC31D2" w:rsidRPr="0093672E" w:rsidRDefault="00AC31D2" w:rsidP="00AC31D2">
      <w:r w:rsidRPr="0093672E">
        <w:t xml:space="preserve">Tout patient : </w:t>
      </w:r>
    </w:p>
    <w:p w14:paraId="1A5BF9E9" w14:textId="77777777"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sidR="00884B4B">
          <w:rPr>
            <w:rStyle w:val="Lienhypertexte"/>
          </w:rPr>
          <w:t>3</w:t>
        </w:r>
        <w:r w:rsidRPr="0093672E">
          <w:rPr>
            <w:rStyle w:val="Lienhypertexte"/>
          </w:rPr>
          <w:t>)</w:t>
        </w:r>
      </w:hyperlink>
      <w:r w:rsidR="00AC31D2" w:rsidRPr="0093672E">
        <w:t xml:space="preserve"> ;</w:t>
      </w:r>
    </w:p>
    <w:p w14:paraId="558F1DAF" w14:textId="7280305F" w:rsidR="00AC31D2" w:rsidRPr="0093672E" w:rsidRDefault="00D36913" w:rsidP="00D10D5C">
      <w:pPr>
        <w:pStyle w:val="Paragraphedeliste"/>
      </w:pPr>
      <w:r>
        <w:t>r</w:t>
      </w:r>
      <w:r w:rsidR="00AC31D2" w:rsidRPr="0093672E">
        <w:t>empli</w:t>
      </w:r>
      <w:r w:rsidR="00550AB8" w:rsidRPr="0093672E">
        <w:t>t</w:t>
      </w:r>
      <w:r w:rsidR="00AC31D2" w:rsidRPr="0093672E">
        <w:t xml:space="preserve"> le questionnaire de qualité de vie,</w:t>
      </w:r>
      <w:r w:rsidR="00447E79">
        <w:t xml:space="preserve"> </w:t>
      </w:r>
      <w:r w:rsidR="00447E79">
        <w:rPr>
          <w:rStyle w:val="ui-provider"/>
        </w:rPr>
        <w:t>handicap, fonctionnement, symptômes...,</w:t>
      </w:r>
      <w:r w:rsidR="00447E79">
        <w:t> </w:t>
      </w:r>
      <w:r w:rsidR="00AC31D2" w:rsidRPr="0093672E">
        <w:t xml:space="preserve"> si applicable ; </w:t>
      </w:r>
    </w:p>
    <w:p w14:paraId="6E72ABB2" w14:textId="5735D39A" w:rsidR="00AC31D2" w:rsidRPr="0093672E" w:rsidRDefault="00D36913" w:rsidP="00D10D5C">
      <w:pPr>
        <w:pStyle w:val="Paragraphedeliste"/>
      </w:pPr>
      <w:r>
        <w:lastRenderedPageBreak/>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0" w:history="1">
        <w:r w:rsidR="00E91D7E">
          <w:rPr>
            <w:rStyle w:val="Lienhypertexte"/>
          </w:rPr>
          <w:t>https://signalement.social-sante.gouv.fr/</w:t>
        </w:r>
      </w:hyperlink>
      <w:r>
        <w:t>.</w:t>
      </w:r>
    </w:p>
    <w:p w14:paraId="4031C5CC" w14:textId="77777777" w:rsidR="00AC31D2" w:rsidRPr="0093672E" w:rsidRDefault="00AC31D2" w:rsidP="00AC31D2"/>
    <w:p w14:paraId="507DFFF2" w14:textId="77777777" w:rsidR="00AC31D2" w:rsidRPr="0093672E" w:rsidRDefault="00AC31D2" w:rsidP="00702415">
      <w:pPr>
        <w:pStyle w:val="Titre2"/>
      </w:pPr>
      <w:bookmarkStart w:id="38" w:name="_Toc58334985"/>
      <w:bookmarkStart w:id="39" w:name="_Toc58335655"/>
      <w:bookmarkStart w:id="40" w:name="_Toc72319032"/>
      <w:r w:rsidRPr="0093672E">
        <w:t>Rôle du laboratoire</w:t>
      </w:r>
      <w:bookmarkEnd w:id="38"/>
      <w:bookmarkEnd w:id="39"/>
      <w:bookmarkEnd w:id="40"/>
      <w:r w:rsidRPr="0093672E">
        <w:t> </w:t>
      </w:r>
    </w:p>
    <w:p w14:paraId="0CD0C2C8" w14:textId="77777777" w:rsidR="00AC31D2" w:rsidRPr="0093672E" w:rsidRDefault="002A2709" w:rsidP="00AC31D2">
      <w:r w:rsidRPr="0093672E">
        <w:t>L’entreprise qui assure l’exploitation du médicament</w:t>
      </w:r>
      <w:r w:rsidR="000E4A4A">
        <w:t xml:space="preserve"> </w:t>
      </w:r>
      <w:r w:rsidR="00AC31D2" w:rsidRPr="0093672E">
        <w:t>:</w:t>
      </w:r>
    </w:p>
    <w:p w14:paraId="3FCD1A4B" w14:textId="77777777" w:rsidR="00AC31D2" w:rsidRPr="0093672E" w:rsidRDefault="00AC31D2" w:rsidP="00702415">
      <w:pPr>
        <w:pStyle w:val="Paragraphedeliste"/>
      </w:pPr>
      <w:r w:rsidRPr="0093672E">
        <w:t xml:space="preserve">réceptionne les fiches d’accès au traitement, </w:t>
      </w:r>
      <w:r w:rsidR="00E451B5" w:rsidRPr="0093672E">
        <w:t>d’in</w:t>
      </w:r>
      <w:r w:rsidR="000E158D">
        <w:t>stauration</w:t>
      </w:r>
      <w:r w:rsidR="00E451B5" w:rsidRPr="0093672E">
        <w:t xml:space="preserve"> </w:t>
      </w:r>
      <w:r w:rsidRPr="0093672E">
        <w:t xml:space="preserve">et de suivi, et intègre les données dans </w:t>
      </w:r>
      <w:r w:rsidR="00E451B5" w:rsidRPr="0093672E">
        <w:t>sa</w:t>
      </w:r>
      <w:r w:rsidRPr="0093672E">
        <w:t xml:space="preserve"> base de suivi de l’accès précoce</w:t>
      </w:r>
      <w:r w:rsidR="00350942">
        <w:t> ;</w:t>
      </w:r>
    </w:p>
    <w:p w14:paraId="70F73CD7" w14:textId="1651FCE5"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xml:space="preserve">, </w:t>
      </w:r>
      <w:r w:rsidR="00DE611D">
        <w:t>le numéro patient d’accès précoce</w:t>
      </w:r>
      <w:r w:rsidR="005C35C8">
        <w:t xml:space="preserve">, </w:t>
      </w:r>
      <w:r w:rsidR="006720EB">
        <w:t xml:space="preserve">après </w:t>
      </w:r>
      <w:r w:rsidR="00525B26">
        <w:t xml:space="preserve">avoir vérifié </w:t>
      </w:r>
      <w:r w:rsidR="006720EB">
        <w:t xml:space="preserve">que le prescripteur </w:t>
      </w:r>
      <w:r w:rsidR="00AD1AAE">
        <w:t xml:space="preserve">ait </w:t>
      </w:r>
      <w:r w:rsidR="00525B26">
        <w:t>certifi</w:t>
      </w:r>
      <w:r w:rsidR="00AD1AAE">
        <w:t>é</w:t>
      </w:r>
      <w:r w:rsidR="00525B26">
        <w:t xml:space="preserve"> que le patient rempli</w:t>
      </w:r>
      <w:r w:rsidR="00AD1AAE">
        <w:t>ssait</w:t>
      </w:r>
      <w:r w:rsidR="00525B26">
        <w:t xml:space="preserve"> les critères d’éligibilité</w:t>
      </w:r>
      <w:r w:rsidR="006720EB">
        <w:t xml:space="preserve"> </w:t>
      </w:r>
      <w:r w:rsidR="00525B26">
        <w:t>à l’accès précoce</w:t>
      </w:r>
      <w:r w:rsidR="00350942">
        <w:t>;</w:t>
      </w:r>
    </w:p>
    <w:p w14:paraId="57E60A3A" w14:textId="77777777" w:rsidR="00700971" w:rsidRPr="0093672E" w:rsidRDefault="00700971" w:rsidP="002A4600">
      <w:pPr>
        <w:pStyle w:val="Paragraphedeliste"/>
      </w:pPr>
      <w:r w:rsidRPr="0093672E">
        <w:t>est responsable de traitement au sens du règlement général sur la protection des données (RGPD)</w:t>
      </w:r>
      <w:r w:rsidR="00350942">
        <w:t> ;</w:t>
      </w:r>
    </w:p>
    <w:p w14:paraId="2F23324E" w14:textId="3EBA5A5E" w:rsidR="00AC31D2"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w:t>
      </w:r>
      <w:r w:rsidR="00447852">
        <w:t xml:space="preserve"> </w:t>
      </w:r>
      <w:r w:rsidRPr="0093672E">
        <w:t>.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w:t>
      </w:r>
      <w:sdt>
        <w:sdtPr>
          <w:id w:val="994298988"/>
          <w:placeholder>
            <w:docPart w:val="E887A533E3304C11803A7B0DCB11CE5D"/>
          </w:placeholder>
          <w:temporary/>
          <w:dropDownList>
            <w:listItem w:value="Choisissez un élément."/>
            <w:listItem w:displayText=", à l'ANSM et au CRPV en charge du suivi de l’accès précoce" w:value=", à l'ANSM et au CRPV en charge du suivi de l’accès précoce"/>
            <w:listItem w:displayText=" " w:value="  "/>
          </w:dropDownList>
        </w:sdtPr>
        <w:sdtEndPr/>
        <w:sdtContent>
          <w:r w:rsidR="00783FB4">
            <w:t>, à l'ANSM et au CRPV en charge du suivi de l’accès précoce</w:t>
          </w:r>
        </w:sdtContent>
      </w:sdt>
      <w:r w:rsidRPr="0093672E">
        <w:t xml:space="preserve">, puis transmet le résumé de ce rapport, publié par la HAS et </w:t>
      </w:r>
      <w:sdt>
        <w:sdtPr>
          <w:id w:val="1005485460"/>
          <w:placeholder>
            <w:docPart w:val="5388136D025544DEBBBBF8211AE16791"/>
          </w:placeholder>
          <w:comboBox>
            <w:listItem w:displayText=" " w:value=" "/>
            <w:listItem w:displayText="l'ANSM" w:value="l'ANSM"/>
          </w:comboBox>
        </w:sdtPr>
        <w:sdtEndPr/>
        <w:sdtContent>
          <w:r w:rsidR="00783FB4">
            <w:t>l'ANSM</w:t>
          </w:r>
        </w:sdtContent>
      </w:sdt>
      <w:r w:rsidRPr="0093672E">
        <w:t xml:space="preserve">,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44DAF01" w14:textId="7777777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FF640C">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633F9CF1" w14:textId="6C04D1ED" w:rsidR="00AC31D2" w:rsidRPr="0093672E" w:rsidRDefault="00AC31D2" w:rsidP="00702415">
      <w:pPr>
        <w:pStyle w:val="Paragraphedeliste"/>
      </w:pPr>
      <w:r w:rsidRPr="0093672E">
        <w:t>contacte l’ANSM sans délai</w:t>
      </w:r>
      <w:r w:rsidR="00EC333A">
        <w:t xml:space="preserve"> </w:t>
      </w:r>
      <w:sdt>
        <w:sdtPr>
          <w:id w:val="949274935"/>
          <w:placeholder>
            <w:docPart w:val="AE616C40605F475BB6BD13202794BFDC"/>
          </w:placeholder>
          <w:temporary/>
          <w:dropDownList>
            <w:listItem w:value="Choisissez un élément."/>
            <w:listItem w:displayText="et le CRPV en charge du suivi " w:value="et le CRPV en charge du suivi "/>
            <w:listItem w:displayText=" " w:value="  "/>
          </w:dropDownList>
        </w:sdtPr>
        <w:sdtEndPr/>
        <w:sdtContent>
          <w:r w:rsidR="00783FB4">
            <w:t xml:space="preserve">et le CRPV en charge du suivi </w:t>
          </w:r>
        </w:sdtContent>
      </w:sdt>
      <w:r w:rsidR="001118C0">
        <w:t>e</w:t>
      </w:r>
      <w:r w:rsidRPr="0093672E">
        <w:t>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1A74B2D4" w14:textId="77777777"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09FD2A5D" w14:textId="77777777" w:rsidR="00AC31D2" w:rsidRPr="0093672E" w:rsidRDefault="00AC31D2" w:rsidP="00702415">
      <w:pPr>
        <w:pStyle w:val="Paragraphedeliste"/>
      </w:pPr>
      <w:r w:rsidRPr="0093672E">
        <w:t>s’assure du bon usage du médicament dans le cadre de l’accès précoce</w:t>
      </w:r>
      <w:r w:rsidR="00350942">
        <w:t> ;</w:t>
      </w:r>
    </w:p>
    <w:p w14:paraId="504EDFDE" w14:textId="77777777" w:rsidR="00AC31D2" w:rsidRPr="0093672E" w:rsidRDefault="00AC31D2" w:rsidP="00702415">
      <w:pPr>
        <w:pStyle w:val="Paragraphedeliste"/>
      </w:pPr>
      <w:r w:rsidRPr="0093672E">
        <w:t>approvisionne en conséquence la PUI et assure le suivi de lots</w:t>
      </w:r>
      <w:r w:rsidR="00350942">
        <w:t> ;</w:t>
      </w:r>
    </w:p>
    <w:p w14:paraId="7CEF1652" w14:textId="77777777"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7B383D59" w14:textId="77777777" w:rsidR="00AC31D2" w:rsidRPr="0093672E" w:rsidRDefault="00AC31D2" w:rsidP="00AC31D2"/>
    <w:p w14:paraId="37967F63" w14:textId="77777777" w:rsidR="00AC31D2" w:rsidRPr="0093672E" w:rsidRDefault="00AC31D2" w:rsidP="00702415">
      <w:pPr>
        <w:pStyle w:val="Titre2"/>
      </w:pPr>
      <w:bookmarkStart w:id="41" w:name="_Toc58334986"/>
      <w:bookmarkStart w:id="42" w:name="_Toc58335656"/>
      <w:bookmarkStart w:id="43" w:name="_Toc72319033"/>
      <w:r w:rsidRPr="0093672E">
        <w:t xml:space="preserve">Rôle des agences de santé (ANSM et </w:t>
      </w:r>
      <w:bookmarkEnd w:id="41"/>
      <w:bookmarkEnd w:id="42"/>
      <w:r w:rsidRPr="0093672E">
        <w:t>HAS)</w:t>
      </w:r>
      <w:bookmarkEnd w:id="43"/>
    </w:p>
    <w:p w14:paraId="23A1BCC7" w14:textId="77777777" w:rsidR="00AC31D2" w:rsidRPr="0093672E" w:rsidRDefault="00AC31D2" w:rsidP="00AC31D2">
      <w:r w:rsidRPr="0093672E">
        <w:t>La HAS prend la décision d’autorisation d’accès précoce.</w:t>
      </w:r>
    </w:p>
    <w:p w14:paraId="71598AC2" w14:textId="7777777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132D2E03" w14:textId="6E77FC99" w:rsidR="00AC31D2" w:rsidRPr="0093672E" w:rsidRDefault="00AC31D2" w:rsidP="003B6557">
      <w:pPr>
        <w:pStyle w:val="Aidechamp"/>
      </w:pPr>
      <w:r w:rsidRPr="0093672E">
        <w:lastRenderedPageBreak/>
        <w:t xml:space="preserve">Le PUT-RD, </w:t>
      </w:r>
      <w:r w:rsidR="00783FB4">
        <w:t>élaboré avec l'ANSM</w:t>
      </w:r>
      <w:r w:rsidR="006C621D">
        <w:t xml:space="preserve"> </w:t>
      </w:r>
      <w:r w:rsidRPr="0093672E">
        <w:t xml:space="preserve">sur proposition du laboratoire, est annexé à la décision de la HAS. </w:t>
      </w:r>
    </w:p>
    <w:p w14:paraId="474AF48B" w14:textId="183EEA9D" w:rsidR="00AC31D2" w:rsidRPr="0093672E" w:rsidRDefault="00AC31D2" w:rsidP="00AC31D2">
      <w:r w:rsidRPr="0093672E">
        <w:t>La HAS</w:t>
      </w:r>
      <w:r w:rsidR="00DC56F2">
        <w:t xml:space="preserve"> </w:t>
      </w:r>
      <w:r w:rsidR="00783FB4">
        <w:t>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21944EF7" w14:textId="77777777" w:rsidR="00AC31D2" w:rsidRPr="0093672E" w:rsidRDefault="00AC31D2" w:rsidP="00AC31D2"/>
    <w:p w14:paraId="51A624BC" w14:textId="77777777" w:rsidR="00AC31D2" w:rsidRPr="0093672E" w:rsidRDefault="00CB7C93" w:rsidP="00AC31D2">
      <w:r>
        <w:t xml:space="preserve">À la suite de </w:t>
      </w:r>
      <w:r w:rsidR="00AC31D2" w:rsidRPr="0093672E">
        <w:t>la délivrance de l’autorisation d’accès précoce :</w:t>
      </w:r>
    </w:p>
    <w:p w14:paraId="6DDC1351" w14:textId="6D88572B" w:rsidR="00AC31D2" w:rsidRPr="0093672E" w:rsidRDefault="00BD7B8B" w:rsidP="00702415">
      <w:pPr>
        <w:pStyle w:val="Paragraphedeliste"/>
      </w:pPr>
      <w:r>
        <w:t>l</w:t>
      </w:r>
      <w:r w:rsidR="00AC31D2" w:rsidRPr="0093672E">
        <w:t>a HAS</w:t>
      </w:r>
      <w:r w:rsidR="00B752B9">
        <w:t xml:space="preserve"> </w:t>
      </w:r>
      <w:r w:rsidR="002C500D">
        <w:t>et l’ANSM prennent</w:t>
      </w:r>
      <w:r w:rsidR="00AC31D2" w:rsidRPr="0093672E">
        <w:t xml:space="preserve"> connaissance des informations transmises par le laboratoire</w:t>
      </w:r>
      <w:r w:rsidR="00B752B9">
        <w:t xml:space="preserve"> </w:t>
      </w:r>
      <w:sdt>
        <w:sdtPr>
          <w:id w:val="1701595746"/>
          <w:placeholder>
            <w:docPart w:val="DECA46153A184728A0ADC3D741344DCD"/>
          </w:placeholder>
          <w:temporary/>
          <w:dropDownList>
            <w:listItem w:value="Choisissez un élément."/>
            <w:listItem w:displayText="ainsi que par le CRPV en charge du suivi de l'accès précoce" w:value="ainsi que par le CRPV en charge du suivi de l'accès précoce"/>
            <w:listItem w:displayText=" " w:value="  "/>
          </w:dropDownList>
        </w:sdtPr>
        <w:sdtEndPr/>
        <w:sdtContent>
          <w:r w:rsidR="00783FB4">
            <w:t>ainsi que par le CRPV en charge du suivi de l'accès précoce</w:t>
          </w:r>
        </w:sdtContent>
      </w:sdt>
      <w:r w:rsidR="00AC31D2" w:rsidRPr="0093672E">
        <w:t xml:space="preserve"> et prennent toute mesure utile de manière à assurer la sécurité des patients et le bon usage du médicament</w:t>
      </w:r>
      <w:r>
        <w:t> ;</w:t>
      </w:r>
    </w:p>
    <w:p w14:paraId="2EDDEE28" w14:textId="0A3E0EE6" w:rsidR="00AC31D2" w:rsidRPr="0093672E" w:rsidRDefault="00F503F6" w:rsidP="00702415">
      <w:pPr>
        <w:pStyle w:val="Paragraphedeliste"/>
      </w:pPr>
      <w:sdt>
        <w:sdtPr>
          <w:id w:val="363949289"/>
          <w:placeholder>
            <w:docPart w:val="6BDA2EB554F7407CAEAC4E5A05CB0FAC"/>
          </w:placeholde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EndPr/>
        <w:sdtContent>
          <w:r w:rsidR="006F2C20">
            <w:t>elles évaluent en collaboration avec le CRPV en charge du suivi</w:t>
          </w:r>
        </w:sdtContent>
      </w:sdt>
      <w:r w:rsidR="00874416">
        <w:t xml:space="preserve"> </w:t>
      </w:r>
      <w:r w:rsidR="00AC31D2" w:rsidRPr="0093672E">
        <w:t xml:space="preserve">les rapports périodiques de synthèse et </w:t>
      </w:r>
      <w:sdt>
        <w:sdtPr>
          <w:id w:val="-1645348264"/>
          <w:placeholder>
            <w:docPart w:val="89EE019F89C94981B7B818A4DDDA6139"/>
          </w:placeholder>
          <w:temporary/>
          <w:dropDownList>
            <w:listItem w:value="Choisissez un élément."/>
            <w:listItem w:displayText="publie" w:value="publie"/>
            <w:listItem w:displayText="publient" w:value="publient"/>
          </w:dropDownList>
        </w:sdtPr>
        <w:sdtEndPr/>
        <w:sdtContent>
          <w:r w:rsidR="00783FB4">
            <w:t>publient</w:t>
          </w:r>
        </w:sdtContent>
      </w:sdt>
      <w:r w:rsidR="0075794E">
        <w:t xml:space="preserve"> </w:t>
      </w:r>
      <w:r w:rsidR="00AC31D2" w:rsidRPr="0093672E">
        <w:t>le résumé de ces rapports établis par le laboratoire</w:t>
      </w:r>
      <w:r w:rsidR="00BD7B8B">
        <w:t> ;</w:t>
      </w:r>
    </w:p>
    <w:p w14:paraId="13064562" w14:textId="49489D2B" w:rsidR="00AC31D2" w:rsidRPr="0093672E" w:rsidRDefault="00F503F6" w:rsidP="00702415">
      <w:pPr>
        <w:pStyle w:val="Paragraphedeliste"/>
      </w:pPr>
      <w:sdt>
        <w:sdtPr>
          <w:id w:val="1479418723"/>
          <w:placeholder>
            <w:docPart w:val="C4F06F4F340B4E68B59B5931DAB7C87A"/>
          </w:placeholder>
          <w:temporary/>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EndPr/>
        <w:sdtContent>
          <w:r w:rsidR="00783FB4">
            <w:t xml:space="preserve">l’ANSM informe sans délai le laboratoire et le CRPV en charge du suivi en cas de signal émergent de sécurité qui lui aurait été notifié ou déclaré directement qui pourrait remettre en cause l’accès précoce </w:t>
          </w:r>
        </w:sdtContent>
      </w:sdt>
      <w:r w:rsidR="00BD7B8B">
        <w:t>;</w:t>
      </w:r>
    </w:p>
    <w:p w14:paraId="72A073B3" w14:textId="77777777"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10839596" w14:textId="1917AE8E" w:rsidR="00AC31D2" w:rsidRPr="0093672E" w:rsidRDefault="00F503F6" w:rsidP="00AC31D2">
      <w:pPr>
        <w:pStyle w:val="Paragraphedeliste"/>
      </w:pPr>
      <w:sdt>
        <w:sdtPr>
          <w:id w:val="-617374722"/>
          <w:placeholder>
            <w:docPart w:val="F401100FFC4A4A028C640B2B78F3CFA8"/>
          </w:placeholder>
          <w:temporary/>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EndPr/>
        <w:sdtContent>
          <w:r w:rsidR="00783FB4">
            <w:t>en cas d’urgence, l’ANSM peut également suspendre temporairement la décision d’accès précoce pré-AMM pour des motifs de santé publique</w:t>
          </w:r>
        </w:sdtContent>
      </w:sdt>
      <w:r w:rsidR="00AC31D2" w:rsidRPr="0093672E">
        <w:t>.</w:t>
      </w:r>
    </w:p>
    <w:p w14:paraId="230E6333" w14:textId="77777777" w:rsidR="00AC31D2" w:rsidRPr="0093672E" w:rsidRDefault="00AC31D2" w:rsidP="00AC31D2"/>
    <w:p w14:paraId="7A006ED8" w14:textId="77777777" w:rsidR="00AC31D2" w:rsidRDefault="00AC31D2" w:rsidP="00702415">
      <w:pPr>
        <w:pStyle w:val="Titre2"/>
      </w:pPr>
      <w:bookmarkStart w:id="44" w:name="_Toc58334987"/>
      <w:bookmarkStart w:id="45" w:name="_Toc58335657"/>
      <w:bookmarkStart w:id="46" w:name="_Toc72319034"/>
      <w:r w:rsidRPr="0093672E">
        <w:t>Rôle du CRPV en charge du suivi de l’</w:t>
      </w:r>
      <w:bookmarkEnd w:id="44"/>
      <w:bookmarkEnd w:id="45"/>
      <w:r w:rsidRPr="0093672E">
        <w:t>accès précoce</w:t>
      </w:r>
      <w:bookmarkEnd w:id="46"/>
    </w:p>
    <w:p w14:paraId="640B1D44" w14:textId="7777777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196E94BE" w14:textId="77777777" w:rsidR="00AC31D2" w:rsidRPr="0093672E" w:rsidRDefault="00AC31D2" w:rsidP="00AC31D2"/>
    <w:p w14:paraId="424D0B19" w14:textId="77777777" w:rsidR="00AC31D2" w:rsidRPr="0093672E" w:rsidRDefault="00AC31D2" w:rsidP="00AC31D2">
      <w:bookmarkStart w:id="47" w:name="_Toc58334989"/>
      <w:bookmarkStart w:id="48" w:name="_Toc58335659"/>
      <w:r w:rsidRPr="0093672E">
        <w:br w:type="page"/>
      </w:r>
    </w:p>
    <w:p w14:paraId="20AFA243" w14:textId="68D57B89" w:rsidR="00AC31D2" w:rsidRPr="0093672E" w:rsidRDefault="00702415" w:rsidP="009E5F46">
      <w:pPr>
        <w:pStyle w:val="Titreannexesnauto"/>
      </w:pPr>
      <w:bookmarkStart w:id="49" w:name="_Toc180403293"/>
      <w:bookmarkStart w:id="50" w:name="Annexe_4"/>
      <w:bookmarkEnd w:id="47"/>
      <w:bookmarkEnd w:id="48"/>
      <w:r w:rsidRPr="0093672E">
        <w:lastRenderedPageBreak/>
        <w:t>Document</w:t>
      </w:r>
      <w:r w:rsidR="00503C58" w:rsidRPr="0093672E">
        <w:t>s</w:t>
      </w:r>
      <w:r w:rsidRPr="0093672E">
        <w:t xml:space="preserve"> d’information à destination des patients</w:t>
      </w:r>
      <w:r w:rsidR="00547885">
        <w:t>, des médecins prescripteurs et des pharmaciens</w:t>
      </w:r>
      <w:r w:rsidRPr="0093672E">
        <w:t xml:space="preserve">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EndPr/>
        <w:sdtContent>
          <w:r w:rsidR="00F01EB2">
            <w:t>IMFINZI (durvalumab)</w:t>
          </w:r>
        </w:sdtContent>
      </w:sdt>
      <w:bookmarkEnd w:id="49"/>
      <w:r w:rsidR="00714FAF" w:rsidRPr="0093672E">
        <w:t xml:space="preserve"> </w:t>
      </w:r>
    </w:p>
    <w:bookmarkEnd w:id="50"/>
    <w:p w14:paraId="0CF0B890" w14:textId="77777777" w:rsidR="00E40587" w:rsidRPr="0093672E" w:rsidRDefault="00E40587" w:rsidP="00E40587"/>
    <w:p w14:paraId="09E52616" w14:textId="77777777" w:rsidR="005722F0" w:rsidRPr="0093672E" w:rsidRDefault="00543F7F" w:rsidP="00543F7F">
      <w:r w:rsidRPr="0093672E">
        <w:t>Cette annexe comprend</w:t>
      </w:r>
      <w:r w:rsidR="005722F0" w:rsidRPr="0093672E">
        <w:t> :</w:t>
      </w:r>
    </w:p>
    <w:p w14:paraId="36F2CF31" w14:textId="48F6A194"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363EA0">
        <w:t>;</w:t>
      </w:r>
    </w:p>
    <w:p w14:paraId="1C03634B" w14:textId="5BCF73AE" w:rsidR="00543F7F" w:rsidRPr="00C07D8E" w:rsidRDefault="00543F7F" w:rsidP="00700685">
      <w:pPr>
        <w:numPr>
          <w:ilvl w:val="0"/>
          <w:numId w:val="2"/>
        </w:numPr>
        <w:spacing w:before="40" w:after="20"/>
        <w:rPr>
          <w:i/>
        </w:rPr>
      </w:pPr>
      <w:r w:rsidRPr="0093672E">
        <w:t xml:space="preserve">une </w:t>
      </w:r>
      <w:r w:rsidRPr="00700685">
        <w:rPr>
          <w:color w:val="004990"/>
          <w:u w:val="single"/>
        </w:rPr>
        <w:t xml:space="preserve">note d’information </w:t>
      </w:r>
      <w:r w:rsidR="003F7ECA">
        <w:rPr>
          <w:color w:val="004990"/>
          <w:u w:val="single"/>
        </w:rPr>
        <w:t xml:space="preserve">aux patients </w:t>
      </w:r>
      <w:r w:rsidRPr="00700685">
        <w:rPr>
          <w:color w:val="004990"/>
          <w:u w:val="single"/>
        </w:rPr>
        <w:t xml:space="preserve">sur le traitement des données </w:t>
      </w:r>
      <w:r w:rsidR="003F7ECA">
        <w:rPr>
          <w:color w:val="004990"/>
          <w:u w:val="single"/>
        </w:rPr>
        <w:t xml:space="preserve">à caractère </w:t>
      </w:r>
      <w:r w:rsidRPr="00700685">
        <w:rPr>
          <w:color w:val="004990"/>
          <w:u w:val="single"/>
        </w:rPr>
        <w:t>personnel</w:t>
      </w:r>
      <w:r w:rsidR="00D20035">
        <w:rPr>
          <w:color w:val="004990"/>
          <w:u w:val="single"/>
        </w:rPr>
        <w:t> ;</w:t>
      </w:r>
    </w:p>
    <w:p w14:paraId="4904FB94" w14:textId="5EBCC1C6" w:rsidR="00386486" w:rsidRPr="00700685" w:rsidRDefault="00386486" w:rsidP="00700685">
      <w:pPr>
        <w:numPr>
          <w:ilvl w:val="0"/>
          <w:numId w:val="2"/>
        </w:numPr>
        <w:spacing w:before="40" w:after="20"/>
        <w:rPr>
          <w:i/>
        </w:rPr>
      </w:pPr>
      <w:r>
        <w:t>une note d’information aux médecins prescripteurs et</w:t>
      </w:r>
      <w:r w:rsidR="00BC4992">
        <w:t xml:space="preserve"> aux pharmaciens sur </w:t>
      </w:r>
      <w:r w:rsidR="007A7C67">
        <w:t>le traitement</w:t>
      </w:r>
      <w:r w:rsidR="00BC4992">
        <w:t xml:space="preserve"> des données à caractère personnel.</w:t>
      </w:r>
    </w:p>
    <w:p w14:paraId="5F34339B" w14:textId="77777777" w:rsidR="00700685" w:rsidRPr="00700685" w:rsidRDefault="00700685" w:rsidP="00700685">
      <w:pPr>
        <w:spacing w:before="0" w:after="200" w:line="276" w:lineRule="auto"/>
        <w:jc w:val="left"/>
      </w:pPr>
    </w:p>
    <w:p w14:paraId="70ACAF27" w14:textId="06E46B62" w:rsidR="001F74B2" w:rsidRPr="00700685" w:rsidRDefault="001F74B2" w:rsidP="00BE4C31">
      <w:pPr>
        <w:pStyle w:val="Asupprimer"/>
      </w:pPr>
      <w:r w:rsidRPr="00700685">
        <w:br w:type="page"/>
      </w:r>
    </w:p>
    <w:tbl>
      <w:tblPr>
        <w:tblStyle w:val="Grilledutableau1"/>
        <w:tblW w:w="5000" w:type="pct"/>
        <w:tblLook w:val="04A0" w:firstRow="1" w:lastRow="0" w:firstColumn="1" w:lastColumn="0" w:noHBand="0" w:noVBand="1"/>
      </w:tblPr>
      <w:tblGrid>
        <w:gridCol w:w="9854"/>
      </w:tblGrid>
      <w:tr w:rsidR="00B90D9B" w:rsidRPr="0093672E"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6"/>
          <w:bookmarkEnd w:id="27"/>
          <w:bookmarkEnd w:id="28"/>
          <w:p w14:paraId="2BC84FF3"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F44C136" w14:textId="4A85E0E5" w:rsidR="00825254" w:rsidRPr="005B07DB" w:rsidRDefault="00825254" w:rsidP="00FB699B">
      <w:pPr>
        <w:rPr>
          <w:i/>
          <w:iCs/>
          <w:u w:val="single"/>
        </w:rPr>
      </w:pPr>
      <w:r w:rsidRPr="00E91A50">
        <w:rPr>
          <w:i/>
          <w:iCs/>
          <w:u w:val="single"/>
        </w:rPr>
        <w:t xml:space="preserve">Ce document est destiné </w:t>
      </w:r>
      <w:r w:rsidR="008660ED" w:rsidRPr="00E91A50">
        <w:rPr>
          <w:i/>
          <w:iCs/>
          <w:u w:val="single"/>
        </w:rPr>
        <w:t>au</w:t>
      </w:r>
      <w:r w:rsidR="00F37402" w:rsidRPr="00E91A50">
        <w:rPr>
          <w:i/>
          <w:iCs/>
          <w:u w:val="single"/>
        </w:rPr>
        <w:t>x</w:t>
      </w:r>
      <w:r w:rsidR="008660ED" w:rsidRPr="00E91A50">
        <w:rPr>
          <w:i/>
          <w:iCs/>
          <w:u w:val="single"/>
        </w:rPr>
        <w:t xml:space="preserve"> patient</w:t>
      </w:r>
      <w:r w:rsidR="00F37402" w:rsidRPr="00E91A50">
        <w:rPr>
          <w:i/>
          <w:iCs/>
          <w:u w:val="single"/>
        </w:rPr>
        <w:t>s</w:t>
      </w:r>
      <w:r w:rsidR="008660ED" w:rsidRPr="00E91A50">
        <w:rPr>
          <w:i/>
          <w:iCs/>
          <w:u w:val="single"/>
        </w:rPr>
        <w:t xml:space="preserve"> </w:t>
      </w:r>
      <w:r w:rsidR="00D74A0D" w:rsidRPr="00E91A50">
        <w:rPr>
          <w:i/>
          <w:iCs/>
          <w:u w:val="single"/>
        </w:rPr>
        <w:t>(</w:t>
      </w:r>
      <w:r w:rsidR="008660ED" w:rsidRPr="00E91A50">
        <w:rPr>
          <w:i/>
          <w:iCs/>
          <w:u w:val="single"/>
        </w:rPr>
        <w:t>ou</w:t>
      </w:r>
      <w:r w:rsidR="00F714BB" w:rsidRPr="00E91A50">
        <w:rPr>
          <w:i/>
          <w:iCs/>
          <w:u w:val="single"/>
        </w:rPr>
        <w:t xml:space="preserve"> aux parents d’un enfant mineur</w:t>
      </w:r>
      <w:r w:rsidR="0074097D" w:rsidRPr="00E91A50">
        <w:rPr>
          <w:i/>
          <w:iCs/>
          <w:u w:val="single"/>
        </w:rPr>
        <w:t xml:space="preserve"> ou</w:t>
      </w:r>
      <w:r w:rsidR="008660ED" w:rsidRPr="00E91A50">
        <w:rPr>
          <w:i/>
          <w:iCs/>
          <w:u w:val="single"/>
        </w:rPr>
        <w:t xml:space="preserve"> </w:t>
      </w:r>
      <w:r w:rsidRPr="00E91A50">
        <w:rPr>
          <w:i/>
          <w:iCs/>
          <w:u w:val="single"/>
        </w:rPr>
        <w:t>au(x) titulaire(s) de l’autorité parentale</w:t>
      </w:r>
      <w:r w:rsidR="00D74A0D">
        <w:rPr>
          <w:i/>
          <w:iCs/>
          <w:u w:val="single"/>
        </w:rPr>
        <w:t xml:space="preserve"> le cas échéant, pour un traitement indiqué</w:t>
      </w:r>
      <w:r w:rsidR="001D673D">
        <w:rPr>
          <w:i/>
          <w:iCs/>
          <w:u w:val="single"/>
        </w:rPr>
        <w:t xml:space="preserve"> chez l’enfant)</w:t>
      </w:r>
      <w:r w:rsidR="008660ED">
        <w:rPr>
          <w:i/>
          <w:iCs/>
          <w:u w:val="single"/>
        </w:rPr>
        <w:t>.</w:t>
      </w:r>
    </w:p>
    <w:p w14:paraId="7BAE7959" w14:textId="77777777" w:rsidR="00700685" w:rsidRPr="00700685" w:rsidRDefault="00700685" w:rsidP="00700685"/>
    <w:p w14:paraId="6F724C22" w14:textId="4A110A8E" w:rsidR="00545FC2" w:rsidRPr="00C84C08" w:rsidRDefault="00545FC2" w:rsidP="00545FC2">
      <w:pPr>
        <w:rPr>
          <w:b/>
          <w:color w:val="auto"/>
        </w:rPr>
      </w:pPr>
      <w:r w:rsidRPr="00C84C08">
        <w:rPr>
          <w:b/>
          <w:color w:val="auto"/>
        </w:rPr>
        <w:t xml:space="preserve">Votre médecin vous a proposé </w:t>
      </w:r>
      <w:r w:rsidR="0040106D">
        <w:rPr>
          <w:b/>
          <w:color w:val="auto"/>
        </w:rPr>
        <w:t>/ a proposé pour votre enfant</w:t>
      </w:r>
      <w:r w:rsidR="00971677">
        <w:rPr>
          <w:b/>
          <w:color w:val="auto"/>
        </w:rPr>
        <w:t>,</w:t>
      </w:r>
      <w:r w:rsidR="0040106D">
        <w:rPr>
          <w:b/>
          <w:color w:val="auto"/>
        </w:rPr>
        <w:t xml:space="preserve"> mineur</w:t>
      </w:r>
      <w:r w:rsidR="00971677">
        <w:rPr>
          <w:b/>
          <w:color w:val="auto"/>
        </w:rPr>
        <w:t>,</w:t>
      </w:r>
      <w:r w:rsidR="0040106D">
        <w:rPr>
          <w:b/>
          <w:color w:val="auto"/>
        </w:rPr>
        <w:t xml:space="preserve"> </w:t>
      </w:r>
      <w:r w:rsidRPr="00C84C08">
        <w:rPr>
          <w:b/>
          <w:color w:val="auto"/>
        </w:rPr>
        <w:t xml:space="preserve">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EndPr/>
        <w:sdtContent>
          <w:r w:rsidR="00F01EB2">
            <w:rPr>
              <w:b/>
              <w:color w:val="auto"/>
            </w:rPr>
            <w:t>IMFINZI (durvalumab)</w:t>
          </w:r>
        </w:sdtContent>
      </w:sdt>
      <w:r w:rsidR="00E45D67" w:rsidRPr="00C84C08">
        <w:rPr>
          <w:b/>
          <w:color w:val="auto"/>
        </w:rPr>
        <w:t xml:space="preserve"> </w:t>
      </w:r>
      <w:r w:rsidRPr="00C84C08">
        <w:rPr>
          <w:b/>
          <w:color w:val="auto"/>
        </w:rPr>
        <w:t xml:space="preserve">du laboratoire pharmaceutique </w:t>
      </w:r>
      <w:sdt>
        <w:sdtPr>
          <w:rPr>
            <w:b/>
            <w:color w:val="auto"/>
          </w:rPr>
          <w:id w:val="-1355886810"/>
          <w:placeholder>
            <w:docPart w:val="6D242F50B31243A8B250FAA3D0CD8F25"/>
          </w:placeholder>
        </w:sdtPr>
        <w:sdtEndPr>
          <w:rPr>
            <w:i/>
          </w:rPr>
        </w:sdtEndPr>
        <w:sdtContent>
          <w:r w:rsidR="00783FB4">
            <w:rPr>
              <w:b/>
              <w:color w:val="auto"/>
            </w:rPr>
            <w:t>AstraZeneca France</w:t>
          </w:r>
        </w:sdtContent>
      </w:sdt>
      <w:r w:rsidRPr="00C84C08">
        <w:rPr>
          <w:b/>
          <w:color w:val="auto"/>
        </w:rPr>
        <w:t xml:space="preserve"> dans le cadre d’une autorisation d’accès précoce à un médicament.</w:t>
      </w:r>
    </w:p>
    <w:p w14:paraId="0EDF977C" w14:textId="0CCDA666" w:rsidR="00545FC2" w:rsidRPr="00C84C08" w:rsidRDefault="00545FC2" w:rsidP="00545FC2">
      <w:pPr>
        <w:rPr>
          <w:b/>
          <w:color w:val="auto"/>
        </w:rPr>
      </w:pPr>
      <w:r w:rsidRPr="00C84C08">
        <w:rPr>
          <w:b/>
          <w:color w:val="auto"/>
        </w:rPr>
        <w:t>Ce document a pour objectif de vous informer sur cette prescription et ce à quoi elle vous engage</w:t>
      </w:r>
      <w:r w:rsidR="00887968">
        <w:rPr>
          <w:b/>
          <w:color w:val="auto"/>
        </w:rPr>
        <w:t xml:space="preserve"> / vous engage vous et votre enfant</w:t>
      </w:r>
      <w:r w:rsidRPr="00C84C08">
        <w:rPr>
          <w:b/>
          <w:color w:val="auto"/>
        </w:rPr>
        <w:t>. Il complète les informations de votre médecin et vous aidera à prendre une décision à propos de ce traitement.</w:t>
      </w:r>
    </w:p>
    <w:p w14:paraId="32C32F83" w14:textId="77777777" w:rsidR="00545FC2" w:rsidRPr="0093672E" w:rsidRDefault="00545FC2" w:rsidP="00C22C81"/>
    <w:p w14:paraId="050288A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4"/>
      </w:r>
      <w:r w:rsidRPr="0093672E">
        <w:t xml:space="preserve"> donnée, pour savoir s’il est sûr et s’il apporte un réel bénéfice aux personnes malades. </w:t>
      </w:r>
    </w:p>
    <w:p w14:paraId="66E1BDA8"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5181118"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l s’agit par exemple du premier médicament disponible pour soigner cette maladie ou d’une nouvelle façon de prendre un traitement (par exemple des comprimés plutôt qu’une perfusion).</w:t>
      </w:r>
    </w:p>
    <w:p w14:paraId="5EBA44D6" w14:textId="77777777" w:rsidR="00545FC2" w:rsidRPr="0093672E" w:rsidRDefault="00545FC2" w:rsidP="00545FC2"/>
    <w:p w14:paraId="2AEF9F22" w14:textId="77777777" w:rsidR="00700685" w:rsidRPr="00700685" w:rsidRDefault="00700685" w:rsidP="00700685">
      <w:r>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1">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Default="002507AE" w:rsidP="00611684"/>
    <w:p w14:paraId="584E5E84"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18CE04B" w14:textId="3B2088E3"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et des patients qui le prennent</w:t>
      </w:r>
      <w:r w:rsidR="004A033F">
        <w:t xml:space="preserve"> </w:t>
      </w:r>
      <w:r w:rsidR="00320EC1">
        <w:t xml:space="preserve">ou des enfants qui le prennent </w:t>
      </w:r>
      <w:r w:rsidR="009E3333">
        <w:t>ou</w:t>
      </w:r>
      <w:r w:rsidR="00320EC1">
        <w:t xml:space="preserve"> de leurs proches</w:t>
      </w:r>
      <w:r w:rsidR="00700685" w:rsidRPr="00700685">
        <w:t xml:space="preserve">. </w:t>
      </w:r>
      <w:r w:rsidRPr="0093672E">
        <w:t>Elles sont transmises de manière anonyme aux autorités de santé pour évaluer le médicament pendant l’accès précoce en vue de son autorisation de mise sur le marché et de son remboursement.</w:t>
      </w:r>
    </w:p>
    <w:p w14:paraId="24857E21" w14:textId="39490EB3"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CC5944">
        <w:t xml:space="preserve"> / qui suit votre enfant</w:t>
      </w:r>
      <w:r w:rsidRPr="0093672E">
        <w:t>.</w:t>
      </w:r>
    </w:p>
    <w:p w14:paraId="30448C82" w14:textId="77777777" w:rsidR="00545FC2" w:rsidRPr="0093672E" w:rsidRDefault="00545FC2" w:rsidP="009969C3"/>
    <w:p w14:paraId="50CF2CDE" w14:textId="1C698328"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w:t>
      </w:r>
      <w:r w:rsidR="00226694">
        <w:rPr>
          <w:rFonts w:ascii="Arial Narrow" w:eastAsiaTheme="majorEastAsia" w:hAnsi="Arial Narrow" w:cstheme="majorBidi"/>
          <w:color w:val="000000" w:themeColor="text1"/>
          <w:sz w:val="36"/>
          <w:szCs w:val="26"/>
        </w:rPr>
        <w:t xml:space="preserve">/ que l’on propose à votre enfant </w:t>
      </w:r>
      <w:r w:rsidRPr="00700685">
        <w:rPr>
          <w:rFonts w:ascii="Arial Narrow" w:eastAsiaTheme="majorEastAsia" w:hAnsi="Arial Narrow" w:cstheme="majorBidi"/>
          <w:color w:val="000000" w:themeColor="text1"/>
          <w:sz w:val="36"/>
          <w:szCs w:val="26"/>
        </w:rPr>
        <w:t xml:space="preserve">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w:t>
      </w:r>
      <w:r w:rsidR="00081F17">
        <w:rPr>
          <w:rFonts w:ascii="Arial Narrow" w:eastAsiaTheme="majorEastAsia" w:hAnsi="Arial Narrow" w:cstheme="majorBidi"/>
          <w:color w:val="000000" w:themeColor="text1"/>
          <w:sz w:val="36"/>
          <w:szCs w:val="26"/>
        </w:rPr>
        <w:t>/ est-ce qu’il cour</w:t>
      </w:r>
      <w:r w:rsidR="0069266C">
        <w:rPr>
          <w:rFonts w:ascii="Arial Narrow" w:eastAsiaTheme="majorEastAsia" w:hAnsi="Arial Narrow" w:cstheme="majorBidi"/>
          <w:color w:val="000000" w:themeColor="text1"/>
          <w:sz w:val="36"/>
          <w:szCs w:val="26"/>
        </w:rPr>
        <w:t>t</w:t>
      </w:r>
      <w:r w:rsidR="00081F17">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5"/>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11037659"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93672E" w:rsidRDefault="002E30F8" w:rsidP="002E30F8">
      <w:r w:rsidRPr="0093672E">
        <w:t>Ainsi, il est très probable que les effets indésirables de ce médicament ne soient pas trop importants par rapport au bénéfice attendu.</w:t>
      </w:r>
    </w:p>
    <w:p w14:paraId="29643AFC" w14:textId="77777777"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05379A43" w14:textId="7D5E3AB6" w:rsidR="002E30F8" w:rsidRDefault="002E30F8" w:rsidP="002E30F8">
      <w:r w:rsidRPr="0093672E">
        <w:t>Vous pouvez en parler avec votre médecin</w:t>
      </w:r>
      <w:r w:rsidR="00AD2775">
        <w:t> / le médecin qui suit votre enfant</w:t>
      </w:r>
      <w:r w:rsidRPr="0093672E">
        <w:t xml:space="preserve">. N’hésitez pas à poser toutes vos questions. Il vous </w:t>
      </w:r>
      <w:proofErr w:type="gramStart"/>
      <w:r w:rsidRPr="0093672E">
        <w:t>donnera</w:t>
      </w:r>
      <w:proofErr w:type="gramEnd"/>
      <w:r w:rsidRPr="0093672E">
        <w:t xml:space="preserve"> des informations sur les bénéfices et effets attendus de ce médicament dans votre situation</w:t>
      </w:r>
      <w:r w:rsidR="00C0763B">
        <w:t xml:space="preserve"> / la situation de votre enfant</w:t>
      </w:r>
      <w:r w:rsidRPr="0093672E">
        <w:t xml:space="preserve">, sur ses avantages, mais aussi sur les risques, les incertitudes ou les inconvénients (effets secondaires, contraintes de prise, etc.). </w:t>
      </w:r>
    </w:p>
    <w:p w14:paraId="5006020F" w14:textId="2A4E90FA" w:rsidR="002A7B63" w:rsidRPr="00A233FD" w:rsidRDefault="00386D1F" w:rsidP="00B94E03">
      <w:pPr>
        <w:pStyle w:val="Corpsdetexte"/>
        <w:spacing w:before="112" w:line="268" w:lineRule="auto"/>
        <w:ind w:right="106"/>
        <w:rPr>
          <w:color w:val="231F20"/>
          <w:spacing w:val="-4"/>
        </w:rPr>
      </w:pPr>
      <w:r>
        <w:rPr>
          <w:color w:val="231F20"/>
          <w:spacing w:val="-4"/>
        </w:rPr>
        <w:t xml:space="preserve">Pour les patients mineurs : </w:t>
      </w:r>
      <w:r w:rsidR="002A7B63"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93672E" w:rsidRDefault="002A7B63" w:rsidP="002E30F8"/>
    <w:p w14:paraId="41259F1B" w14:textId="77777777"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32"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10927323" w14:textId="77777777" w:rsidTr="00827BB5">
        <w:tc>
          <w:tcPr>
            <w:tcW w:w="9834" w:type="dxa"/>
          </w:tcPr>
          <w:p w14:paraId="5B55B370" w14:textId="6CDDA63D" w:rsidR="00700685" w:rsidRPr="00700685" w:rsidRDefault="00700685" w:rsidP="00700685">
            <w:r w:rsidRPr="00700685">
              <w:t>Vous pouvez noter ici ce qui est important pour vous </w:t>
            </w:r>
            <w:r w:rsidR="00E7194E">
              <w:t xml:space="preserve">/ pour votre enfant et pour vous </w:t>
            </w:r>
            <w:r w:rsidRPr="00700685">
              <w:t>(les questions que vous voulez poser à votre médecin, ce que vous ne voulez pas oublier de lui dire, etc.)</w:t>
            </w:r>
            <w:r w:rsidR="004528B1">
              <w:t>.</w:t>
            </w:r>
          </w:p>
          <w:p w14:paraId="01D1A75C" w14:textId="77777777" w:rsidR="00700685" w:rsidRPr="007F66FC" w:rsidRDefault="00700685" w:rsidP="00700685">
            <w:pPr>
              <w:rPr>
                <w:szCs w:val="28"/>
              </w:rPr>
            </w:pPr>
            <w:r w:rsidRPr="007F66FC">
              <w:rPr>
                <w:szCs w:val="28"/>
              </w:rPr>
              <w:t>Voici les questions que certaines personnes ont posées à leur médecin :</w:t>
            </w:r>
          </w:p>
          <w:p w14:paraId="630E1577" w14:textId="77777777" w:rsidR="00700685" w:rsidRPr="007F66FC" w:rsidRDefault="00700685" w:rsidP="002C163E">
            <w:pPr>
              <w:numPr>
                <w:ilvl w:val="0"/>
                <w:numId w:val="15"/>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2E5A540B" w14:textId="6A4FB493" w:rsidR="00700685" w:rsidRPr="007F66FC" w:rsidRDefault="00700685" w:rsidP="002C163E">
            <w:pPr>
              <w:numPr>
                <w:ilvl w:val="0"/>
                <w:numId w:val="15"/>
              </w:numPr>
              <w:spacing w:before="0"/>
              <w:contextualSpacing/>
              <w:jc w:val="left"/>
              <w:rPr>
                <w:szCs w:val="24"/>
              </w:rPr>
            </w:pPr>
            <w:r w:rsidRPr="007F66FC">
              <w:rPr>
                <w:szCs w:val="24"/>
              </w:rPr>
              <w:t>Existe-t-il d’autres traitements disponibles pour moi</w:t>
            </w:r>
            <w:r w:rsidR="005E129A">
              <w:rPr>
                <w:szCs w:val="24"/>
              </w:rPr>
              <w:t xml:space="preserve"> / pour mon enfant</w:t>
            </w:r>
            <w:r w:rsidRPr="007F66FC">
              <w:rPr>
                <w:szCs w:val="24"/>
              </w:rPr>
              <w:t xml:space="preserve"> ? </w:t>
            </w:r>
          </w:p>
          <w:p w14:paraId="5A57045C" w14:textId="77777777" w:rsidR="00700685" w:rsidRPr="007F66FC" w:rsidRDefault="00700685" w:rsidP="002C163E">
            <w:pPr>
              <w:numPr>
                <w:ilvl w:val="0"/>
                <w:numId w:val="15"/>
              </w:numPr>
              <w:spacing w:before="0"/>
              <w:contextualSpacing/>
              <w:jc w:val="left"/>
              <w:rPr>
                <w:szCs w:val="24"/>
              </w:rPr>
            </w:pPr>
            <w:r w:rsidRPr="007F66FC">
              <w:rPr>
                <w:szCs w:val="24"/>
              </w:rPr>
              <w:t>Quelle différence avec un essai clinique ?</w:t>
            </w:r>
          </w:p>
          <w:permStart w:id="29820007" w:edGrp="everyone" w:displacedByCustomXml="next"/>
          <w:sdt>
            <w:sdtPr>
              <w:id w:val="-594629945"/>
              <w:placeholder>
                <w:docPart w:val="346EB37EC5D4481ABE26C606571D4F47"/>
              </w:placeholder>
              <w:temporary/>
              <w:showingPlcHdr/>
            </w:sdtPr>
            <w:sdtEndPr/>
            <w:sdtContent>
              <w:p w14:paraId="574F1982"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______________________________________________________________________________________________________________________________________________________________________________</w:t>
                </w:r>
              </w:p>
            </w:sdtContent>
          </w:sdt>
          <w:permEnd w:id="29820007" w:displacedByCustomXml="prev"/>
        </w:tc>
      </w:tr>
    </w:tbl>
    <w:p w14:paraId="5D57B033" w14:textId="77777777" w:rsidR="00545FC2" w:rsidRPr="0093672E" w:rsidRDefault="00545FC2" w:rsidP="00545FC2"/>
    <w:p w14:paraId="080F6DFF" w14:textId="6234AC43"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r w:rsidR="00355862">
        <w:rPr>
          <w:b/>
        </w:rPr>
        <w:t xml:space="preserve"> </w:t>
      </w:r>
      <w:r w:rsidR="00355862" w:rsidRPr="00355862">
        <w:rPr>
          <w:b/>
        </w:rPr>
        <w:t>Votre enfant doit avoir été informé de façon adaptée.</w:t>
      </w:r>
    </w:p>
    <w:p w14:paraId="52FB7E77" w14:textId="3D405431" w:rsidR="00363874" w:rsidRPr="00700685" w:rsidRDefault="00545FC2" w:rsidP="00363874">
      <w:pPr>
        <w:rPr>
          <w:b/>
        </w:rPr>
      </w:pPr>
      <w:r w:rsidRPr="00700685">
        <w:rPr>
          <w:b/>
        </w:rPr>
        <w:t>Après avoir échangé avec votre médecin</w:t>
      </w:r>
      <w:r w:rsidR="00E27830">
        <w:rPr>
          <w:b/>
        </w:rPr>
        <w:t xml:space="preserve"> / le médecin qui suit votre enfant</w:t>
      </w:r>
      <w:r w:rsidR="00183D9F">
        <w:rPr>
          <w:b/>
        </w:rPr>
        <w:t xml:space="preserve"> et avec votre enfant</w:t>
      </w:r>
      <w:r w:rsidRPr="00700685">
        <w:rPr>
          <w:b/>
        </w:rPr>
        <w:t xml:space="preserve">, c’est à vous de décider. </w:t>
      </w:r>
      <w:r w:rsidR="00363874" w:rsidRPr="00700685">
        <w:rPr>
          <w:b/>
        </w:rPr>
        <w:t>Vous pouvez prendre le temps de réfléchir et faire appel si besoin à la personne de confiance que vous avez désignée. À tout moment, vous avez le droit de changer d’avis et de demander à ne plus prendre ce médicament</w:t>
      </w:r>
      <w:r w:rsidR="00F17C95">
        <w:rPr>
          <w:b/>
        </w:rPr>
        <w:t xml:space="preserve"> / que votre enfant </w:t>
      </w:r>
      <w:r w:rsidR="00845DCA">
        <w:rPr>
          <w:b/>
        </w:rPr>
        <w:t>ne prenne plus ce médicament</w:t>
      </w:r>
      <w:r w:rsidR="00363874" w:rsidRPr="00700685">
        <w:rPr>
          <w:b/>
        </w:rPr>
        <w:t>. Il faut alors en informer votre médecin</w:t>
      </w:r>
      <w:r w:rsidR="00A668F7">
        <w:rPr>
          <w:b/>
        </w:rPr>
        <w:t xml:space="preserve"> / le médecin qui suit votre enfant</w:t>
      </w:r>
      <w:r w:rsidR="00363874" w:rsidRPr="00700685">
        <w:rPr>
          <w:b/>
        </w:rPr>
        <w:t xml:space="preserve"> le plus tôt possible.</w:t>
      </w:r>
    </w:p>
    <w:p w14:paraId="152F893A" w14:textId="0D50B81E" w:rsidR="00363874" w:rsidRPr="0093672E" w:rsidRDefault="00363874" w:rsidP="00545FC2">
      <w:r w:rsidRPr="00700685">
        <w:rPr>
          <w:b/>
        </w:rPr>
        <w:t xml:space="preserve">L’équipe qui vous suit </w:t>
      </w:r>
      <w:r w:rsidR="00842CD4">
        <w:rPr>
          <w:b/>
        </w:rPr>
        <w:t xml:space="preserve">/ qui suit votre enfant </w:t>
      </w:r>
      <w:r w:rsidRPr="00700685">
        <w:rPr>
          <w:b/>
        </w:rPr>
        <w:t xml:space="preserve">doit vous apporter </w:t>
      </w:r>
      <w:r w:rsidR="00C52F85">
        <w:rPr>
          <w:b/>
        </w:rPr>
        <w:t xml:space="preserve">/ lui apporter </w:t>
      </w:r>
      <w:r w:rsidRPr="00700685">
        <w:rPr>
          <w:b/>
        </w:rPr>
        <w:t>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r w:rsidR="00C4440A">
        <w:rPr>
          <w:b/>
        </w:rPr>
        <w:t xml:space="preserve"> / votre enfant ne sera pas pénalisé</w:t>
      </w:r>
      <w:r w:rsidR="00A32EAF">
        <w:rPr>
          <w:b/>
        </w:rPr>
        <w:t xml:space="preserve"> en aucun cas</w:t>
      </w:r>
      <w:r w:rsidRPr="00700685">
        <w:rPr>
          <w:b/>
        </w:rPr>
        <w:t>.</w:t>
      </w:r>
    </w:p>
    <w:p w14:paraId="5BB0426C" w14:textId="77777777" w:rsidR="00363874" w:rsidRPr="0093672E" w:rsidRDefault="00363874" w:rsidP="00545FC2"/>
    <w:p w14:paraId="13F10699" w14:textId="08EA3C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w:t>
      </w:r>
      <w:r w:rsidR="00960299">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2096DB80" w14:textId="2826A759"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Demandez des précisions à votre médecin</w:t>
      </w:r>
      <w:r w:rsidR="00775F1E">
        <w:t xml:space="preserve"> / au médecin qui suit votre enfant</w:t>
      </w:r>
      <w:r w:rsidR="00700685" w:rsidRPr="00700685">
        <w:t xml:space="preserve"> ou reportez-vous à la notice du médicament dans sa boîte s’il y en a une ou sur le site de l’Agence national de sécurité du médicament et des produits de santé (ANSM) - </w:t>
      </w:r>
      <w:hyperlink r:id="rId33" w:history="1">
        <w:r w:rsidR="006D710A" w:rsidRPr="00F556F9">
          <w:rPr>
            <w:rStyle w:val="Lienhypertexte"/>
          </w:rPr>
          <w:t>https://ansm.sante.fr</w:t>
        </w:r>
      </w:hyperlink>
      <w:r w:rsidR="006D710A">
        <w:t xml:space="preserve">. </w:t>
      </w:r>
    </w:p>
    <w:p w14:paraId="566F6EA7" w14:textId="339FF5E8" w:rsidR="00FB0C5B" w:rsidRPr="0093672E" w:rsidRDefault="00FB0C5B" w:rsidP="00FB0C5B">
      <w:r w:rsidRPr="0093672E">
        <w:t xml:space="preserve">L’utilisation de ce médicament est très encadrée, très précise. Si vous prenez </w:t>
      </w:r>
      <w:r w:rsidR="00A97001">
        <w:t xml:space="preserve">/ votre enfant prend </w:t>
      </w:r>
      <w:r w:rsidRPr="0093672E">
        <w:t xml:space="preserve">ce médicament </w:t>
      </w:r>
      <w:r w:rsidR="0034236E">
        <w:t>à domicile</w:t>
      </w:r>
      <w:r w:rsidRPr="0093672E">
        <w:t>, il est important :</w:t>
      </w:r>
    </w:p>
    <w:p w14:paraId="0BF4DC81" w14:textId="77777777" w:rsidR="00FB0C5B" w:rsidRPr="0093672E" w:rsidRDefault="00FB0C5B" w:rsidP="002C163E">
      <w:pPr>
        <w:numPr>
          <w:ilvl w:val="0"/>
          <w:numId w:val="16"/>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4BBC008D" w14:textId="0B5E957C" w:rsidR="00FB0C5B" w:rsidRPr="0093672E" w:rsidRDefault="00FB0C5B" w:rsidP="002C163E">
      <w:pPr>
        <w:numPr>
          <w:ilvl w:val="0"/>
          <w:numId w:val="16"/>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w:t>
      </w:r>
      <w:r w:rsidR="00074AE1">
        <w:t xml:space="preserve">/ qui suit votre enfant </w:t>
      </w:r>
      <w:r w:rsidRPr="0093672E">
        <w:t xml:space="preserve">si </w:t>
      </w:r>
      <w:r w:rsidR="00E826FD">
        <w:t>le</w:t>
      </w:r>
      <w:r w:rsidR="00E826FD" w:rsidRPr="0093672E">
        <w:t xml:space="preserve"> </w:t>
      </w:r>
      <w:r w:rsidRPr="0093672E">
        <w:t>médicament peut être disponible dans un hôpital près de chez vous.</w:t>
      </w:r>
    </w:p>
    <w:p w14:paraId="066E0A33"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39090A5A"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10D344" w14:textId="47C370FF" w:rsidR="00783FB4" w:rsidRPr="00A32FEA" w:rsidRDefault="00783FB4" w:rsidP="00783FB4">
            <w:pPr>
              <w:rPr>
                <w:rFonts w:ascii="Arial Nova Cond" w:hAnsi="Arial Nova Cond"/>
                <w:bCs/>
                <w:color w:val="595959" w:themeColor="text1" w:themeTint="A6"/>
                <w:shd w:val="clear" w:color="auto" w:fill="F2F2F2" w:themeFill="background1" w:themeFillShade="F2"/>
              </w:rPr>
            </w:pPr>
            <w:r w:rsidRPr="00A32FEA">
              <w:rPr>
                <w:rFonts w:ascii="Arial Nova Cond" w:hAnsi="Arial Nova Cond"/>
                <w:bCs/>
                <w:color w:val="595959" w:themeColor="text1" w:themeTint="A6"/>
                <w:sz w:val="22"/>
                <w:shd w:val="clear" w:color="auto" w:fill="F2F2F2" w:themeFill="background1" w:themeFillShade="F2"/>
              </w:rPr>
              <w:t>IMFINZI, 50 mg/ml solution à diluer pour perfusion qui se présente sous la forme d’un flacon de 2,4 mL ou 10 mL</w:t>
            </w:r>
          </w:p>
          <w:p w14:paraId="7C859C7C" w14:textId="77777777" w:rsidR="00783FB4" w:rsidRPr="00A32FEA" w:rsidRDefault="00783FB4" w:rsidP="00783FB4">
            <w:pPr>
              <w:spacing w:before="0" w:after="0"/>
              <w:rPr>
                <w:rFonts w:ascii="Arial Nova Cond" w:hAnsi="Arial Nova Cond"/>
                <w:color w:val="595959" w:themeColor="text1" w:themeTint="A6"/>
                <w:shd w:val="clear" w:color="auto" w:fill="F2F2F2" w:themeFill="background1" w:themeFillShade="F2"/>
              </w:rPr>
            </w:pPr>
            <w:r w:rsidRPr="00A32FEA">
              <w:rPr>
                <w:rFonts w:ascii="Arial Nova Cond" w:hAnsi="Arial Nova Cond"/>
                <w:color w:val="595959" w:themeColor="text1" w:themeTint="A6"/>
                <w:shd w:val="clear" w:color="auto" w:fill="F2F2F2" w:themeFill="background1" w:themeFillShade="F2"/>
              </w:rPr>
              <w:t>A conserver au réfrigérateur (entre 2 °C et 8 °C).</w:t>
            </w:r>
          </w:p>
          <w:p w14:paraId="2CD13783" w14:textId="77777777" w:rsidR="00783FB4" w:rsidRPr="00A32FEA" w:rsidRDefault="00783FB4" w:rsidP="00783FB4">
            <w:pPr>
              <w:spacing w:before="0" w:after="0"/>
              <w:rPr>
                <w:rFonts w:ascii="Arial Nova Cond" w:hAnsi="Arial Nova Cond"/>
                <w:color w:val="595959" w:themeColor="text1" w:themeTint="A6"/>
                <w:shd w:val="clear" w:color="auto" w:fill="F2F2F2" w:themeFill="background1" w:themeFillShade="F2"/>
              </w:rPr>
            </w:pPr>
            <w:r w:rsidRPr="00A32FEA">
              <w:rPr>
                <w:rFonts w:ascii="Arial Nova Cond" w:hAnsi="Arial Nova Cond"/>
                <w:color w:val="595959" w:themeColor="text1" w:themeTint="A6"/>
                <w:shd w:val="clear" w:color="auto" w:fill="F2F2F2" w:themeFill="background1" w:themeFillShade="F2"/>
              </w:rPr>
              <w:t>Ne pas congeler.</w:t>
            </w:r>
          </w:p>
          <w:p w14:paraId="714B56CE" w14:textId="77777777" w:rsidR="00783FB4" w:rsidRDefault="00783FB4" w:rsidP="00783FB4">
            <w:pPr>
              <w:spacing w:before="0" w:after="0"/>
              <w:rPr>
                <w:rFonts w:ascii="Arial Nova Cond" w:hAnsi="Arial Nova Cond"/>
                <w:color w:val="595959" w:themeColor="text1" w:themeTint="A6"/>
                <w:shd w:val="clear" w:color="auto" w:fill="F2F2F2" w:themeFill="background1" w:themeFillShade="F2"/>
              </w:rPr>
            </w:pPr>
            <w:r w:rsidRPr="00A32FEA">
              <w:rPr>
                <w:rFonts w:ascii="Arial Nova Cond" w:hAnsi="Arial Nova Cond"/>
                <w:b w:val="0"/>
                <w:color w:val="595959" w:themeColor="text1" w:themeTint="A6"/>
                <w:sz w:val="22"/>
                <w:shd w:val="clear" w:color="auto" w:fill="F2F2F2" w:themeFill="background1" w:themeFillShade="F2"/>
              </w:rPr>
              <w:t>A conserver dans l’emballage d’origine à l’abri de la lumière.</w:t>
            </w:r>
          </w:p>
          <w:p w14:paraId="724E2235" w14:textId="77777777" w:rsidR="00783FB4" w:rsidRDefault="00783FB4" w:rsidP="00783FB4">
            <w:pPr>
              <w:spacing w:before="0" w:after="0"/>
              <w:rPr>
                <w:rFonts w:ascii="Arial Nova Cond" w:hAnsi="Arial Nova Cond"/>
                <w:color w:val="595959" w:themeColor="text1" w:themeTint="A6"/>
                <w:shd w:val="clear" w:color="auto" w:fill="F2F2F2" w:themeFill="background1" w:themeFillShade="F2"/>
              </w:rPr>
            </w:pPr>
          </w:p>
          <w:p w14:paraId="3A833162" w14:textId="77777777" w:rsidR="00783FB4" w:rsidRDefault="00783FB4" w:rsidP="00783FB4">
            <w:pPr>
              <w:spacing w:before="0" w:after="0"/>
              <w:rPr>
                <w:rFonts w:ascii="Arial Nova Cond" w:hAnsi="Arial Nova Cond"/>
                <w:color w:val="595959" w:themeColor="text1" w:themeTint="A6"/>
                <w:shd w:val="clear" w:color="auto" w:fill="F2F2F2" w:themeFill="background1" w:themeFillShade="F2"/>
              </w:rPr>
            </w:pPr>
          </w:p>
          <w:p w14:paraId="560A4641" w14:textId="77777777" w:rsidR="00783FB4" w:rsidRPr="00C7758B" w:rsidRDefault="00783FB4" w:rsidP="00783FB4">
            <w:pPr>
              <w:spacing w:before="0" w:after="0"/>
              <w:rPr>
                <w:rFonts w:ascii="Arial Nova Cond" w:hAnsi="Arial Nova Cond"/>
                <w:bCs/>
                <w:color w:val="595959" w:themeColor="text1" w:themeTint="A6"/>
                <w:u w:val="single"/>
                <w:shd w:val="clear" w:color="auto" w:fill="F2F2F2" w:themeFill="background1" w:themeFillShade="F2"/>
              </w:rPr>
            </w:pPr>
            <w:r w:rsidRPr="00C7758B">
              <w:rPr>
                <w:rFonts w:ascii="Arial Nova Cond" w:hAnsi="Arial Nova Cond"/>
                <w:bCs/>
                <w:color w:val="595959" w:themeColor="text1" w:themeTint="A6"/>
                <w:u w:val="single"/>
                <w:shd w:val="clear" w:color="auto" w:fill="F2F2F2" w:themeFill="background1" w:themeFillShade="F2"/>
              </w:rPr>
              <w:t>QU’EST-CE QUE IMFINZI, 50</w:t>
            </w:r>
            <w:r w:rsidRPr="00C7758B">
              <w:rPr>
                <w:rFonts w:cs="Arial"/>
                <w:bCs/>
                <w:color w:val="595959" w:themeColor="text1" w:themeTint="A6"/>
                <w:u w:val="single"/>
                <w:shd w:val="clear" w:color="auto" w:fill="F2F2F2" w:themeFill="background1" w:themeFillShade="F2"/>
              </w:rPr>
              <w:t> </w:t>
            </w:r>
            <w:r w:rsidRPr="00C7758B">
              <w:rPr>
                <w:rFonts w:ascii="Arial Nova Cond" w:hAnsi="Arial Nova Cond"/>
                <w:bCs/>
                <w:color w:val="595959" w:themeColor="text1" w:themeTint="A6"/>
                <w:u w:val="single"/>
                <w:shd w:val="clear" w:color="auto" w:fill="F2F2F2" w:themeFill="background1" w:themeFillShade="F2"/>
              </w:rPr>
              <w:t xml:space="preserve">mg/ml solution </w:t>
            </w:r>
            <w:r w:rsidRPr="00C7758B">
              <w:rPr>
                <w:rFonts w:ascii="Arial Nova Cond" w:hAnsi="Arial Nova Cond" w:cs="Arial Nova Cond"/>
                <w:bCs/>
                <w:color w:val="595959" w:themeColor="text1" w:themeTint="A6"/>
                <w:u w:val="single"/>
                <w:shd w:val="clear" w:color="auto" w:fill="F2F2F2" w:themeFill="background1" w:themeFillShade="F2"/>
              </w:rPr>
              <w:t>à</w:t>
            </w:r>
            <w:r w:rsidRPr="00C7758B">
              <w:rPr>
                <w:rFonts w:ascii="Arial Nova Cond" w:hAnsi="Arial Nova Cond"/>
                <w:bCs/>
                <w:color w:val="595959" w:themeColor="text1" w:themeTint="A6"/>
                <w:u w:val="single"/>
                <w:shd w:val="clear" w:color="auto" w:fill="F2F2F2" w:themeFill="background1" w:themeFillShade="F2"/>
              </w:rPr>
              <w:t xml:space="preserve"> diluer pour perfusion ET DANS QUELS CAS EST-IL UTILISE</w:t>
            </w:r>
            <w:r w:rsidRPr="00C7758B">
              <w:rPr>
                <w:rFonts w:cs="Arial"/>
                <w:bCs/>
                <w:color w:val="595959" w:themeColor="text1" w:themeTint="A6"/>
                <w:u w:val="single"/>
                <w:shd w:val="clear" w:color="auto" w:fill="F2F2F2" w:themeFill="background1" w:themeFillShade="F2"/>
              </w:rPr>
              <w:t> </w:t>
            </w:r>
            <w:r w:rsidRPr="00C7758B">
              <w:rPr>
                <w:rFonts w:ascii="Arial Nova Cond" w:hAnsi="Arial Nova Cond"/>
                <w:bCs/>
                <w:color w:val="595959" w:themeColor="text1" w:themeTint="A6"/>
                <w:u w:val="single"/>
                <w:shd w:val="clear" w:color="auto" w:fill="F2F2F2" w:themeFill="background1" w:themeFillShade="F2"/>
              </w:rPr>
              <w:t xml:space="preserve">? </w:t>
            </w:r>
          </w:p>
          <w:p w14:paraId="63361AA8" w14:textId="77777777" w:rsidR="00783FB4" w:rsidRPr="00C7758B" w:rsidRDefault="00783FB4" w:rsidP="00783FB4">
            <w:pPr>
              <w:spacing w:before="0" w:after="0"/>
              <w:rPr>
                <w:rFonts w:ascii="Arial Nova Cond" w:hAnsi="Arial Nova Cond"/>
                <w:bCs/>
                <w:color w:val="595959" w:themeColor="text1" w:themeTint="A6"/>
                <w:u w:val="single"/>
                <w:shd w:val="clear" w:color="auto" w:fill="F2F2F2" w:themeFill="background1" w:themeFillShade="F2"/>
              </w:rPr>
            </w:pPr>
          </w:p>
          <w:p w14:paraId="2DA98037" w14:textId="77777777" w:rsidR="00783FB4" w:rsidRPr="00C7758B" w:rsidRDefault="00783FB4" w:rsidP="00783FB4">
            <w:pPr>
              <w:spacing w:before="0" w:after="0"/>
              <w:rPr>
                <w:rFonts w:ascii="Arial Nova Cond" w:hAnsi="Arial Nova Cond"/>
                <w:color w:val="595959" w:themeColor="text1" w:themeTint="A6"/>
                <w:shd w:val="clear" w:color="auto" w:fill="F2F2F2" w:themeFill="background1" w:themeFillShade="F2"/>
              </w:rPr>
            </w:pPr>
            <w:r w:rsidRPr="00C7758B">
              <w:rPr>
                <w:rFonts w:ascii="Arial Nova Cond" w:hAnsi="Arial Nova Cond"/>
                <w:color w:val="595959" w:themeColor="text1" w:themeTint="A6"/>
                <w:shd w:val="clear" w:color="auto" w:fill="F2F2F2" w:themeFill="background1" w:themeFillShade="F2"/>
              </w:rPr>
              <w:lastRenderedPageBreak/>
              <w:t xml:space="preserve">IMFINZI contient une substance active, le durvalumab qui est un anticorps monoclonal, un type de protéine fait pour reconnaître une substance-cible spécifique dans le corps. IMFINZI agit en aidant votre système immunitaire à combattre votre cancer. </w:t>
            </w:r>
          </w:p>
          <w:p w14:paraId="5AA88802" w14:textId="77777777" w:rsidR="00783FB4" w:rsidRPr="00C7758B" w:rsidRDefault="00783FB4" w:rsidP="00783FB4">
            <w:pPr>
              <w:spacing w:before="0" w:after="0"/>
              <w:rPr>
                <w:rFonts w:ascii="Arial Nova Cond" w:hAnsi="Arial Nova Cond"/>
                <w:color w:val="595959" w:themeColor="text1" w:themeTint="A6"/>
                <w:shd w:val="clear" w:color="auto" w:fill="F2F2F2" w:themeFill="background1" w:themeFillShade="F2"/>
              </w:rPr>
            </w:pPr>
            <w:r w:rsidRPr="00C7758B">
              <w:rPr>
                <w:rFonts w:ascii="Arial Nova Cond" w:hAnsi="Arial Nova Cond"/>
                <w:color w:val="595959" w:themeColor="text1" w:themeTint="A6"/>
                <w:shd w:val="clear" w:color="auto" w:fill="F2F2F2" w:themeFill="background1" w:themeFillShade="F2"/>
              </w:rPr>
              <w:t>IMFINZI est utilisé chez l'adulte pour traiter un type de cancer du poumon appelé cancer du poumon à petites cellules de stade limité (CBPC-SL). Il est utilisé lorsque votre CBPC</w:t>
            </w:r>
            <w:r w:rsidRPr="00C7758B">
              <w:rPr>
                <w:rFonts w:cs="Arial"/>
                <w:color w:val="595959" w:themeColor="text1" w:themeTint="A6"/>
                <w:shd w:val="clear" w:color="auto" w:fill="F2F2F2" w:themeFill="background1" w:themeFillShade="F2"/>
              </w:rPr>
              <w:t> </w:t>
            </w:r>
            <w:r w:rsidRPr="00C7758B">
              <w:rPr>
                <w:rFonts w:ascii="Arial Nova Cond" w:hAnsi="Arial Nova Cond"/>
                <w:color w:val="595959" w:themeColor="text1" w:themeTint="A6"/>
                <w:shd w:val="clear" w:color="auto" w:fill="F2F2F2" w:themeFill="background1" w:themeFillShade="F2"/>
              </w:rPr>
              <w:t xml:space="preserve">: </w:t>
            </w:r>
          </w:p>
          <w:p w14:paraId="0E76A041" w14:textId="77777777" w:rsidR="00783FB4" w:rsidRPr="000F48FE" w:rsidRDefault="00783FB4" w:rsidP="00783FB4">
            <w:pPr>
              <w:pStyle w:val="Paragraphedeliste"/>
              <w:numPr>
                <w:ilvl w:val="2"/>
                <w:numId w:val="2"/>
              </w:numPr>
              <w:spacing w:before="0" w:after="0"/>
              <w:rPr>
                <w:rFonts w:ascii="Arial Nova Cond" w:hAnsi="Arial Nova Cond"/>
                <w:b w:val="0"/>
                <w:color w:val="595959" w:themeColor="text1" w:themeTint="A6"/>
                <w:sz w:val="22"/>
                <w:shd w:val="clear" w:color="auto" w:fill="F2F2F2" w:themeFill="background1" w:themeFillShade="F2"/>
              </w:rPr>
            </w:pPr>
            <w:r w:rsidRPr="000F48FE">
              <w:rPr>
                <w:rFonts w:ascii="Arial Nova Cond" w:hAnsi="Arial Nova Cond"/>
                <w:color w:val="595959" w:themeColor="text1" w:themeTint="A6"/>
                <w:shd w:val="clear" w:color="auto" w:fill="F2F2F2" w:themeFill="background1" w:themeFillShade="F2"/>
              </w:rPr>
              <w:t xml:space="preserve">n'a pas été retiré chirurgicalement et </w:t>
            </w:r>
          </w:p>
          <w:p w14:paraId="77EE83D3" w14:textId="77777777" w:rsidR="00783FB4" w:rsidRPr="000F48FE" w:rsidRDefault="00783FB4" w:rsidP="00783FB4">
            <w:pPr>
              <w:pStyle w:val="Paragraphedeliste"/>
              <w:numPr>
                <w:ilvl w:val="2"/>
                <w:numId w:val="2"/>
              </w:numPr>
              <w:spacing w:before="0" w:after="0"/>
              <w:rPr>
                <w:rFonts w:ascii="Arial Nova Cond" w:hAnsi="Arial Nova Cond"/>
                <w:b w:val="0"/>
                <w:color w:val="595959" w:themeColor="text1" w:themeTint="A6"/>
                <w:sz w:val="22"/>
                <w:shd w:val="clear" w:color="auto" w:fill="F2F2F2" w:themeFill="background1" w:themeFillShade="F2"/>
              </w:rPr>
            </w:pPr>
            <w:r w:rsidRPr="000F48FE">
              <w:rPr>
                <w:rFonts w:ascii="Arial Nova Cond" w:hAnsi="Arial Nova Cond"/>
                <w:color w:val="595959" w:themeColor="text1" w:themeTint="A6"/>
                <w:shd w:val="clear" w:color="auto" w:fill="F2F2F2" w:themeFill="background1" w:themeFillShade="F2"/>
              </w:rPr>
              <w:t xml:space="preserve">a répondu ou s’est stabilisé après un traitement initial par </w:t>
            </w:r>
            <w:proofErr w:type="spellStart"/>
            <w:r w:rsidRPr="000F48FE">
              <w:rPr>
                <w:rFonts w:ascii="Arial Nova Cond" w:hAnsi="Arial Nova Cond"/>
                <w:color w:val="595959" w:themeColor="text1" w:themeTint="A6"/>
                <w:shd w:val="clear" w:color="auto" w:fill="F2F2F2" w:themeFill="background1" w:themeFillShade="F2"/>
              </w:rPr>
              <w:t>chimioradiothérapie</w:t>
            </w:r>
            <w:proofErr w:type="spellEnd"/>
            <w:r w:rsidRPr="000F48FE">
              <w:rPr>
                <w:rFonts w:ascii="Arial Nova Cond" w:hAnsi="Arial Nova Cond"/>
                <w:color w:val="595959" w:themeColor="text1" w:themeTint="A6"/>
                <w:shd w:val="clear" w:color="auto" w:fill="F2F2F2" w:themeFill="background1" w:themeFillShade="F2"/>
              </w:rPr>
              <w:t xml:space="preserve"> concomitante. </w:t>
            </w:r>
          </w:p>
          <w:p w14:paraId="144427EC" w14:textId="77777777" w:rsidR="00783FB4" w:rsidRPr="00F46D39" w:rsidRDefault="00783FB4" w:rsidP="00783FB4">
            <w:pPr>
              <w:spacing w:before="0" w:after="0"/>
              <w:rPr>
                <w:rFonts w:ascii="Arial Nova Cond" w:hAnsi="Arial Nova Cond"/>
                <w:bCs/>
                <w:color w:val="595959" w:themeColor="text1" w:themeTint="A6"/>
                <w:shd w:val="clear" w:color="auto" w:fill="F2F2F2" w:themeFill="background1" w:themeFillShade="F2"/>
              </w:rPr>
            </w:pPr>
          </w:p>
          <w:p w14:paraId="15BC3C5D" w14:textId="77777777" w:rsidR="00783FB4" w:rsidRDefault="00783FB4" w:rsidP="00783FB4">
            <w:pPr>
              <w:spacing w:before="0" w:after="0"/>
              <w:rPr>
                <w:rFonts w:ascii="Arial Nova Cond" w:hAnsi="Arial Nova Cond"/>
                <w:b w:val="0"/>
                <w:color w:val="595959" w:themeColor="text1" w:themeTint="A6"/>
                <w:shd w:val="clear" w:color="auto" w:fill="F2F2F2" w:themeFill="background1" w:themeFillShade="F2"/>
              </w:rPr>
            </w:pPr>
            <w:r w:rsidRPr="00C7758B">
              <w:rPr>
                <w:rFonts w:ascii="Arial Nova Cond" w:hAnsi="Arial Nova Cond"/>
                <w:color w:val="595959" w:themeColor="text1" w:themeTint="A6"/>
                <w:shd w:val="clear" w:color="auto" w:fill="F2F2F2" w:themeFill="background1" w:themeFillShade="F2"/>
              </w:rPr>
              <w:t>Si vous avez des questions sur le mode d’action d’IMFINZI ou sur la raison pour laquelle il vous a été prescrit, interrogez votre médecin ou votre pharmacien.</w:t>
            </w:r>
          </w:p>
          <w:p w14:paraId="71647507" w14:textId="77777777" w:rsidR="00783FB4" w:rsidRDefault="00783FB4" w:rsidP="00783FB4">
            <w:pPr>
              <w:spacing w:before="0" w:after="0"/>
              <w:rPr>
                <w:rFonts w:ascii="Arial Nova Cond" w:hAnsi="Arial Nova Cond"/>
                <w:b w:val="0"/>
                <w:color w:val="595959" w:themeColor="text1" w:themeTint="A6"/>
                <w:shd w:val="clear" w:color="auto" w:fill="F2F2F2" w:themeFill="background1" w:themeFillShade="F2"/>
              </w:rPr>
            </w:pPr>
          </w:p>
          <w:p w14:paraId="35EA850E" w14:textId="77777777" w:rsidR="00783FB4" w:rsidRPr="00F46D39" w:rsidRDefault="00783FB4" w:rsidP="00783FB4">
            <w:pPr>
              <w:spacing w:before="0" w:after="0"/>
              <w:rPr>
                <w:rFonts w:ascii="Arial Nova Cond" w:hAnsi="Arial Nova Cond"/>
                <w:bCs/>
                <w:color w:val="595959" w:themeColor="text1" w:themeTint="A6"/>
                <w:u w:val="single"/>
                <w:shd w:val="clear" w:color="auto" w:fill="F2F2F2" w:themeFill="background1" w:themeFillShade="F2"/>
              </w:rPr>
            </w:pPr>
            <w:r w:rsidRPr="00F46D39">
              <w:rPr>
                <w:rFonts w:ascii="Arial Nova Cond" w:hAnsi="Arial Nova Cond"/>
                <w:bCs/>
                <w:color w:val="595959" w:themeColor="text1" w:themeTint="A6"/>
                <w:u w:val="single"/>
                <w:shd w:val="clear" w:color="auto" w:fill="F2F2F2" w:themeFill="background1" w:themeFillShade="F2"/>
              </w:rPr>
              <w:t>N’utilisez jamais IMFINZI, 50</w:t>
            </w:r>
            <w:r w:rsidRPr="00F46D39">
              <w:rPr>
                <w:rFonts w:cs="Arial"/>
                <w:bCs/>
                <w:color w:val="595959" w:themeColor="text1" w:themeTint="A6"/>
                <w:u w:val="single"/>
                <w:shd w:val="clear" w:color="auto" w:fill="F2F2F2" w:themeFill="background1" w:themeFillShade="F2"/>
              </w:rPr>
              <w:t> </w:t>
            </w:r>
            <w:r w:rsidRPr="00F46D39">
              <w:rPr>
                <w:rFonts w:ascii="Arial Nova Cond" w:hAnsi="Arial Nova Cond"/>
                <w:bCs/>
                <w:color w:val="595959" w:themeColor="text1" w:themeTint="A6"/>
                <w:u w:val="single"/>
                <w:shd w:val="clear" w:color="auto" w:fill="F2F2F2" w:themeFill="background1" w:themeFillShade="F2"/>
              </w:rPr>
              <w:t xml:space="preserve">mg/ml solution </w:t>
            </w:r>
            <w:r w:rsidRPr="00F46D39">
              <w:rPr>
                <w:rFonts w:ascii="Arial Nova Cond" w:hAnsi="Arial Nova Cond" w:cs="Arial Nova Cond"/>
                <w:bCs/>
                <w:color w:val="595959" w:themeColor="text1" w:themeTint="A6"/>
                <w:u w:val="single"/>
                <w:shd w:val="clear" w:color="auto" w:fill="F2F2F2" w:themeFill="background1" w:themeFillShade="F2"/>
              </w:rPr>
              <w:t>à</w:t>
            </w:r>
            <w:r w:rsidRPr="00F46D39">
              <w:rPr>
                <w:rFonts w:ascii="Arial Nova Cond" w:hAnsi="Arial Nova Cond"/>
                <w:bCs/>
                <w:color w:val="595959" w:themeColor="text1" w:themeTint="A6"/>
                <w:u w:val="single"/>
                <w:shd w:val="clear" w:color="auto" w:fill="F2F2F2" w:themeFill="background1" w:themeFillShade="F2"/>
              </w:rPr>
              <w:t xml:space="preserve"> diluer pour perfusion </w:t>
            </w:r>
          </w:p>
          <w:p w14:paraId="00FF3924" w14:textId="77777777" w:rsidR="00783FB4" w:rsidRPr="00F46D39" w:rsidRDefault="00783FB4" w:rsidP="00783FB4">
            <w:pPr>
              <w:pStyle w:val="Paragraphedeliste"/>
              <w:numPr>
                <w:ilvl w:val="1"/>
                <w:numId w:val="2"/>
              </w:numPr>
              <w:spacing w:before="0" w:after="0"/>
              <w:rPr>
                <w:rFonts w:ascii="Arial Nova Cond" w:hAnsi="Arial Nova Cond"/>
                <w:b w:val="0"/>
                <w:bCs/>
                <w:color w:val="595959" w:themeColor="text1" w:themeTint="A6"/>
                <w:sz w:val="22"/>
                <w:shd w:val="clear" w:color="auto" w:fill="F2F2F2" w:themeFill="background1" w:themeFillShade="F2"/>
              </w:rPr>
            </w:pPr>
            <w:r w:rsidRPr="00F46D39">
              <w:rPr>
                <w:rFonts w:ascii="Arial Nova Cond" w:hAnsi="Arial Nova Cond"/>
                <w:b w:val="0"/>
                <w:bCs/>
                <w:color w:val="595959" w:themeColor="text1" w:themeTint="A6"/>
                <w:shd w:val="clear" w:color="auto" w:fill="F2F2F2" w:themeFill="background1" w:themeFillShade="F2"/>
              </w:rPr>
              <w:t>si vous êtes allergique au durvalumab ou à l’un des autres composants contenus dans ce médicament, mentionnés dans la rubrique 6.</w:t>
            </w:r>
          </w:p>
          <w:p w14:paraId="2C24DA54" w14:textId="62FA3AD4" w:rsidR="00783FB4" w:rsidRPr="007A7C67" w:rsidRDefault="00783FB4" w:rsidP="00783FB4">
            <w:pPr>
              <w:pStyle w:val="Paragraphedeliste"/>
              <w:numPr>
                <w:ilvl w:val="1"/>
                <w:numId w:val="2"/>
              </w:numPr>
              <w:spacing w:before="0" w:after="0"/>
              <w:rPr>
                <w:rFonts w:ascii="Arial Nova Cond" w:hAnsi="Arial Nova Cond"/>
                <w:bCs/>
                <w:color w:val="595959" w:themeColor="text1" w:themeTint="A6"/>
                <w:shd w:val="clear" w:color="auto" w:fill="F2F2F2" w:themeFill="background1" w:themeFillShade="F2"/>
              </w:rPr>
            </w:pPr>
            <w:r w:rsidRPr="00F46D39">
              <w:rPr>
                <w:rFonts w:ascii="Arial Nova Cond" w:hAnsi="Arial Nova Cond"/>
                <w:bCs/>
                <w:color w:val="595959" w:themeColor="text1" w:themeTint="A6"/>
                <w:shd w:val="clear" w:color="auto" w:fill="F2F2F2" w:themeFill="background1" w:themeFillShade="F2"/>
              </w:rPr>
              <w:t xml:space="preserve">Vérifiez auprès de votre médecin en cas de doute. </w:t>
            </w:r>
          </w:p>
          <w:p w14:paraId="468A0C5C" w14:textId="103120C9" w:rsidR="00B8233F" w:rsidRPr="0093672E" w:rsidRDefault="00783FB4" w:rsidP="00783FB4">
            <w:r>
              <w:t>Le conditionnement mis à disposition contient 2 notices (une approuvée dans le cadre de l’accès précoce et une approuvée dans le cadre de l’AMM Européenne). Vous devez vous référer à la notice spécifique à l’accès précoce.</w:t>
            </w:r>
          </w:p>
        </w:tc>
      </w:tr>
    </w:tbl>
    <w:p w14:paraId="2ADEEBE0" w14:textId="77777777" w:rsidR="00B8233F" w:rsidRPr="0093672E" w:rsidRDefault="00B8233F" w:rsidP="00545FC2"/>
    <w:p w14:paraId="450BA74C" w14:textId="465A6C72"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engage</w:t>
      </w:r>
      <w:r w:rsidRPr="00700685">
        <w:rPr>
          <w:rFonts w:ascii="Arial Narrow" w:eastAsiaTheme="majorEastAsia" w:hAnsi="Arial Narrow" w:cstheme="majorBidi"/>
          <w:color w:val="000000" w:themeColor="text1"/>
          <w:sz w:val="36"/>
          <w:szCs w:val="26"/>
        </w:rPr>
        <w:t xml:space="preserve">-t-il ? Quelles seront </w:t>
      </w:r>
      <w:r w:rsidR="0093451D">
        <w:rPr>
          <w:rFonts w:ascii="Arial Narrow" w:eastAsiaTheme="majorEastAsia" w:hAnsi="Arial Narrow" w:cstheme="majorBidi"/>
          <w:color w:val="000000" w:themeColor="text1"/>
          <w:sz w:val="36"/>
          <w:szCs w:val="26"/>
        </w:rPr>
        <w:t>les</w:t>
      </w:r>
      <w:r w:rsidR="0093451D"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contraintes ? </w:t>
      </w:r>
    </w:p>
    <w:p w14:paraId="6B1DEDEA" w14:textId="2BB027C5" w:rsidR="00BF5BAD" w:rsidRPr="0093672E" w:rsidRDefault="00BF5BAD" w:rsidP="00BF5BAD">
      <w:r w:rsidRPr="0093672E">
        <w:t>Comme il y a peu de recul sur le médicament qui vous est proposé</w:t>
      </w:r>
      <w:r w:rsidR="00D17576">
        <w:t> / qui est proposé à votre enfant</w:t>
      </w:r>
      <w:r w:rsidRPr="0093672E">
        <w:t xml:space="preserve">,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763D2C01" w14:textId="02B5F7CB" w:rsidR="00700685" w:rsidRPr="00700685" w:rsidRDefault="00700685" w:rsidP="00700685">
      <w:r w:rsidRPr="00700685">
        <w:t xml:space="preserve">Votre retour </w:t>
      </w:r>
      <w:r w:rsidR="003B7C65">
        <w:t xml:space="preserve">/ celui de votre enfant </w:t>
      </w:r>
      <w:r w:rsidRPr="00700685">
        <w:t xml:space="preserve">sur ce traitement est essentiel. C’est pourquoi votre avis sur ce médicament et les effets qu’il a sur vous </w:t>
      </w:r>
      <w:r w:rsidR="007E4316">
        <w:t xml:space="preserve">/ sur votre enfant </w:t>
      </w:r>
      <w:r w:rsidRPr="00700685">
        <w:t>sera recueilli de deux façons : à chaque visite avec votre médecin</w:t>
      </w:r>
      <w:r w:rsidR="00E35D63">
        <w:t xml:space="preserve"> / le médecin qui suit votre enfant</w:t>
      </w:r>
      <w:r w:rsidRPr="00700685">
        <w:t xml:space="preserve"> et entre les visites. </w:t>
      </w:r>
    </w:p>
    <w:p w14:paraId="23CE2843" w14:textId="77777777"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6EB5C98" w14:textId="585E2BC0" w:rsidR="00700685" w:rsidRPr="00700685" w:rsidRDefault="00700685" w:rsidP="002C163E">
      <w:pPr>
        <w:numPr>
          <w:ilvl w:val="0"/>
          <w:numId w:val="12"/>
        </w:numPr>
        <w:spacing w:before="40" w:after="20"/>
        <w:rPr>
          <w:color w:val="262626" w:themeColor="text1" w:themeTint="D9"/>
        </w:rPr>
      </w:pPr>
      <w:r w:rsidRPr="00700685">
        <w:t xml:space="preserve">Votre médecin </w:t>
      </w:r>
      <w:r w:rsidR="007D5CC3">
        <w:t xml:space="preserve">/ le médecin qui suit votre enfant </w:t>
      </w:r>
      <w:r w:rsidRPr="00700685">
        <w:t xml:space="preserve">va vous poser des questions sur la façon dont vous vous </w:t>
      </w:r>
      <w:r w:rsidR="00B82B47">
        <w:t>prenez ce médicament</w:t>
      </w:r>
      <w:r w:rsidRPr="00700685">
        <w:t xml:space="preserve"> </w:t>
      </w:r>
      <w:r w:rsidR="00AD5CE9">
        <w:t xml:space="preserve">/ dont votre enfant </w:t>
      </w:r>
      <w:r w:rsidR="007C3670">
        <w:t xml:space="preserve">prend ce médicament </w:t>
      </w:r>
      <w:r w:rsidRPr="00700685">
        <w:t xml:space="preserve">et rassembler des données </w:t>
      </w:r>
      <w:r w:rsidR="00E862DC">
        <w:t xml:space="preserve">à caractère personnel </w:t>
      </w:r>
      <w:r w:rsidRPr="00700685">
        <w:t xml:space="preserve">sur votre </w:t>
      </w:r>
      <w:r w:rsidR="00E862DC">
        <w:t xml:space="preserve">/ sa </w:t>
      </w:r>
      <w:r w:rsidRPr="00700685">
        <w:t>santé et vos</w:t>
      </w:r>
      <w:r w:rsidR="00365FD8">
        <w:t> / ses</w:t>
      </w:r>
      <w:r w:rsidRPr="00700685">
        <w:t xml:space="preserve"> habitudes de vie. Pour plus de détails sur les données </w:t>
      </w:r>
      <w:r w:rsidR="003027CF">
        <w:t xml:space="preserve">à caractère </w:t>
      </w:r>
      <w:r w:rsidRPr="00700685">
        <w:t xml:space="preserve">personnel recueillies et vos droits, vous pouvez lire le document intitulé « Accès précoce à un médicament - Traitement des données </w:t>
      </w:r>
      <w:r w:rsidR="003846FF">
        <w:t xml:space="preserve">à caractère </w:t>
      </w:r>
      <w:r w:rsidRPr="00700685">
        <w:t xml:space="preserve">personnel » (voir en fin de document la rubrique « Pour en savoir plus »). </w:t>
      </w:r>
    </w:p>
    <w:p w14:paraId="7E4C0D47"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46A669BC" w14:textId="6C133CD6" w:rsidR="00502931" w:rsidRPr="0093672E" w:rsidRDefault="00780FFC" w:rsidP="002C163E">
      <w:pPr>
        <w:numPr>
          <w:ilvl w:val="0"/>
          <w:numId w:val="12"/>
        </w:numPr>
        <w:spacing w:before="40" w:after="20"/>
      </w:pPr>
      <w:r w:rsidRPr="00B644D6">
        <w:rPr>
          <w:color w:val="231F20"/>
        </w:rPr>
        <w:t xml:space="preserve">La qualité de vie en général avec le médicament est une information également très importante. </w:t>
      </w:r>
      <w:r w:rsidR="00502931" w:rsidRPr="0093672E">
        <w:t xml:space="preserve">Vous devrez remplir un questionnaire, en ligne ou sous format papier, qui porte </w:t>
      </w:r>
      <w:r w:rsidR="00502931" w:rsidRPr="00700685">
        <w:t>sur votre qualité de vie avec le médicament : vos impressions sur le traitement, comment vous vous sentez, ce que le traitement vous apporte comme changement, etc.</w:t>
      </w:r>
      <w:r w:rsidR="00502931" w:rsidRPr="0093672E">
        <w:t xml:space="preserve"> La forme du questionnaire,</w:t>
      </w:r>
      <w:r w:rsidR="00502931" w:rsidRPr="0093672E" w:rsidDel="0076775A">
        <w:t xml:space="preserve"> </w:t>
      </w:r>
      <w:r w:rsidR="00502931" w:rsidRPr="0093672E">
        <w:t>le rythme et les conseils pratiques pour le remplir vous seront transmis par l’équipe de soins.</w:t>
      </w:r>
      <w:r w:rsidR="005A16A1">
        <w:t xml:space="preserve"> Pour les patients mineurs : l</w:t>
      </w:r>
      <w:r w:rsidR="005A16A1" w:rsidRPr="005A16A1">
        <w:t xml:space="preserve">es impacts de la situation de santé avec le traitement sont-ils sensibles sur </w:t>
      </w:r>
      <w:r w:rsidR="005A16A1" w:rsidRPr="005A16A1">
        <w:lastRenderedPageBreak/>
        <w:t>des domaines tels que la vie scolaire, familiale, les activités possibles, etc. ? Ces retours sont importants, vous ou votre enfant pouvez à tout moment les rapporter au médecin.</w:t>
      </w:r>
      <w:r w:rsidR="00502931" w:rsidRPr="0093672E">
        <w:t xml:space="preserve"> </w:t>
      </w:r>
    </w:p>
    <w:p w14:paraId="79331E65" w14:textId="77777777" w:rsidR="00935880" w:rsidRPr="007006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93672E" w14:paraId="6934F0F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A141D63" w14:textId="77777777" w:rsidR="00783FB4" w:rsidRPr="00872272" w:rsidRDefault="00783FB4" w:rsidP="00783FB4">
            <w:pPr>
              <w:rPr>
                <w:b w:val="0"/>
                <w:color w:val="auto"/>
              </w:rPr>
            </w:pPr>
            <w:r w:rsidRPr="00872272">
              <w:rPr>
                <w:b w:val="0"/>
                <w:color w:val="auto"/>
              </w:rPr>
              <w:t xml:space="preserve">La qualité de vie sera mesurée par l’auto-questionnaire EORTC QLQ-C30 en annexe. La saisie des données se fera au format papier. L’auto-questionnaire sera remis au prescripteur par la cellule accès précoce, puis une fois rempli par le patient, il sera envoyé par le prescripteur par </w:t>
            </w:r>
            <w:proofErr w:type="gramStart"/>
            <w:r w:rsidRPr="00872272">
              <w:rPr>
                <w:b w:val="0"/>
                <w:color w:val="auto"/>
              </w:rPr>
              <w:t>email</w:t>
            </w:r>
            <w:proofErr w:type="gramEnd"/>
            <w:r w:rsidRPr="00872272">
              <w:rPr>
                <w:b w:val="0"/>
                <w:color w:val="auto"/>
              </w:rPr>
              <w:t xml:space="preserve"> ou par fax à la cellule accès précoce. En cas de difficulté rencontrée par le patient, il devra en parler avec son médecin.</w:t>
            </w:r>
          </w:p>
          <w:p w14:paraId="3922055F" w14:textId="60B81FED" w:rsidR="00982652" w:rsidRPr="0093672E" w:rsidRDefault="00783FB4" w:rsidP="00783FB4">
            <w:pPr>
              <w:spacing w:before="40" w:after="20"/>
              <w:rPr>
                <w:b w:val="0"/>
                <w:sz w:val="22"/>
              </w:rPr>
            </w:pPr>
            <w:r w:rsidRPr="00872272">
              <w:rPr>
                <w:b w:val="0"/>
                <w:color w:val="auto"/>
              </w:rPr>
              <w:t>L’auto-questionnaire sera à compléter avant l’initiation du traitement puis tous les 3 mois jusqu’à la fin du traitement (M0, M1, M2, M3, M6, M9, M12, M15, M18, M21, M24).</w:t>
            </w:r>
          </w:p>
        </w:tc>
      </w:tr>
    </w:tbl>
    <w:p w14:paraId="2F0C28D1" w14:textId="77777777" w:rsidR="00C567EB" w:rsidRPr="0093672E" w:rsidRDefault="00C567EB" w:rsidP="00700685">
      <w:pPr>
        <w:spacing w:before="40" w:after="20"/>
      </w:pPr>
    </w:p>
    <w:p w14:paraId="0086968C" w14:textId="1CF120B5"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w:t>
      </w:r>
      <w:r w:rsidR="0093339C">
        <w:t xml:space="preserve"> / que votre enfant pourrait ressentir</w:t>
      </w:r>
      <w:r w:rsidRPr="00700685">
        <w:t xml:space="preserve"> (douleurs, nausées, diarrhées, etc.).</w:t>
      </w:r>
    </w:p>
    <w:p w14:paraId="464A2A50"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5597AD37" w14:textId="77777777" w:rsidTr="00827BB5">
        <w:tc>
          <w:tcPr>
            <w:tcW w:w="5000" w:type="pct"/>
          </w:tcPr>
          <w:p w14:paraId="26461469" w14:textId="77777777" w:rsidR="00700685" w:rsidRPr="00700685" w:rsidRDefault="00700685" w:rsidP="00700685">
            <w:pPr>
              <w:spacing w:before="40" w:after="20"/>
              <w:rPr>
                <w:b/>
                <w:bCs/>
              </w:rPr>
            </w:pPr>
            <w:r w:rsidRPr="00700685">
              <w:rPr>
                <w:b/>
                <w:bCs/>
              </w:rPr>
              <w:t>En pratique</w:t>
            </w:r>
          </w:p>
          <w:p w14:paraId="6989BAD0" w14:textId="2864ABCD" w:rsidR="00700685" w:rsidRPr="00700685" w:rsidRDefault="00700685" w:rsidP="00700685">
            <w:r w:rsidRPr="00700685">
              <w:t xml:space="preserve">Si vous ne vous sentez pas comme d’habitude </w:t>
            </w:r>
            <w:r w:rsidR="000A6546">
              <w:t xml:space="preserve">/ si votre enfant ne se sent pas comme d’habitude </w:t>
            </w:r>
            <w:r w:rsidRPr="00700685">
              <w:t>ou en cas de symptôme nouveau ou inhabituel : parlez-en à votre médecin</w:t>
            </w:r>
            <w:r w:rsidR="0030230D">
              <w:t> / le médecin qui le suit</w:t>
            </w:r>
            <w:r w:rsidRPr="00700685">
              <w:t xml:space="preserve">, </w:t>
            </w:r>
            <w:r w:rsidR="00D87BF2">
              <w:t xml:space="preserve">à </w:t>
            </w:r>
            <w:r w:rsidRPr="00700685">
              <w:t xml:space="preserve">votre pharmacien ou à votre infirmier/ère. </w:t>
            </w:r>
          </w:p>
          <w:p w14:paraId="63D0A004" w14:textId="76DE3E00" w:rsidR="00700685" w:rsidRPr="00700685" w:rsidRDefault="00700685" w:rsidP="00646FD7">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34" w:history="1">
              <w:r w:rsidR="0076609A">
                <w:rPr>
                  <w:rStyle w:val="Lienhypertexte"/>
                </w:rPr>
                <w:t>https://signalement.social-sante.gouv.fr/</w:t>
              </w:r>
            </w:hyperlink>
            <w:r w:rsidRPr="00700685">
              <w:t xml:space="preserve">. </w:t>
            </w:r>
          </w:p>
        </w:tc>
      </w:tr>
    </w:tbl>
    <w:p w14:paraId="36DD092C" w14:textId="77777777" w:rsidR="00545FC2" w:rsidRPr="00700685" w:rsidRDefault="00545FC2" w:rsidP="00545FC2"/>
    <w:p w14:paraId="42E9508D" w14:textId="77777777" w:rsidR="003A3AA3" w:rsidRDefault="003A3AA3" w:rsidP="003A3AA3">
      <w:pPr>
        <w:pStyle w:val="Corpsdetexte"/>
        <w:spacing w:before="107" w:line="268"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55A23903" w14:textId="77777777" w:rsidR="009831C4" w:rsidRDefault="006F2121" w:rsidP="009831C4">
      <w:pPr>
        <w:pStyle w:val="Corpsdetexte"/>
        <w:spacing w:before="112" w:line="268" w:lineRule="auto"/>
        <w:ind w:left="110" w:right="107"/>
        <w:rPr>
          <w:color w:val="231F20"/>
        </w:rPr>
      </w:pPr>
      <w:r w:rsidRPr="0093672E">
        <w:t xml:space="preserve">Lorsque l’on vous prescrit </w:t>
      </w:r>
      <w:r w:rsidR="005950EE">
        <w:t xml:space="preserve">/ </w:t>
      </w:r>
      <w:r w:rsidR="00B97643">
        <w:t xml:space="preserve">lorsque l’on prescrit à votre enfant </w:t>
      </w:r>
      <w:r w:rsidRPr="0093672E">
        <w:t>un médicament dans le cadre d’un accès précoce, vous n’</w:t>
      </w:r>
      <w:proofErr w:type="spellStart"/>
      <w:r w:rsidRPr="0093672E">
        <w:t>entrez</w:t>
      </w:r>
      <w:proofErr w:type="spellEnd"/>
      <w:r w:rsidRPr="0093672E">
        <w:t xml:space="preserve"> pas</w:t>
      </w:r>
      <w:r w:rsidR="00B97643">
        <w:t xml:space="preserve"> / </w:t>
      </w:r>
      <w:r w:rsidR="00FB325F">
        <w:t>votre enfant</w:t>
      </w:r>
      <w:r w:rsidR="00B97643">
        <w:t xml:space="preserve"> n’entre pas</w:t>
      </w:r>
      <w:r w:rsidRPr="0093672E">
        <w:t xml:space="preserve"> dans un essai clinique. L’objectif principal est de vous </w:t>
      </w:r>
      <w:r w:rsidR="004C6E3A">
        <w:t xml:space="preserve">/ le </w:t>
      </w:r>
      <w:r w:rsidRPr="0093672E">
        <w:t xml:space="preserve">soigner et non de tester le médicament. </w:t>
      </w:r>
    </w:p>
    <w:p w14:paraId="2DBB9940" w14:textId="77777777" w:rsidR="009831C4" w:rsidRDefault="009831C4" w:rsidP="009831C4">
      <w:pPr>
        <w:pStyle w:val="Corpsdetexte"/>
        <w:spacing w:before="112" w:line="268" w:lineRule="auto"/>
        <w:ind w:left="110" w:right="107"/>
      </w:pP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D2B1A39" w14:textId="26AC8249" w:rsidR="003B6E05" w:rsidRPr="00700685" w:rsidRDefault="003B6E05" w:rsidP="00545FC2"/>
    <w:p w14:paraId="0999D19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6D0AD310"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53501003" w14:textId="77777777"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41831F07" w14:textId="77777777"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35" w:history="1">
        <w:r w:rsidRPr="005C448D">
          <w:rPr>
            <w:rStyle w:val="Lienhypertexte"/>
          </w:rPr>
          <w:t>guide intitulé « Accès précoce des médicaments : accompagnement des laboratoires » disponible sur le site de la Haute Autorité de santé</w:t>
        </w:r>
      </w:hyperlink>
      <w:r w:rsidR="005C448D">
        <w:t>).</w:t>
      </w:r>
    </w:p>
    <w:p w14:paraId="5E4A2483" w14:textId="77777777" w:rsidR="00B44FB1" w:rsidRDefault="00B44FB1" w:rsidP="001C5E14"/>
    <w:p w14:paraId="5D678EAE" w14:textId="77777777"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Que se passe-t-il si l’autorisation est suspendue ou retirée ?</w:t>
      </w:r>
    </w:p>
    <w:p w14:paraId="68D981ED" w14:textId="1CB2854B" w:rsidR="00524204" w:rsidRPr="00700685" w:rsidRDefault="00524204" w:rsidP="00524204">
      <w:r w:rsidRPr="0093672E">
        <w:t xml:space="preserve">Dans le cas où l’autorisation d’accès précoce de votre médicament </w:t>
      </w:r>
      <w:r w:rsidR="00130646">
        <w:t xml:space="preserve">/ du médicament de votre enfant </w:t>
      </w:r>
      <w:r w:rsidRPr="0093672E">
        <w:t xml:space="preserve">serait </w:t>
      </w:r>
      <w:r w:rsidR="00033491">
        <w:t>retirée</w:t>
      </w:r>
      <w:r w:rsidRPr="0093672E">
        <w:t xml:space="preserve"> ou suspendue alors qu’il vous </w:t>
      </w:r>
      <w:r w:rsidR="00117D13">
        <w:t xml:space="preserve">/ lui </w:t>
      </w:r>
      <w:r w:rsidRPr="0093672E">
        <w:t>apporte des bénéfices, votre médecin</w:t>
      </w:r>
      <w:r w:rsidR="00F43761">
        <w:t xml:space="preserve"> / son médecin</w:t>
      </w:r>
      <w:r w:rsidRPr="0093672E">
        <w:t xml:space="preserve"> pourra quand même continuer à vous le prescrire</w:t>
      </w:r>
      <w:r w:rsidR="00F43761">
        <w:t xml:space="preserve"> / à le lui prescrire</w:t>
      </w:r>
      <w:r w:rsidRPr="0093672E">
        <w:t xml:space="preserv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7B5A3D55"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4FEFD6B8" w14:textId="77777777" w:rsidR="00343F4D" w:rsidRPr="0093672E" w:rsidRDefault="00343F4D" w:rsidP="00545FC2"/>
    <w:p w14:paraId="3F0D3FF6" w14:textId="08BB81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sidR="00211DBE">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sidR="00B377E6">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7A5BA884" w14:textId="2ADC1A97"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w:t>
      </w:r>
      <w:r w:rsidR="00B377E6">
        <w:t>à caractère personnel</w:t>
      </w:r>
      <w:r w:rsidR="00B377E6" w:rsidRPr="00700685">
        <w:t xml:space="preserve"> </w:t>
      </w:r>
      <w:r w:rsidR="00700685" w:rsidRPr="00700685">
        <w:t>concernant votre santé</w:t>
      </w:r>
      <w:r w:rsidR="007A09E1">
        <w:t xml:space="preserve"> / la santé de votre enfant</w:t>
      </w:r>
      <w:r w:rsidR="00700685" w:rsidRPr="00700685">
        <w:t xml:space="preserve">. </w:t>
      </w:r>
    </w:p>
    <w:p w14:paraId="295CBC3A" w14:textId="66B7522C" w:rsidR="00700685" w:rsidRPr="00700685" w:rsidRDefault="00700685" w:rsidP="00700685">
      <w:r w:rsidRPr="00700685">
        <w:t xml:space="preserve">Vous trouverez des informations complémentaires relatives à vos droits </w:t>
      </w:r>
      <w:r w:rsidR="00441D91">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sidR="00B377E6">
          <w:rPr>
            <w:rStyle w:val="Lienhypertexte"/>
          </w:rPr>
          <w:t xml:space="preserve">à caractère </w:t>
        </w:r>
        <w:r w:rsidRPr="007F66FC">
          <w:rPr>
            <w:rStyle w:val="Lienhypertexte"/>
          </w:rPr>
          <w:t>personnel».</w:t>
        </w:r>
      </w:hyperlink>
      <w:r w:rsidRPr="00700685">
        <w:t xml:space="preserve"> </w:t>
      </w:r>
    </w:p>
    <w:p w14:paraId="65ADC2AD" w14:textId="77777777" w:rsidR="00700685" w:rsidRPr="00700685" w:rsidRDefault="00700685" w:rsidP="00700685">
      <w:pPr>
        <w:spacing w:before="0" w:after="200" w:line="276" w:lineRule="auto"/>
        <w:jc w:val="left"/>
      </w:pPr>
    </w:p>
    <w:p w14:paraId="56125D3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98FA057" w14:textId="77777777" w:rsidR="00700685" w:rsidRPr="00700685" w:rsidRDefault="00700685" w:rsidP="002C163E">
      <w:pPr>
        <w:numPr>
          <w:ilvl w:val="0"/>
          <w:numId w:val="12"/>
        </w:numPr>
        <w:spacing w:before="40" w:after="20"/>
        <w:rPr>
          <w:iCs/>
          <w:sz w:val="18"/>
        </w:rPr>
      </w:pPr>
      <w:r w:rsidRPr="00700685">
        <w:rPr>
          <w:iCs/>
          <w:sz w:val="18"/>
        </w:rPr>
        <w:t>Notice du médicament que vous allez prendre (</w:t>
      </w:r>
      <w:hyperlink r:id="rId36"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3606DF68" w14:textId="77777777" w:rsidR="0098233F" w:rsidRPr="00700685" w:rsidRDefault="0098233F" w:rsidP="002C163E">
      <w:pPr>
        <w:numPr>
          <w:ilvl w:val="0"/>
          <w:numId w:val="12"/>
        </w:numPr>
        <w:spacing w:before="40" w:after="20"/>
        <w:rPr>
          <w:iCs/>
          <w:sz w:val="18"/>
        </w:rPr>
      </w:pPr>
      <w:r w:rsidRPr="00700685">
        <w:rPr>
          <w:iCs/>
          <w:sz w:val="18"/>
        </w:rPr>
        <w:t>Décision de la HAS sur cette autorisation d’accès précoce (</w:t>
      </w:r>
      <w:hyperlink r:id="rId37" w:history="1">
        <w:r w:rsidR="008D3F50" w:rsidRPr="008D3F50">
          <w:rPr>
            <w:rStyle w:val="Lienhypertexte"/>
            <w:iCs/>
            <w:sz w:val="18"/>
          </w:rPr>
          <w:t>disponible sur le site de la HAS</w:t>
        </w:r>
      </w:hyperlink>
      <w:r w:rsidRPr="00700685">
        <w:rPr>
          <w:iCs/>
          <w:sz w:val="18"/>
        </w:rPr>
        <w:t>)</w:t>
      </w:r>
    </w:p>
    <w:p w14:paraId="40B55C4B" w14:textId="77777777" w:rsidR="00700685" w:rsidRPr="00700685" w:rsidRDefault="00700685" w:rsidP="002C163E">
      <w:pPr>
        <w:numPr>
          <w:ilvl w:val="0"/>
          <w:numId w:val="12"/>
        </w:numPr>
        <w:spacing w:before="40" w:after="20"/>
        <w:rPr>
          <w:iCs/>
          <w:sz w:val="18"/>
        </w:rPr>
      </w:pPr>
      <w:r w:rsidRPr="00700685">
        <w:rPr>
          <w:iCs/>
          <w:sz w:val="18"/>
        </w:rPr>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08A275FA" w14:textId="77777777" w:rsidR="00700685" w:rsidRPr="00700685" w:rsidRDefault="00F503F6" w:rsidP="002C163E">
      <w:pPr>
        <w:numPr>
          <w:ilvl w:val="0"/>
          <w:numId w:val="12"/>
        </w:numPr>
        <w:spacing w:before="40" w:after="20"/>
        <w:rPr>
          <w:iCs/>
          <w:sz w:val="18"/>
        </w:rPr>
      </w:pPr>
      <w:hyperlink r:id="rId38" w:history="1">
        <w:r w:rsidR="00700685" w:rsidRPr="00701ACD">
          <w:rPr>
            <w:rStyle w:val="Lienhypertexte"/>
            <w:iCs/>
            <w:sz w:val="18"/>
          </w:rPr>
          <w:t>Informations générales sur les autorisations en accès précoce des médicaments</w:t>
        </w:r>
      </w:hyperlink>
    </w:p>
    <w:p w14:paraId="5B94AB4B" w14:textId="77777777" w:rsidR="00700685" w:rsidRPr="00700685" w:rsidRDefault="00F503F6" w:rsidP="002C163E">
      <w:pPr>
        <w:numPr>
          <w:ilvl w:val="0"/>
          <w:numId w:val="12"/>
        </w:numPr>
        <w:spacing w:before="40" w:after="20"/>
        <w:rPr>
          <w:iCs/>
          <w:sz w:val="18"/>
        </w:rPr>
      </w:pPr>
      <w:hyperlink r:id="rId39" w:history="1">
        <w:r w:rsidR="00700685" w:rsidRPr="0098233F">
          <w:rPr>
            <w:rStyle w:val="Lienhypertexte"/>
            <w:iCs/>
            <w:sz w:val="18"/>
          </w:rPr>
          <w:t>Infographie sur le dispositif de l’accès précoce aux médicaments </w:t>
        </w:r>
      </w:hyperlink>
    </w:p>
    <w:p w14:paraId="717C5447" w14:textId="77777777" w:rsidR="00332AAC" w:rsidRPr="0093672E" w:rsidRDefault="00332AAC" w:rsidP="00C22C81"/>
    <w:p w14:paraId="49BA278C" w14:textId="0FB625DC"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E21F75">
        <w:t xml:space="preserve">/ qui concerne votre enfant </w:t>
      </w:r>
      <w:r w:rsidR="006C01E9" w:rsidRPr="00700685">
        <w:t>peuvent vous apporter aide et soutien. Renseignez-vous auprès de l’équipe médicale qui vous suit</w:t>
      </w:r>
      <w:r w:rsidR="00607307">
        <w:t xml:space="preserve"> / qui suit votre enfant</w:t>
      </w:r>
      <w:r w:rsidR="006C01E9" w:rsidRPr="00700685">
        <w:t xml:space="preserve">. </w:t>
      </w:r>
    </w:p>
    <w:p w14:paraId="058BF42A"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7A4DD2DE" w14:textId="77777777" w:rsidTr="00827BB5">
        <w:tc>
          <w:tcPr>
            <w:tcW w:w="9844" w:type="dxa"/>
          </w:tcPr>
          <w:p w14:paraId="65229B9D" w14:textId="77777777" w:rsidR="000A2C43" w:rsidRPr="00700685" w:rsidRDefault="000A2C43" w:rsidP="000A2C43">
            <w:pPr>
              <w:rPr>
                <w:i/>
              </w:rPr>
            </w:pPr>
            <w:r w:rsidRPr="00700685">
              <w:rPr>
                <w:i/>
              </w:rPr>
              <w:t>L’industriel peut ici préciser des noms d’associations s’il en a connaissance.</w:t>
            </w:r>
          </w:p>
          <w:p w14:paraId="361A604D" w14:textId="15F42137" w:rsidR="00745270" w:rsidRDefault="00745270" w:rsidP="00745270">
            <w:r>
              <w:t>Patients en réseau » (Mon réseau cancer du poumon)</w:t>
            </w:r>
          </w:p>
          <w:p w14:paraId="7BB8C440" w14:textId="5907A93B" w:rsidR="00332AAC" w:rsidRPr="0093672E" w:rsidRDefault="00745270" w:rsidP="00360E96">
            <w:r>
              <w:t>"De l'air ! Patients, aidants, soignants en lutte contre le cancer du poumon</w:t>
            </w:r>
          </w:p>
        </w:tc>
      </w:tr>
    </w:tbl>
    <w:p w14:paraId="169F8629" w14:textId="77777777" w:rsidR="00700685" w:rsidRPr="00700685" w:rsidRDefault="00700685" w:rsidP="00700685">
      <w:pPr>
        <w:rPr>
          <w:b/>
          <w:bCs/>
        </w:rPr>
      </w:pPr>
    </w:p>
    <w:p w14:paraId="00EAA1F3" w14:textId="34DD5503"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40"/>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tbl>
      <w:tblPr>
        <w:tblStyle w:val="Grilledutableau1"/>
        <w:tblW w:w="5000" w:type="pct"/>
        <w:tblLook w:val="04A0" w:firstRow="1" w:lastRow="0" w:firstColumn="1" w:lastColumn="0" w:noHBand="0" w:noVBand="1"/>
      </w:tblPr>
      <w:tblGrid>
        <w:gridCol w:w="9854"/>
      </w:tblGrid>
      <w:tr w:rsidR="00700685" w:rsidRPr="007006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1" w:name="Note_traitement_données"/>
            <w:r w:rsidRPr="00700685">
              <w:rPr>
                <w:rFonts w:ascii="Arial Narrow" w:hAnsi="Arial Narrow" w:cs="Arial"/>
                <w:color w:val="000000" w:themeColor="text1"/>
                <w:sz w:val="36"/>
                <w:szCs w:val="36"/>
              </w:rPr>
              <w:lastRenderedPageBreak/>
              <w:t>Note d’information à destination des patients</w:t>
            </w:r>
            <w:r w:rsidR="00A41F00">
              <w:rPr>
                <w:rFonts w:ascii="Arial Narrow" w:hAnsi="Arial Narrow" w:cs="Arial"/>
                <w:color w:val="000000" w:themeColor="text1"/>
                <w:sz w:val="36"/>
                <w:szCs w:val="36"/>
              </w:rPr>
              <w:t xml:space="preserve"> sur le traitement des </w:t>
            </w:r>
            <w:r w:rsidR="00623C4C">
              <w:rPr>
                <w:rFonts w:ascii="Arial Narrow" w:hAnsi="Arial Narrow" w:cs="Arial"/>
                <w:color w:val="000000" w:themeColor="text1"/>
                <w:sz w:val="36"/>
                <w:szCs w:val="36"/>
              </w:rPr>
              <w:t xml:space="preserve">données à caractère personnel </w:t>
            </w:r>
            <w:bookmarkEnd w:id="51"/>
          </w:p>
        </w:tc>
      </w:tr>
    </w:tbl>
    <w:p w14:paraId="796EA794" w14:textId="77777777" w:rsidR="00953C79" w:rsidRPr="00700685" w:rsidRDefault="00953C79" w:rsidP="00953C79"/>
    <w:p w14:paraId="251FDF7D" w14:textId="1B18276F" w:rsidR="00953C79" w:rsidRDefault="00953C79" w:rsidP="00422ED0">
      <w:pPr>
        <w:pStyle w:val="Paragraphedexplications"/>
      </w:pPr>
      <w:r>
        <w:t>La conformité de la présente note d’information à la réglementation applicable en matière de protection des données à caractère personnel</w:t>
      </w:r>
      <w:r>
        <w:rPr>
          <w:rStyle w:val="Appelnotedebasdep"/>
        </w:rPr>
        <w:footnoteReference w:id="6"/>
      </w:r>
      <w:r>
        <w:t xml:space="preserve"> relève de la responsabilité du laboratoire </w:t>
      </w:r>
      <w:sdt>
        <w:sdtPr>
          <w:id w:val="-1464348986"/>
          <w:placeholder>
            <w:docPart w:val="F045A38436C648FA98FBA7B485BD67E1"/>
          </w:placeholder>
        </w:sdtPr>
        <w:sdtEndPr/>
        <w:sdtContent>
          <w:r w:rsidR="00745270">
            <w:t>AstraZeneca France</w:t>
          </w:r>
        </w:sdtContent>
      </w:sdt>
      <w:r>
        <w:t>.</w:t>
      </w:r>
    </w:p>
    <w:p w14:paraId="52CD88AA" w14:textId="67021B1B" w:rsidR="00953C79" w:rsidRDefault="00953C79" w:rsidP="00953C79">
      <w:r w:rsidRPr="00211328">
        <w:t>Un médicament dispensé dans le cadre d’une autorisation d’accès précoce vous a été prescrit</w:t>
      </w:r>
      <w:r w:rsidR="00C3505C">
        <w:t xml:space="preserve"> / a été prescrit à votre enfant</w:t>
      </w:r>
      <w:r w:rsidRPr="00211328">
        <w:t xml:space="preserve">. Ceci implique un traitement de </w:t>
      </w:r>
      <w:r>
        <w:t>données à caractère personnel</w:t>
      </w:r>
      <w:r w:rsidRPr="00211328">
        <w:t xml:space="preserve"> sur votre santé</w:t>
      </w:r>
      <w:r w:rsidR="004848F1">
        <w:t> </w:t>
      </w:r>
      <w:r w:rsidR="004B3FBF">
        <w:t>/</w:t>
      </w:r>
      <w:r w:rsidR="004848F1">
        <w:t xml:space="preserve"> sur la santé de votre enfant</w:t>
      </w:r>
      <w:r w:rsidRPr="00211328">
        <w:t xml:space="preserve">. Ces </w:t>
      </w:r>
      <w:r>
        <w:t>données à caractère personnel</w:t>
      </w:r>
      <w:r w:rsidRPr="00211328">
        <w:t xml:space="preserve"> sont des informations qui portent sur vous</w:t>
      </w:r>
      <w:r w:rsidR="00272743">
        <w:t xml:space="preserve"> / votre enfant</w:t>
      </w:r>
      <w:r w:rsidRPr="00211328">
        <w:t xml:space="preserve">, votre </w:t>
      </w:r>
      <w:r w:rsidR="00272743">
        <w:t xml:space="preserve">/ sa </w:t>
      </w:r>
      <w:r w:rsidRPr="00211328">
        <w:t>santé, vos</w:t>
      </w:r>
      <w:r w:rsidR="00272743">
        <w:t> / ses</w:t>
      </w:r>
      <w:r w:rsidRPr="00211328">
        <w:t xml:space="preserve"> habitudes de vie</w:t>
      </w:r>
      <w:r>
        <w:t>.</w:t>
      </w:r>
    </w:p>
    <w:p w14:paraId="3200BBD3" w14:textId="2964BEA7" w:rsidR="00953C79" w:rsidRDefault="00953C79" w:rsidP="00953C79">
      <w:r>
        <w:t xml:space="preserve">Ce document vous informe sur les données à caractère personnel qui sont recueillies et leur traitement, c’est-à-dire l’utilisation qui en sera faite. Le responsable du traitement des données est </w:t>
      </w:r>
      <w:sdt>
        <w:sdtPr>
          <w:id w:val="2001067862"/>
          <w:placeholder>
            <w:docPart w:val="872FFE80140E4B53A2DF11231F9F51AC"/>
          </w:placeholder>
        </w:sdtPr>
        <w:sdtEndPr/>
        <w:sdtContent>
          <w:r w:rsidR="00745270">
            <w:t>AstraZeneca France</w:t>
          </w:r>
        </w:sdtContent>
      </w:sdt>
      <w:r>
        <w:t>, laboratoire pharmaceutique titulaire de l’autorisation d’accès précoce pour le médicament</w:t>
      </w:r>
      <w:r w:rsidR="004C230B">
        <w:t xml:space="preserve"> </w:t>
      </w:r>
      <w:sdt>
        <w:sdtPr>
          <w:id w:val="805501832"/>
          <w:placeholder>
            <w:docPart w:val="EE589891390544BCB720C7052A7A4486"/>
          </w:placeholder>
        </w:sdtPr>
        <w:sdtEndPr/>
        <w:sdtContent>
          <w:r w:rsidR="00745270">
            <w:t>IMFINZI (durvalumab)</w:t>
          </w:r>
        </w:sdtContent>
      </w:sdt>
    </w:p>
    <w:p w14:paraId="61324DDD" w14:textId="4FC2B7E7" w:rsidR="00953C79" w:rsidRDefault="00F503F6" w:rsidP="00953C79">
      <w:sdt>
        <w:sdtPr>
          <w:id w:val="1221250456"/>
          <w:placeholder>
            <w:docPart w:val="F5877BD2B5D8494ABC3A308520F54225"/>
          </w:placeholder>
        </w:sdtPr>
        <w:sdtEndPr/>
        <w:sdtContent>
          <w:r w:rsidR="00745270">
            <w:t>AstraZeneca France</w:t>
          </w:r>
        </w:sdtContent>
      </w:sdt>
      <w:r w:rsidR="00953C79" w:rsidRPr="006578AF">
        <w:t xml:space="preserve"> s’engage à assurer la sécurité et la confidentialité de vos données à caractère personnel.</w:t>
      </w:r>
    </w:p>
    <w:p w14:paraId="61E20AAC" w14:textId="77777777" w:rsidR="00953C79" w:rsidRDefault="00953C79" w:rsidP="00953C79"/>
    <w:p w14:paraId="37C05E33" w14:textId="12DBBF52"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283EEA">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69EA8BB6" w14:textId="70EE61DE" w:rsidR="00953C79" w:rsidRPr="00700685" w:rsidRDefault="00953C79" w:rsidP="00953C79">
      <w:r w:rsidRPr="00700685">
        <w:t>Pour pouvoir obtenir une autorisation d’accès précoce, un médicament doit remplir plusieurs critères : présenter plus de bénéfices que de risques, être présumé innovant, etc</w:t>
      </w:r>
      <w:r>
        <w:rPr>
          <w:rStyle w:val="Appelnotedebasdep"/>
        </w:rPr>
        <w:footnoteReference w:id="7"/>
      </w:r>
      <w:r w:rsidRPr="00700685">
        <w:t xml:space="preserve">. Vos </w:t>
      </w:r>
      <w:r>
        <w:t>données à caractère personnel</w:t>
      </w:r>
      <w:r w:rsidRPr="00700685">
        <w:t xml:space="preserve"> </w:t>
      </w:r>
      <w:r w:rsidR="00995F99">
        <w:t xml:space="preserve">/ les données à caractère personnel de votre enfant </w:t>
      </w:r>
      <w:r w:rsidRPr="00700685">
        <w:t xml:space="preserve">et en particulier les informations sur votre </w:t>
      </w:r>
      <w:r w:rsidR="00FF1190">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5FEC65E" w14:textId="77777777" w:rsidR="00953C79" w:rsidRPr="00700685" w:rsidRDefault="00953C79" w:rsidP="00953C79">
      <w:r>
        <w:t>À</w:t>
      </w:r>
      <w:r w:rsidRPr="00700685">
        <w:t xml:space="preserve"> terme, </w:t>
      </w:r>
      <w:r>
        <w:t>elles permettront aussi d’</w:t>
      </w:r>
      <w:r w:rsidRPr="00700685">
        <w:t xml:space="preserve">évaluer </w:t>
      </w:r>
      <w:r>
        <w:t>l</w:t>
      </w:r>
      <w:r w:rsidRPr="00700685">
        <w:t>e médicament en vue de sa prise en charge par l’Assurance maladie.</w:t>
      </w:r>
    </w:p>
    <w:p w14:paraId="7A0CEAA6" w14:textId="77777777" w:rsidR="00953C79" w:rsidRDefault="00953C79" w:rsidP="001C5E14"/>
    <w:p w14:paraId="5C92CEB9" w14:textId="4390A7F0" w:rsidR="00953C79" w:rsidRPr="006E4929" w:rsidRDefault="00953C79" w:rsidP="00953C79">
      <w:pPr>
        <w:pStyle w:val="Titre2"/>
        <w:numPr>
          <w:ilvl w:val="0"/>
          <w:numId w:val="0"/>
        </w:numPr>
      </w:pPr>
      <w:r w:rsidRPr="006E4929">
        <w:t xml:space="preserve">Vos </w:t>
      </w:r>
      <w:r>
        <w:t>données à caractère personnel</w:t>
      </w:r>
      <w:r w:rsidRPr="006E4929">
        <w:t xml:space="preserve"> </w:t>
      </w:r>
      <w:r w:rsidR="00A21F99">
        <w:t xml:space="preserve">/ les données à caractère personnel de </w:t>
      </w:r>
      <w:r w:rsidR="00EA010E">
        <w:t xml:space="preserve">votre enfant </w:t>
      </w:r>
      <w:r w:rsidRPr="006E4929">
        <w:t xml:space="preserve">pourront-elles être </w:t>
      </w:r>
      <w:r>
        <w:t>ré</w:t>
      </w:r>
      <w:r w:rsidRPr="006E4929">
        <w:t>utilisées </w:t>
      </w:r>
      <w:r>
        <w:t xml:space="preserve">par la suite </w:t>
      </w:r>
      <w:r w:rsidRPr="006E4929">
        <w:t>?</w:t>
      </w:r>
    </w:p>
    <w:p w14:paraId="0711891F" w14:textId="16F13F4C" w:rsidR="00953C79" w:rsidRDefault="00953C79" w:rsidP="00953C79">
      <w:pPr>
        <w:spacing w:after="120"/>
        <w:ind w:right="215"/>
        <w:textAlignment w:val="baseline"/>
      </w:pPr>
      <w:r w:rsidRPr="0093672E">
        <w:t xml:space="preserve">Vos </w:t>
      </w:r>
      <w:r>
        <w:t>données à caractère personnel</w:t>
      </w:r>
      <w:r w:rsidRPr="0093672E">
        <w:t xml:space="preserve"> </w:t>
      </w:r>
      <w:r w:rsidR="00F85973">
        <w:t xml:space="preserve">/ les données à caractère personnel de votre enfant </w:t>
      </w:r>
      <w:r w:rsidRPr="0093672E">
        <w:t>pourront également être utilisées ensuite pour faire de la recherche</w:t>
      </w:r>
      <w:r>
        <w:t xml:space="preserve">, </w:t>
      </w:r>
      <w:r w:rsidR="00871C0E">
        <w:t>dans le cadre d’</w:t>
      </w:r>
      <w:r>
        <w:t>étude</w:t>
      </w:r>
      <w:r w:rsidR="00871C0E">
        <w:t>s</w:t>
      </w:r>
      <w:r>
        <w:t xml:space="preserve"> ou de l’évaluation</w:t>
      </w:r>
      <w:r w:rsidRPr="0093672E">
        <w:t xml:space="preserve"> dans le domaine de la santé. </w:t>
      </w:r>
    </w:p>
    <w:p w14:paraId="28EB129B" w14:textId="77777777" w:rsidR="00154D83" w:rsidRDefault="00154D83" w:rsidP="00154D83">
      <w:pPr>
        <w:spacing w:after="120"/>
        <w:ind w:right="215"/>
        <w:textAlignment w:val="baseline"/>
      </w:pPr>
      <w:r w:rsidRPr="00EA692B">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4016101D" w14:textId="77777777" w:rsidR="00154D83" w:rsidRDefault="00154D83" w:rsidP="00953C79">
      <w:pPr>
        <w:spacing w:after="120"/>
        <w:ind w:right="215"/>
        <w:textAlignment w:val="baseline"/>
      </w:pPr>
    </w:p>
    <w:p w14:paraId="46C60BAE" w14:textId="4B9D12DE" w:rsidR="00953C79" w:rsidRDefault="00953C79" w:rsidP="00953C79">
      <w:pPr>
        <w:spacing w:after="120"/>
        <w:ind w:right="215"/>
        <w:textAlignment w:val="baseline"/>
      </w:pPr>
      <w:r w:rsidRPr="0093672E">
        <w:lastRenderedPageBreak/>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rsidR="009A18F8">
        <w:t> / concernant votre enfant</w:t>
      </w:r>
      <w:r w:rsidRPr="0093672E">
        <w:t>.</w:t>
      </w:r>
      <w:r>
        <w:t xml:space="preserve"> Cela signifie que vos </w:t>
      </w:r>
      <w:r w:rsidR="00F71C6F">
        <w:t xml:space="preserve">/ ses </w:t>
      </w:r>
      <w:r>
        <w:t>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36BAEC80" w14:textId="4F957328" w:rsidR="00953C79" w:rsidRPr="000D6FB5" w:rsidRDefault="00953C79" w:rsidP="00953C79">
      <w:pPr>
        <w:spacing w:after="120"/>
        <w:ind w:right="215"/>
        <w:textAlignment w:val="baseline"/>
      </w:pPr>
      <w:r w:rsidRPr="00616A0A">
        <w:t xml:space="preserve">Vous pouvez vous opposer </w:t>
      </w:r>
      <w:r w:rsidR="00D2764B">
        <w:t xml:space="preserve">/ votre enfant peut s’opposer </w:t>
      </w:r>
      <w:r w:rsidRPr="00616A0A">
        <w:t>à cette réutilisation à des fins de recherche</w:t>
      </w:r>
      <w:r>
        <w:t xml:space="preserve"> auprès du médecin prescripteur du médicament en accès </w:t>
      </w:r>
      <w:r w:rsidRPr="000D6FB5">
        <w:t>précoce.</w:t>
      </w:r>
    </w:p>
    <w:p w14:paraId="3C0FBF9E" w14:textId="054B4037" w:rsidR="00953C79" w:rsidRPr="000D6FB5" w:rsidRDefault="00953C79" w:rsidP="00953C79">
      <w:pPr>
        <w:spacing w:after="120"/>
        <w:ind w:right="215"/>
        <w:textAlignment w:val="baseline"/>
      </w:pPr>
      <w:r w:rsidRPr="000D6FB5">
        <w:t>Les informations relatives à une nouvelle recherche à partir de vos</w:t>
      </w:r>
      <w:r w:rsidR="001777AB" w:rsidRPr="000D6FB5">
        <w:t xml:space="preserve"> / ses</w:t>
      </w:r>
      <w:r w:rsidRPr="000D6FB5">
        <w:t xml:space="preserve"> données seront publiées sur le portail de transparence du laboratoire à l’adresse suivante : </w:t>
      </w:r>
      <w:sdt>
        <w:sdtPr>
          <w:id w:val="-1407829640"/>
          <w:placeholder>
            <w:docPart w:val="244C862E8EEC4ED79B62ADA9AA2F5C5B"/>
          </w:placeholder>
          <w:temporary/>
        </w:sdtPr>
        <w:sdtEndPr/>
        <w:sdtContent>
          <w:sdt>
            <w:sdtPr>
              <w:id w:val="1662583210"/>
              <w:placeholder>
                <w:docPart w:val="E04E352813734CBA944F537816FF296C"/>
              </w:placeholder>
              <w:temporary/>
            </w:sdtPr>
            <w:sdtEndPr/>
            <w:sdtContent>
              <w:hyperlink r:id="rId41" w:history="1">
                <w:r w:rsidR="00745270" w:rsidRPr="000B54AF">
                  <w:rPr>
                    <w:rStyle w:val="Lienhypertexte"/>
                  </w:rPr>
                  <w:t>https://www.astrazeneca.fr/responsabilite-societale/protection_reutilisation_donnees.html</w:t>
                </w:r>
              </w:hyperlink>
            </w:sdtContent>
          </w:sdt>
        </w:sdtContent>
      </w:sdt>
      <w:r w:rsidRPr="000D6FB5">
        <w:t>.</w:t>
      </w:r>
      <w:r w:rsidRPr="000D6FB5">
        <w:rPr>
          <w:rStyle w:val="Mention"/>
        </w:rPr>
        <w:t xml:space="preserve"> </w:t>
      </w:r>
    </w:p>
    <w:p w14:paraId="4336F76D" w14:textId="49D27FC9" w:rsidR="00953C79" w:rsidRPr="00087A5C" w:rsidRDefault="00953C79" w:rsidP="00953C79">
      <w:pPr>
        <w:spacing w:after="120"/>
        <w:ind w:right="215"/>
        <w:textAlignment w:val="baseline"/>
      </w:pPr>
      <w:r w:rsidRPr="000D6FB5">
        <w:t>Ces informations seront également disponibles sur le site de la Plateforme</w:t>
      </w:r>
      <w:r>
        <w:t xml:space="preserve"> des données de santé </w:t>
      </w:r>
      <w:r w:rsidRPr="0093672E">
        <w:t>qui publie</w:t>
      </w:r>
      <w:r>
        <w:t xml:space="preserve">, sur demande du laboratoire </w:t>
      </w:r>
      <w:sdt>
        <w:sdtPr>
          <w:id w:val="144248993"/>
          <w:placeholder>
            <w:docPart w:val="B97B8B68387342FBB42DFDA26D657DD1"/>
          </w:placeholder>
        </w:sdtPr>
        <w:sdtEndPr/>
        <w:sdtContent>
          <w:r w:rsidR="00745270">
            <w:t>AstraZeneca France</w:t>
          </w:r>
        </w:sdtContent>
      </w:sdt>
      <w:r>
        <w:t xml:space="preserve">, </w:t>
      </w:r>
      <w:r w:rsidRPr="0093672E">
        <w:t xml:space="preserve">un résumé du protocole de recherche pour tous les projets qui lui sont soumis : </w:t>
      </w:r>
      <w:hyperlink r:id="rId42"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2EBEE112" w14:textId="77777777" w:rsidR="00953C79" w:rsidRPr="00087A5C" w:rsidRDefault="00953C79" w:rsidP="00953C79">
      <w:pPr>
        <w:spacing w:after="120"/>
        <w:ind w:right="215"/>
        <w:textAlignment w:val="baseline"/>
      </w:pPr>
    </w:p>
    <w:p w14:paraId="6BCD4C86"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BA4A27" w:rsidRDefault="00953C79" w:rsidP="00953C79">
      <w:r w:rsidRPr="00BA4A27">
        <w:t>Ce traitement de données est fondé sur une obligation légale à la charge d</w:t>
      </w:r>
      <w:r w:rsidR="00D2648B">
        <w:t>u laboratoire</w:t>
      </w:r>
      <w:r>
        <w:t>, responsable du traitement,</w:t>
      </w:r>
      <w:r w:rsidRPr="00BA4A27">
        <w:t xml:space="preserve">(article 6.1.c du </w:t>
      </w:r>
      <w:hyperlink r:id="rId43">
        <w:r w:rsidRPr="5E50316D">
          <w:rPr>
            <w:color w:val="004990"/>
            <w:u w:val="single"/>
          </w:rPr>
          <w:t>RGPD</w:t>
        </w:r>
      </w:hyperlink>
      <w:r w:rsidRPr="00BA4A27">
        <w:t xml:space="preserve">) telle que prévue aux articles </w:t>
      </w:r>
      <w:hyperlink r:id="rId44">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51C2671" w14:textId="17DA90EA" w:rsidR="00953C79" w:rsidRPr="00BA4A27" w:rsidRDefault="00953C79" w:rsidP="00953C79">
      <w:r w:rsidRPr="00BA4A27">
        <w:t>La collecte de données de santé est justifiée par un intérêt public dans le domaine de la santé (</w:t>
      </w:r>
      <w:r w:rsidR="00C51A6B" w:rsidRPr="00BA4A27">
        <w:t>article</w:t>
      </w:r>
      <w:r w:rsidRPr="00BA4A27">
        <w:t> 9.2.i</w:t>
      </w:r>
      <w:r w:rsidRPr="00BA4A27" w:rsidDel="00410D42">
        <w:t>)</w:t>
      </w:r>
      <w:r w:rsidRPr="00BA4A27">
        <w:t xml:space="preserve"> du RGPD). </w:t>
      </w:r>
    </w:p>
    <w:p w14:paraId="63FB9B02" w14:textId="77777777" w:rsidR="00953C79" w:rsidRPr="00700685" w:rsidRDefault="00953C79" w:rsidP="00953C79"/>
    <w:p w14:paraId="46769363"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E0119E0" w14:textId="25B01E17" w:rsidR="00953C79" w:rsidRPr="0093672E" w:rsidRDefault="00953C79" w:rsidP="00953C79">
      <w:r w:rsidRPr="0093672E">
        <w:t xml:space="preserve">Votre médecin </w:t>
      </w:r>
      <w:r w:rsidR="00375E35">
        <w:t xml:space="preserve">/ </w:t>
      </w:r>
      <w:r w:rsidR="00450471">
        <w:t xml:space="preserve">le médecin qui suit votre enfant </w:t>
      </w:r>
      <w:r>
        <w:t>et</w:t>
      </w:r>
      <w:r w:rsidRPr="0093672E">
        <w:t xml:space="preserve"> le pharmacien </w:t>
      </w:r>
      <w:r w:rsidRPr="0080090E">
        <w:t xml:space="preserve">qui vous </w:t>
      </w:r>
      <w:r w:rsidR="007F5697">
        <w:t xml:space="preserve">/ lui </w:t>
      </w:r>
      <w:r w:rsidRPr="0080090E">
        <w:t>a donné</w:t>
      </w:r>
      <w:r w:rsidR="006719FB">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B4A8935" w14:textId="543BE12A" w:rsidR="00953C79" w:rsidRPr="0093672E" w:rsidRDefault="00953C79" w:rsidP="00953C79">
      <w:pPr>
        <w:pStyle w:val="Paragraphedeliste"/>
      </w:pPr>
      <w:r w:rsidRPr="0093672E">
        <w:t xml:space="preserve">votre identification </w:t>
      </w:r>
      <w:r w:rsidR="001403A2">
        <w:t xml:space="preserve">/ l’identification de votre enfant </w:t>
      </w:r>
      <w:r w:rsidRPr="0093672E">
        <w:t xml:space="preserve">: numéro, </w:t>
      </w:r>
      <w:r w:rsidRPr="00063A31">
        <w:t>les trois premières lettres de votre</w:t>
      </w:r>
      <w:r w:rsidR="00D81296">
        <w:t xml:space="preserve"> / son</w:t>
      </w:r>
      <w:r w:rsidRPr="00063A31">
        <w:t xml:space="preserve"> nom et les deux premières lettres de votre</w:t>
      </w:r>
      <w:r w:rsidR="00D81296">
        <w:t xml:space="preserve"> / son</w:t>
      </w:r>
      <w:r w:rsidRPr="00063A31">
        <w:t xml:space="preserve"> prénom,</w:t>
      </w:r>
      <w:r>
        <w:t xml:space="preserve"> </w:t>
      </w:r>
      <w:r w:rsidRPr="0093672E">
        <w:t xml:space="preserve">sexe, poids, taille, âge ou année et mois de naissance </w:t>
      </w:r>
      <w:r w:rsidR="002B291B">
        <w:t xml:space="preserve">/ </w:t>
      </w:r>
      <w:r w:rsidRPr="0093672E">
        <w:t>date de naissance complète dans un contexte pédiatrique ;</w:t>
      </w:r>
    </w:p>
    <w:p w14:paraId="157E8023" w14:textId="32E04DCB" w:rsidR="00953C79" w:rsidRPr="0093672E" w:rsidRDefault="00953C79" w:rsidP="00953C79">
      <w:pPr>
        <w:pStyle w:val="Paragraphedeliste"/>
      </w:pPr>
      <w:r w:rsidRPr="0093672E">
        <w:t xml:space="preserve">les informations relatives à votre </w:t>
      </w:r>
      <w:r w:rsidR="007B359E">
        <w:t xml:space="preserve">/ son </w:t>
      </w:r>
      <w:r w:rsidRPr="0093672E">
        <w:t xml:space="preserve">état de santé : notamment l’histoire de votre </w:t>
      </w:r>
      <w:r w:rsidR="007B359E">
        <w:t xml:space="preserve">/ sa </w:t>
      </w:r>
      <w:r w:rsidRPr="0093672E">
        <w:t xml:space="preserve">maladie, vos </w:t>
      </w:r>
      <w:r w:rsidR="007B359E">
        <w:t xml:space="preserve">/ ses </w:t>
      </w:r>
      <w:r w:rsidRPr="0093672E">
        <w:t>antécédents personnels ou familiaux, vos</w:t>
      </w:r>
      <w:r w:rsidR="007B359E">
        <w:t xml:space="preserve"> / ses</w:t>
      </w:r>
      <w:r w:rsidRPr="0093672E">
        <w:t xml:space="preserve"> </w:t>
      </w:r>
      <w:r>
        <w:t>autres maladies ou traitements</w:t>
      </w:r>
      <w:r w:rsidRPr="0093672E">
        <w:t xml:space="preserve"> ; </w:t>
      </w:r>
    </w:p>
    <w:p w14:paraId="310675F0" w14:textId="1306144A" w:rsidR="00953C79" w:rsidRPr="0093672E" w:rsidRDefault="00953C79" w:rsidP="00953C79">
      <w:pPr>
        <w:pStyle w:val="Paragraphedeliste"/>
      </w:pPr>
      <w:r w:rsidRPr="0093672E">
        <w:t xml:space="preserve">les informations relatives aux conditions d’utilisation du médicament impliquant notamment : l’identification des professionnels de santé vous </w:t>
      </w:r>
      <w:r w:rsidR="001904FC">
        <w:t xml:space="preserve">/ le </w:t>
      </w:r>
      <w:r w:rsidRPr="0093672E">
        <w:t>prenant en charge (médecins prescripteurs et pharmaciens dispensateurs, etc.), vos</w:t>
      </w:r>
      <w:r w:rsidR="001904FC">
        <w:t xml:space="preserve"> </w:t>
      </w:r>
      <w:r w:rsidRPr="0093672E">
        <w:t>autres traitements</w:t>
      </w:r>
      <w:r w:rsidR="00B1718E">
        <w:t> / les autres traitements de votre enfant</w:t>
      </w:r>
      <w:r w:rsidRPr="0093672E">
        <w:t>, les informations relatives aux modalités de prescription et d’utilisation du médicament ;</w:t>
      </w:r>
    </w:p>
    <w:p w14:paraId="5FE74D01" w14:textId="77777777" w:rsidR="00953C79" w:rsidRPr="0093672E" w:rsidRDefault="00953C79" w:rsidP="00953C79">
      <w:pPr>
        <w:pStyle w:val="Paragraphedeliste"/>
      </w:pPr>
      <w:r w:rsidRPr="0093672E">
        <w:t>l’efficacité du médicament ;</w:t>
      </w:r>
    </w:p>
    <w:p w14:paraId="478210E1" w14:textId="3177D1C9" w:rsidR="00953C79" w:rsidRPr="0093672E" w:rsidRDefault="00953C79" w:rsidP="00953C79">
      <w:pPr>
        <w:pStyle w:val="Paragraphedeliste"/>
      </w:pPr>
      <w:r w:rsidRPr="0093672E">
        <w:lastRenderedPageBreak/>
        <w:t>la nature et la fréquence des effets indésirables du médicament </w:t>
      </w:r>
      <w:r>
        <w:t xml:space="preserve">(ce sont les conséquences inattendues et désagréables du traitement que vous pourriez </w:t>
      </w:r>
      <w:r w:rsidR="00DE601A">
        <w:t xml:space="preserve">/ votre enfant pourrait </w:t>
      </w:r>
      <w:r>
        <w:t>ressentir : douleur, nausées, diarrhées, etc.) ;</w:t>
      </w:r>
    </w:p>
    <w:p w14:paraId="63CE68B2" w14:textId="77777777" w:rsidR="00953C79" w:rsidRPr="0093672E" w:rsidRDefault="00953C79" w:rsidP="00953C79">
      <w:pPr>
        <w:pStyle w:val="Paragraphedeliste"/>
      </w:pPr>
      <w:r w:rsidRPr="0093672E">
        <w:t xml:space="preserve">les motifs des éventuels arrêts de traitement. </w:t>
      </w:r>
    </w:p>
    <w:p w14:paraId="00935028" w14:textId="77777777" w:rsidR="00953C79" w:rsidRDefault="00953C79" w:rsidP="00953C79">
      <w:pPr>
        <w:pStyle w:val="Paragraphedeliste"/>
        <w:numPr>
          <w:ilvl w:val="0"/>
          <w:numId w:val="0"/>
        </w:numPr>
        <w:ind w:left="680"/>
      </w:pPr>
    </w:p>
    <w:p w14:paraId="4504518C" w14:textId="77777777" w:rsidR="00953C79" w:rsidRPr="0093672E" w:rsidRDefault="00953C79" w:rsidP="00BE1B2D">
      <w:pPr>
        <w:pStyle w:val="Liste2"/>
      </w:pPr>
    </w:p>
    <w:p w14:paraId="51B94EE3" w14:textId="7A622B5E" w:rsidR="00953C79" w:rsidRPr="0093672E" w:rsidRDefault="00953C79" w:rsidP="00953C79">
      <w:r w:rsidRPr="0093672E">
        <w:t>Pour certains traitements, des données pourront être collectées auprès de vos proches (partenaire, ascendance, descendance, etc.)</w:t>
      </w:r>
      <w:r w:rsidR="0035586E">
        <w:t xml:space="preserve"> / des proches de votre enfant (parents, etc.)</w:t>
      </w:r>
      <w:r w:rsidRPr="0093672E">
        <w:t>, par exemple l’efficacité et la tolérance du traitement ou la qualité de vie de l’aidant.</w:t>
      </w:r>
    </w:p>
    <w:p w14:paraId="4D142AF0" w14:textId="77777777" w:rsidR="00953C79" w:rsidRPr="0093672E" w:rsidRDefault="00953C79" w:rsidP="00953C79"/>
    <w:p w14:paraId="19C0162D" w14:textId="05C90C27" w:rsidR="00953C79" w:rsidRPr="00700685" w:rsidRDefault="00953C79" w:rsidP="00953C79">
      <w:r w:rsidRPr="0093672E">
        <w:t>Vous pourrez également être invité à compléter vous-même des questionnaires relatifs à votre qualité de vie</w:t>
      </w:r>
      <w:r w:rsidR="008414BC">
        <w:t xml:space="preserve"> / à la qualité de vie de votre enfant</w:t>
      </w:r>
      <w:r w:rsidRPr="0093672E">
        <w:t>.</w:t>
      </w:r>
    </w:p>
    <w:p w14:paraId="791F7FC8" w14:textId="77777777" w:rsidR="00953C79" w:rsidRDefault="00953C79" w:rsidP="001C5E14"/>
    <w:p w14:paraId="487607C7"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3153B53" w14:textId="4EA93574" w:rsidR="00953C79" w:rsidRDefault="00953C79" w:rsidP="00953C79">
      <w:r w:rsidRPr="0093672E">
        <w:t xml:space="preserve">Toutes ces informations confidentielles seront transmises </w:t>
      </w:r>
      <w:r>
        <w:t xml:space="preserve">aux personnels habilités de </w:t>
      </w:r>
      <w:sdt>
        <w:sdtPr>
          <w:id w:val="-1693989575"/>
          <w:placeholder>
            <w:docPart w:val="2CA16C5103184C058875A7575453D58D"/>
          </w:placeholder>
        </w:sdtPr>
        <w:sdtEndPr/>
        <w:sdtContent>
          <w:r w:rsidR="00745270">
            <w:t>AstraZeneca France</w:t>
          </w:r>
        </w:sdtContent>
      </w:sdt>
      <w:r w:rsidRPr="0093672E">
        <w:t xml:space="preserve"> et ses éventuels sous-traitants</w:t>
      </w:r>
      <w:r w:rsidR="00165854" w:rsidRPr="0003100E">
        <w:rPr>
          <w:vertAlign w:val="superscript"/>
        </w:rPr>
        <w:footnoteReference w:id="8"/>
      </w:r>
      <w:r w:rsidRPr="0093672E">
        <w:t xml:space="preserve"> </w:t>
      </w:r>
      <w:r>
        <w:t xml:space="preserve">sous une forme </w:t>
      </w:r>
      <w:r w:rsidRPr="000F1A80">
        <w:t>pseudonymisée</w:t>
      </w:r>
      <w:r>
        <w:t xml:space="preserve">. </w:t>
      </w:r>
      <w:r w:rsidRPr="0093672E">
        <w:t>Vous ne serez</w:t>
      </w:r>
      <w:r w:rsidR="00EB2E3F">
        <w:t> / votre enfant ne sera</w:t>
      </w:r>
      <w:r w:rsidRPr="0093672E">
        <w:t xml:space="preserve"> identifié que par les trois premières lettres de votre</w:t>
      </w:r>
      <w:r w:rsidR="00EB2E3F">
        <w:t xml:space="preserve"> / son</w:t>
      </w:r>
      <w:r w:rsidRPr="0093672E">
        <w:t xml:space="preserve"> nom et les deux premières lettres de votre</w:t>
      </w:r>
      <w:r w:rsidR="00EB2E3F">
        <w:t> / son</w:t>
      </w:r>
      <w:r w:rsidRPr="0093672E">
        <w:t xml:space="preserve"> prénom, ainsi que par votre </w:t>
      </w:r>
      <w:r w:rsidR="00EB2E3F">
        <w:t xml:space="preserve">/ son </w:t>
      </w:r>
      <w:r w:rsidRPr="0093672E">
        <w:t xml:space="preserve">âge. </w:t>
      </w:r>
    </w:p>
    <w:p w14:paraId="1091DDC9" w14:textId="3AA4DEC5" w:rsidR="00953C79" w:rsidRPr="0093672E" w:rsidRDefault="00953C79" w:rsidP="00953C79">
      <w:r w:rsidRPr="009371BB">
        <w:t xml:space="preserve">Vos </w:t>
      </w:r>
      <w:r w:rsidR="00FE7EB0">
        <w:t xml:space="preserve">/ ses </w:t>
      </w:r>
      <w:r w:rsidRPr="009371BB">
        <w:t xml:space="preserve">données pourront également être transmises au personnel habilité des autres sociétés du groupe </w:t>
      </w:r>
      <w:sdt>
        <w:sdtPr>
          <w:id w:val="2001382972"/>
          <w:placeholder>
            <w:docPart w:val="E05BD9A4FFEB434CBEFF47ECAA366924"/>
          </w:placeholder>
        </w:sdtPr>
        <w:sdtEndPr/>
        <w:sdtContent>
          <w:r w:rsidR="00745270">
            <w:t>AstraZeneca</w:t>
          </w:r>
        </w:sdtContent>
      </w:sdt>
      <w:r w:rsidRPr="009371BB">
        <w:t xml:space="preserve"> auquel appartient </w:t>
      </w:r>
      <w:sdt>
        <w:sdtPr>
          <w:id w:val="-1662540341"/>
          <w:placeholder>
            <w:docPart w:val="27895E9EB0B1409EA8A9F08C585B38AD"/>
          </w:placeholder>
        </w:sdtPr>
        <w:sdtEndPr/>
        <w:sdtContent>
          <w:r w:rsidR="00745270">
            <w:t>AstraZeneca France</w:t>
          </w:r>
        </w:sdtContent>
      </w:sdt>
      <w:r w:rsidRPr="00F96147">
        <w:t>.</w:t>
      </w:r>
    </w:p>
    <w:p w14:paraId="46F61A99" w14:textId="6C826E27" w:rsidR="00953C79" w:rsidRPr="00D253EF" w:rsidRDefault="00953C79" w:rsidP="00953C79">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894665016"/>
          <w:placeholder>
            <w:docPart w:val="6FE752FF6273453A92DD703CE642892B"/>
          </w:placeholder>
        </w:sdtPr>
        <w:sdtEndPr/>
        <w:sdtContent>
          <w:r w:rsidR="00745270">
            <w:rPr>
              <w:sz w:val="22"/>
              <w:szCs w:val="22"/>
            </w:rPr>
            <w:t>AstraZeneca France</w:t>
          </w:r>
        </w:sdtContent>
      </w:sdt>
      <w:r w:rsidRPr="00D253EF">
        <w:rPr>
          <w:sz w:val="22"/>
          <w:szCs w:val="22"/>
        </w:rPr>
        <w:t xml:space="preserve"> à la HAS, aux ministres chargés de la Santé et de la Sécurité sociale </w:t>
      </w:r>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745270">
            <w:rPr>
              <w:sz w:val="22"/>
              <w:szCs w:val="22"/>
            </w:rPr>
            <w:t xml:space="preserve"> et à l’Agence nationale de la sécurité des médicaments</w:t>
          </w:r>
        </w:sdtContent>
      </w:sdt>
      <w:r w:rsidRPr="0003100E">
        <w:rPr>
          <w:sz w:val="22"/>
          <w:szCs w:val="22"/>
        </w:rPr>
        <w:t xml:space="preserve"> </w:t>
      </w:r>
      <w:r w:rsidRPr="00D253EF">
        <w:rPr>
          <w:sz w:val="22"/>
          <w:szCs w:val="22"/>
        </w:rPr>
        <w:t>ainsi qu’au centre régional de pharmacovigilance désigné pour assurer au niveau national le suivi de l’accès précoce.</w:t>
      </w:r>
    </w:p>
    <w:p w14:paraId="6A672A5C" w14:textId="77777777" w:rsidR="00953C79" w:rsidRPr="0093672E" w:rsidRDefault="00953C79" w:rsidP="00F96147">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2D0EFE7" w14:textId="4FBEF96B" w:rsidR="00953C79" w:rsidRDefault="00953C79" w:rsidP="00953C79">
      <w:r w:rsidRPr="0093672E">
        <w:t>Cette synthèse, ce rapport et ce résumé ne comprendront aucune information permettant de vous identifier</w:t>
      </w:r>
      <w:r w:rsidR="00553627">
        <w:t xml:space="preserve"> / d’identifier votre enfant</w:t>
      </w:r>
      <w:r w:rsidRPr="0093672E">
        <w:t>.</w:t>
      </w:r>
    </w:p>
    <w:p w14:paraId="74903AA5" w14:textId="77777777" w:rsidR="00953C79" w:rsidRDefault="00953C79" w:rsidP="00953C79"/>
    <w:p w14:paraId="5C26C1F4" w14:textId="01C4A6C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 xml:space="preserve">Où vos données </w:t>
      </w:r>
      <w:r w:rsidR="00007339">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55EB8AC7" w14:textId="70C265B4" w:rsidR="00953C79" w:rsidRPr="00F96147" w:rsidRDefault="00953C79" w:rsidP="00953C79">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2D4349">
        <w:rPr>
          <w:rFonts w:eastAsiaTheme="majorEastAsia" w:cs="Arial"/>
          <w:bCs/>
          <w:color w:val="000000" w:themeColor="text1"/>
        </w:rPr>
        <w:t xml:space="preserve"> </w:t>
      </w:r>
      <w:sdt>
        <w:sdtPr>
          <w:id w:val="808209636"/>
          <w:placeholder>
            <w:docPart w:val="B2040B305EAB4326B6C805B1CAC21D3E"/>
          </w:placeholder>
        </w:sdtPr>
        <w:sdtEndPr/>
        <w:sdtContent>
          <w:r w:rsidR="00745270">
            <w:t>IMFINZI (durvalumab)</w:t>
          </w:r>
        </w:sdtContent>
      </w:sdt>
      <w:r>
        <w:rPr>
          <w:rFonts w:eastAsiaTheme="majorEastAsia" w:cs="Arial"/>
          <w:bCs/>
          <w:color w:val="000000" w:themeColor="text1"/>
        </w:rPr>
        <w:t>, le laboratoire</w:t>
      </w:r>
      <w:r w:rsidR="0003100E" w:rsidRPr="0003100E">
        <w:rPr>
          <w:rFonts w:eastAsiaTheme="majorEastAsia" w:cs="Arial"/>
          <w:bCs/>
          <w:color w:val="000000" w:themeColor="text1"/>
        </w:rPr>
        <w:t xml:space="preserve"> </w:t>
      </w:r>
      <w:sdt>
        <w:sdtPr>
          <w:rPr>
            <w:rFonts w:eastAsiaTheme="majorEastAsia" w:cs="Arial"/>
            <w:bCs/>
            <w:color w:val="000000" w:themeColor="text1"/>
          </w:rPr>
          <w:id w:val="-699548896"/>
          <w:placeholder>
            <w:docPart w:val="7E860A4092074E62A7DF95DB1AFC7423"/>
          </w:placeholder>
        </w:sdtPr>
        <w:sdtEndPr/>
        <w:sdtContent>
          <w:r w:rsidR="00745270">
            <w:rPr>
              <w:rFonts w:eastAsiaTheme="majorEastAsia" w:cs="Arial"/>
              <w:bCs/>
              <w:color w:val="000000" w:themeColor="text1"/>
            </w:rPr>
            <w:t>AstraZeneca France</w:t>
          </w:r>
        </w:sdtContent>
      </w:sdt>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w:t>
      </w:r>
      <w:r w:rsidR="004218F6" w:rsidRPr="00F96147">
        <w:rPr>
          <w:rFonts w:eastAsiaTheme="majorEastAsia" w:cs="Arial"/>
          <w:bCs/>
          <w:color w:val="000000" w:themeColor="text1"/>
        </w:rPr>
        <w:t> / les données de votre enfant</w:t>
      </w:r>
      <w:r w:rsidRPr="00F96147">
        <w:rPr>
          <w:rFonts w:eastAsiaTheme="majorEastAsia" w:cs="Arial"/>
          <w:bCs/>
          <w:color w:val="000000" w:themeColor="text1"/>
        </w:rPr>
        <w:t>.</w:t>
      </w:r>
    </w:p>
    <w:p w14:paraId="2F66DD14" w14:textId="65EF9907" w:rsidR="00365080" w:rsidRPr="00F96147" w:rsidRDefault="00365080" w:rsidP="00F96147">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lastRenderedPageBreak/>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326785E6" w:rsidR="00953C79" w:rsidRPr="00F96147" w:rsidRDefault="00953C79" w:rsidP="00953C79">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Dans l’hypothèse où vos</w:t>
      </w:r>
      <w:r w:rsidR="00C95089" w:rsidRPr="00F96147">
        <w:rPr>
          <w:rFonts w:eastAsiaTheme="majorEastAsia" w:cs="Arial"/>
          <w:bCs/>
          <w:color w:val="000000" w:themeColor="text1"/>
        </w:rPr>
        <w:t> / ses</w:t>
      </w:r>
      <w:r w:rsidRPr="00F96147">
        <w:rPr>
          <w:rFonts w:eastAsiaTheme="majorEastAsia" w:cs="Arial"/>
          <w:bCs/>
          <w:color w:val="000000" w:themeColor="text1"/>
        </w:rPr>
        <w:t xml:space="preserve"> données sont conservées dans un entrepôt de données de santé, le laboratoire </w:t>
      </w:r>
      <w:sdt>
        <w:sdtPr>
          <w:rPr>
            <w:rFonts w:eastAsiaTheme="majorEastAsia" w:cs="Arial"/>
            <w:bCs/>
            <w:color w:val="000000" w:themeColor="text1"/>
          </w:rPr>
          <w:id w:val="-1745089503"/>
          <w:placeholder>
            <w:docPart w:val="F7E81C32DFBD436EB7DD361852073F5D"/>
          </w:placeholder>
        </w:sdtPr>
        <w:sdtEndPr/>
        <w:sdtContent>
          <w:r w:rsidR="00745270">
            <w:rPr>
              <w:rFonts w:eastAsiaTheme="majorEastAsia" w:cs="Arial"/>
              <w:bCs/>
              <w:color w:val="000000" w:themeColor="text1"/>
            </w:rPr>
            <w:t>AstraZeneca France</w:t>
          </w:r>
        </w:sdtContent>
      </w:sdt>
      <w:r w:rsidRPr="00F96147">
        <w:rPr>
          <w:rFonts w:eastAsiaTheme="majorEastAsia" w:cs="Arial"/>
          <w:bCs/>
          <w:color w:val="000000" w:themeColor="text1"/>
        </w:rPr>
        <w:t xml:space="preserve"> vous en informera explicitement et vous indiquera le lien vers le portail de transparence dédié.</w:t>
      </w:r>
    </w:p>
    <w:p w14:paraId="34132481" w14:textId="77777777" w:rsidR="00745270" w:rsidRPr="00B55834" w:rsidRDefault="00745270" w:rsidP="00083ABC">
      <w:pPr>
        <w:rPr>
          <w:b/>
          <w:bCs/>
        </w:rPr>
      </w:pPr>
      <w:r w:rsidRPr="00B55834">
        <w:rPr>
          <w:b/>
          <w:bCs/>
        </w:rPr>
        <w:t>L’intégration de vos données de santé dans l’entrepôt de données de santé AGORIA SANTE</w:t>
      </w:r>
    </w:p>
    <w:p w14:paraId="5D6C2661" w14:textId="77777777" w:rsidR="00745270" w:rsidRPr="00FF4766" w:rsidRDefault="00745270" w:rsidP="00083ABC">
      <w:proofErr w:type="spellStart"/>
      <w:r w:rsidRPr="00FF4766">
        <w:t>AGORiA</w:t>
      </w:r>
      <w:proofErr w:type="spellEnd"/>
      <w:r w:rsidRPr="00FF4766">
        <w:t xml:space="preserve"> SANTE est une plateforme de données de santé constituée sous la forme d’un entrepôt constitué dans le cadre d’un consortium.</w:t>
      </w:r>
    </w:p>
    <w:p w14:paraId="190935F3" w14:textId="77777777" w:rsidR="00745270" w:rsidRPr="00FF4766" w:rsidRDefault="00745270" w:rsidP="00083ABC">
      <w:r w:rsidRPr="00FF4766">
        <w:t>Elle a pour objet de mettre à disposition des données de santé pour des projets de recherche dans le domaine de la santé afin de faire progresser la prévention, le dépistage, le soin et l’accès aux produits de santé.</w:t>
      </w:r>
    </w:p>
    <w:p w14:paraId="11677589" w14:textId="77777777" w:rsidR="00745270" w:rsidRPr="00FF4766" w:rsidRDefault="00745270" w:rsidP="00083ABC">
      <w:r w:rsidRPr="00FF4766">
        <w:t>Les membres ont mandaté la société DOCAPOSTE afin de définir les moyens de la plateforme et de coordonner le projet en tant que chef de file du consortium et représentant de ses membres.</w:t>
      </w:r>
    </w:p>
    <w:p w14:paraId="4914BC78" w14:textId="77777777" w:rsidR="00745270" w:rsidRPr="00FF4766" w:rsidRDefault="00745270" w:rsidP="00083ABC">
      <w:r w:rsidRPr="00FF4766">
        <w:t xml:space="preserve">La société </w:t>
      </w:r>
      <w:proofErr w:type="spellStart"/>
      <w:r w:rsidRPr="00FF4766">
        <w:t>Docaposte</w:t>
      </w:r>
      <w:proofErr w:type="spellEnd"/>
      <w:r w:rsidRPr="00FF4766">
        <w:t xml:space="preserve">, filiale du groupe La Poste, co-responsable de traitement, se fondant sur son intérêt légitime met en œuvre la plateforme </w:t>
      </w:r>
      <w:proofErr w:type="spellStart"/>
      <w:r w:rsidRPr="00FF4766">
        <w:t>AGORiA</w:t>
      </w:r>
      <w:proofErr w:type="spellEnd"/>
      <w:r w:rsidRPr="00FF4766">
        <w:t xml:space="preserve"> SANTE, entrepôt de données dont le traitement poursuit un intérêt public aux fins de promouvoir la recherche dans le domaine de la santé. </w:t>
      </w:r>
    </w:p>
    <w:p w14:paraId="3B8F2E2C" w14:textId="77777777" w:rsidR="00745270" w:rsidRPr="00B2614F" w:rsidRDefault="00745270" w:rsidP="00083ABC">
      <w:pPr>
        <w:rPr>
          <w:highlight w:val="yellow"/>
        </w:rPr>
      </w:pPr>
      <w:r w:rsidRPr="00FF4766">
        <w:t>Cet entrepôt vise à collecter et traiter vos données recueillies dans le cadre de la gestion de l’accès précoce pour l’alimenter et pour que vos données appariées le cas échéant avec d’autres données, dont celles du Système National des Données de Santé (SNDS), puissent être utilisées à des fins de recherche, étude ou évaluation dans le domaine de la santé dans le respect des dispositions du RGPD et de la loi Informatique et Libertés modifiée.</w:t>
      </w:r>
      <w:r w:rsidRPr="008C394D">
        <w:t xml:space="preserve"> </w:t>
      </w:r>
      <w:r>
        <w:t>Cela signifie que vos 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w:t>
      </w:r>
    </w:p>
    <w:p w14:paraId="7EEB1B02" w14:textId="77777777" w:rsidR="00745270" w:rsidRPr="00FF4766" w:rsidRDefault="00745270" w:rsidP="00083ABC">
      <w:r w:rsidRPr="00FF4766">
        <w:t xml:space="preserve">Les données de la plateforme </w:t>
      </w:r>
      <w:proofErr w:type="spellStart"/>
      <w:r w:rsidRPr="00FF4766">
        <w:t>AGORiA</w:t>
      </w:r>
      <w:proofErr w:type="spellEnd"/>
      <w:r w:rsidRPr="00FF4766">
        <w:t xml:space="preserve"> SANTE ont vocation à être utilisées par des porteurs de projet de recherche, d’étude ou d’évaluation dans le domaine de la santé dont les projets seront évalués sur le plan scientifique et éthique par le comité de surveillance de la plateforme.</w:t>
      </w:r>
    </w:p>
    <w:p w14:paraId="1C781171" w14:textId="77777777" w:rsidR="00745270" w:rsidRPr="00FF4766" w:rsidRDefault="00745270" w:rsidP="00083ABC">
      <w:r w:rsidRPr="00FF4766">
        <w:t xml:space="preserve">Vous serez tenu informé des recherches ainsi conduites soit au moment de leur réalisation par le responsable de traitement, soit sur le site du consortium </w:t>
      </w:r>
      <w:proofErr w:type="spellStart"/>
      <w:r w:rsidRPr="00FF4766">
        <w:t>AGORiA</w:t>
      </w:r>
      <w:proofErr w:type="spellEnd"/>
      <w:r w:rsidRPr="00FF4766">
        <w:t xml:space="preserve"> SANTE.    </w:t>
      </w:r>
    </w:p>
    <w:p w14:paraId="4541DD50" w14:textId="77777777" w:rsidR="00745270" w:rsidRPr="00FF4766" w:rsidRDefault="00745270" w:rsidP="00083ABC">
      <w:r w:rsidRPr="00FF4766">
        <w:t xml:space="preserve">A noter que les prestataires techniques assurant la sécurité de la plateforme </w:t>
      </w:r>
      <w:proofErr w:type="spellStart"/>
      <w:r w:rsidRPr="00FF4766">
        <w:t>AGORiA</w:t>
      </w:r>
      <w:proofErr w:type="spellEnd"/>
      <w:r w:rsidRPr="00FF4766">
        <w:t xml:space="preserve"> SANTĒ peuvent également avoir accès à ces données dans l’exercice de leurs missions et par les personnels strictement habilités.</w:t>
      </w:r>
    </w:p>
    <w:p w14:paraId="0AD427EC" w14:textId="77777777" w:rsidR="00745270" w:rsidRPr="00FF4766" w:rsidRDefault="00745270" w:rsidP="00083ABC">
      <w:r w:rsidRPr="00FF4766">
        <w:t xml:space="preserve">La plateforme </w:t>
      </w:r>
      <w:proofErr w:type="spellStart"/>
      <w:r w:rsidRPr="00FF4766">
        <w:t>AGORiA</w:t>
      </w:r>
      <w:proofErr w:type="spellEnd"/>
      <w:r w:rsidRPr="00FF4766">
        <w:t xml:space="preserve"> SANTĒ est sécurisée et dotée de capacités d’analyse et de stockage hautement performantes et elle est hébergée par un hébergeur certifié de données de santé, </w:t>
      </w:r>
      <w:proofErr w:type="spellStart"/>
      <w:r w:rsidRPr="00FF4766">
        <w:t>Docaposte</w:t>
      </w:r>
      <w:proofErr w:type="spellEnd"/>
      <w:r w:rsidRPr="00FF4766">
        <w:t xml:space="preserve"> DPO conformément à l’article L.1111-8 du code de la santé publique. </w:t>
      </w:r>
    </w:p>
    <w:p w14:paraId="080C44C1" w14:textId="77777777" w:rsidR="00745270" w:rsidRPr="00FF4766" w:rsidRDefault="00745270" w:rsidP="00083ABC">
      <w:r w:rsidRPr="00FF4766">
        <w:t xml:space="preserve">Vos données sont conservées dans l'espace de stockage sécurisé de la plateforme </w:t>
      </w:r>
      <w:proofErr w:type="spellStart"/>
      <w:r w:rsidRPr="00FF4766">
        <w:t>AGORiA</w:t>
      </w:r>
      <w:proofErr w:type="spellEnd"/>
      <w:r w:rsidRPr="00FF4766">
        <w:t xml:space="preserve"> SANTĒ pour une durée de maximum de 10 années.</w:t>
      </w:r>
    </w:p>
    <w:p w14:paraId="59B6668B" w14:textId="77777777" w:rsidR="00745270" w:rsidRPr="00FF4766" w:rsidRDefault="00745270" w:rsidP="00083ABC">
      <w:r w:rsidRPr="00FF4766">
        <w:t xml:space="preserve">Vous pouvez bien sûr vous opposer à la transmission de vos données à l’entrepôt de données de santé </w:t>
      </w:r>
      <w:proofErr w:type="spellStart"/>
      <w:r w:rsidRPr="00FF4766">
        <w:t>AGORiA</w:t>
      </w:r>
      <w:proofErr w:type="spellEnd"/>
      <w:r w:rsidRPr="00FF4766">
        <w:t xml:space="preserve"> SANTE et à ce titre, vous disposez conformément au RGPD, des droits suivants, dans les conditions prévues par la réglementation en vigueur :</w:t>
      </w:r>
    </w:p>
    <w:p w14:paraId="4588D8CF" w14:textId="77777777" w:rsidR="00745270" w:rsidRPr="00CA69E5" w:rsidRDefault="00745270" w:rsidP="00745270">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d’accès aux données vous concernant,</w:t>
      </w:r>
    </w:p>
    <w:p w14:paraId="2DF24FC6" w14:textId="77777777" w:rsidR="00745270" w:rsidRPr="00CA69E5" w:rsidRDefault="00745270" w:rsidP="00745270">
      <w:pPr>
        <w:pStyle w:val="Paragraphedeliste"/>
        <w:numPr>
          <w:ilvl w:val="0"/>
          <w:numId w:val="33"/>
        </w:numPr>
        <w:spacing w:line="264" w:lineRule="auto"/>
        <w:contextualSpacing/>
        <w:rPr>
          <w:rFonts w:eastAsiaTheme="minorHAnsi"/>
          <w:lang w:eastAsia="en-US"/>
        </w:rPr>
      </w:pPr>
      <w:r w:rsidRPr="00CA69E5">
        <w:rPr>
          <w:rFonts w:eastAsiaTheme="minorHAnsi"/>
          <w:lang w:eastAsia="en-US"/>
        </w:rPr>
        <w:lastRenderedPageBreak/>
        <w:t>droit de rectification des données erronées,</w:t>
      </w:r>
    </w:p>
    <w:p w14:paraId="43EB18D9" w14:textId="77777777" w:rsidR="00745270" w:rsidRPr="00CA69E5" w:rsidRDefault="00745270" w:rsidP="00745270">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à l’effacement des données,</w:t>
      </w:r>
    </w:p>
    <w:p w14:paraId="2D252655" w14:textId="77777777" w:rsidR="00745270" w:rsidRPr="00CA69E5" w:rsidRDefault="00745270" w:rsidP="00745270">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de limitation du traitement de vos données, notamment si ce traitement venait à être remis en cause,</w:t>
      </w:r>
    </w:p>
    <w:p w14:paraId="053C5B22" w14:textId="77777777" w:rsidR="00745270" w:rsidRPr="00CA69E5" w:rsidRDefault="00745270" w:rsidP="00745270">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d’opposition au traitement de vos données.</w:t>
      </w:r>
    </w:p>
    <w:p w14:paraId="7780C911" w14:textId="77777777" w:rsidR="00745270" w:rsidRDefault="00745270" w:rsidP="00083ABC">
      <w:r w:rsidRPr="00624F11">
        <w:t xml:space="preserve">Vous pouvez exercer vos droits auprès de </w:t>
      </w:r>
      <w:proofErr w:type="spellStart"/>
      <w:r w:rsidRPr="00624F11">
        <w:t>Docaposte</w:t>
      </w:r>
      <w:proofErr w:type="spellEnd"/>
      <w:r w:rsidRPr="00624F11">
        <w:t xml:space="preserve"> à l’adresse suivante </w:t>
      </w:r>
      <w:hyperlink r:id="rId45" w:history="1">
        <w:r w:rsidRPr="00624F11">
          <w:rPr>
            <w:rStyle w:val="Lienhypertexte"/>
          </w:rPr>
          <w:t>privacy@docaposte.fr</w:t>
        </w:r>
      </w:hyperlink>
      <w:r w:rsidRPr="00EF4417">
        <w:t xml:space="preserve"> </w:t>
      </w:r>
    </w:p>
    <w:p w14:paraId="22AE8757" w14:textId="77777777" w:rsidR="00745270" w:rsidRPr="00624F11" w:rsidRDefault="00745270" w:rsidP="00083ABC">
      <w:r w:rsidRPr="00624F11">
        <w:t>Enfin vous pouvez également, le cas échéant, introduire une réclamation auprès de la CNIL.</w:t>
      </w:r>
    </w:p>
    <w:p w14:paraId="732E0B5B" w14:textId="1C8AD951" w:rsidR="00671DA9" w:rsidRDefault="00745270" w:rsidP="00953C79">
      <w:pPr>
        <w:spacing w:beforeAutospacing="1" w:after="100" w:afterAutospacing="1" w:line="240" w:lineRule="auto"/>
      </w:pPr>
      <w:r w:rsidRPr="00624F11">
        <w:t xml:space="preserve">Pour voir la liste des recherches acceptées par la plateforme </w:t>
      </w:r>
      <w:proofErr w:type="spellStart"/>
      <w:r w:rsidRPr="00624F11">
        <w:t>AGORiA</w:t>
      </w:r>
      <w:proofErr w:type="spellEnd"/>
      <w:r w:rsidRPr="00624F11">
        <w:t xml:space="preserve"> SANTĒ, visiter le site </w:t>
      </w:r>
      <w:hyperlink r:id="rId46" w:history="1">
        <w:r w:rsidRPr="00624F11">
          <w:rPr>
            <w:rStyle w:val="Lienhypertexte"/>
          </w:rPr>
          <w:t>www.agoriasante.com</w:t>
        </w:r>
      </w:hyperlink>
    </w:p>
    <w:p w14:paraId="1EA6EEA4"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6C42F81C" w14:textId="15C55D99" w:rsidR="00953C79" w:rsidRPr="0093672E" w:rsidRDefault="00953C79" w:rsidP="00953C79">
      <w:r w:rsidRPr="0093672E">
        <w:t xml:space="preserve">Vos données </w:t>
      </w:r>
      <w:r w:rsidR="00472FB7">
        <w:t xml:space="preserve">/ les données de votre enfant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60353FE2" w14:textId="773500F5" w:rsidR="00953C79" w:rsidRDefault="00953C79" w:rsidP="00953C79">
      <w:r>
        <w:t xml:space="preserve">Lorsque </w:t>
      </w:r>
      <w:r w:rsidR="00853808">
        <w:t>les</w:t>
      </w:r>
      <w:r>
        <w:t xml:space="preserve"> données font l’objet d’un transfert en-dehors de l’Union européenne, le laboratoire vous informe par écrit de l’identité des destinataires du transfert portant sur vos données à caractère personnel</w:t>
      </w:r>
      <w:r w:rsidR="00321C47">
        <w:t xml:space="preserve"> / les données à caractère personnel de votre enfant</w:t>
      </w:r>
      <w:r>
        <w:t xml:space="preserve">.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w:t>
      </w:r>
      <w:r w:rsidR="00C062B8">
        <w:t xml:space="preserve">/ des droits de votre enfant </w:t>
      </w:r>
      <w:r w:rsidRPr="00700685">
        <w:t xml:space="preserve">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w:t>
      </w:r>
      <w:r w:rsidR="00A44890">
        <w:t xml:space="preserve"> / des droits de votre enfant</w:t>
      </w:r>
      <w:r>
        <w:t xml:space="preserve">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1046959391"/>
          <w:placeholder>
            <w:docPart w:val="C323D886053D431494EF4B8AD6949FA7"/>
          </w:placeholder>
          <w:showingPlcHdr/>
        </w:sdtPr>
        <w:sdtEndPr/>
        <w:sdtContent>
          <w:r w:rsidR="002D4349" w:rsidRPr="002D4349">
            <w:t>Indiquer le nom exact de votre laboratoire</w:t>
          </w:r>
        </w:sdtContent>
      </w:sdt>
      <w:r w:rsidR="002D4349" w:rsidRPr="006D33F2">
        <w:t xml:space="preserve"> </w:t>
      </w:r>
      <w:r w:rsidR="002D4349">
        <w:t xml:space="preserve"> </w:t>
      </w:r>
      <w:r w:rsidRPr="006D33F2">
        <w:t xml:space="preserve">a conclu avec </w:t>
      </w:r>
      <w:r>
        <w:t>la/</w:t>
      </w:r>
      <w:r w:rsidRPr="006D33F2">
        <w:t>les société</w:t>
      </w:r>
      <w:r>
        <w:t>(</w:t>
      </w:r>
      <w:r w:rsidRPr="006D33F2">
        <w:t>s</w:t>
      </w:r>
      <w:r>
        <w:t>)</w:t>
      </w:r>
      <w:r w:rsidRPr="006D33F2">
        <w:t xml:space="preserve"> </w:t>
      </w:r>
      <w:sdt>
        <w:sdtPr>
          <w:id w:val="584193009"/>
          <w:placeholder>
            <w:docPart w:val="E07056A31A8747A6B8344DBC77CDC9D4"/>
          </w:placeholder>
          <w:text/>
        </w:sdtPr>
        <w:sdtEndPr/>
        <w:sdtContent>
          <w:r w:rsidR="00F53297">
            <w:t>Indiquez le nom/les noms du/des destinataire(s) des données transférées</w:t>
          </w:r>
        </w:sdtContent>
      </w:sdt>
      <w:r w:rsidR="00F53297">
        <w:t xml:space="preserve"> </w:t>
      </w:r>
      <w:r>
        <w:t>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9"/>
      </w:r>
      <w:r>
        <w:t xml:space="preserve">. </w:t>
      </w:r>
    </w:p>
    <w:p w14:paraId="055A632C" w14:textId="4EC16A9E" w:rsidR="00F53297" w:rsidRDefault="00F53297" w:rsidP="00953C79"/>
    <w:tbl>
      <w:tblPr>
        <w:tblStyle w:val="Fondgris1"/>
        <w:tblW w:w="0" w:type="auto"/>
        <w:tblLook w:val="0600" w:firstRow="0" w:lastRow="0" w:firstColumn="0" w:lastColumn="0" w:noHBand="1" w:noVBand="1"/>
      </w:tblPr>
      <w:tblGrid>
        <w:gridCol w:w="9629"/>
      </w:tblGrid>
      <w:tr w:rsidR="00953C79" w:rsidRPr="00700685" w14:paraId="46B5C96D" w14:textId="77777777" w:rsidTr="00B464D0">
        <w:tc>
          <w:tcPr>
            <w:tcW w:w="9629" w:type="dxa"/>
          </w:tcPr>
          <w:p w14:paraId="232EA273" w14:textId="2E456CDE" w:rsidR="00745270" w:rsidRPr="00B55834" w:rsidRDefault="00745270" w:rsidP="00745270">
            <w:r w:rsidRPr="00B55834">
              <w:t xml:space="preserve">En tant qu'entreprise internationale, AstraZeneca peut être amenée à partager des données personnelles au-delà des frontières pour garantir la sécurité et l'efficacité de ses produits, dans le respect des normes juridiques et éthiques les plus strictes. </w:t>
            </w:r>
          </w:p>
          <w:p w14:paraId="4F1AD158" w14:textId="77777777" w:rsidR="00745270" w:rsidRPr="00B55834" w:rsidRDefault="00745270" w:rsidP="00745270">
            <w:r w:rsidRPr="00B55834">
              <w:t xml:space="preserve">La protection des données est un enjeu pour AstraZeneca, et leur partage est basé sur l’application stricte du besoin d’en connaitre et dans le cadre de contrôles contractuels et techniques appropriés afin de garantir que, quel que soit le pays destinataire, les données restent soumises au même niveau de protection que le pays dans lequel elles ont été collectées.   </w:t>
            </w:r>
          </w:p>
          <w:p w14:paraId="75E0A8B9" w14:textId="49C539C1" w:rsidR="00953C79" w:rsidRPr="00700685" w:rsidRDefault="00745270" w:rsidP="00745270">
            <w:pPr>
              <w:jc w:val="left"/>
              <w:rPr>
                <w:rFonts w:ascii="Arial Nova Cond" w:hAnsi="Arial Nova Cond"/>
                <w:color w:val="595959" w:themeColor="text1" w:themeTint="A6"/>
                <w:shd w:val="clear" w:color="auto" w:fill="F2F2F2" w:themeFill="background1" w:themeFillShade="F2"/>
              </w:rPr>
            </w:pPr>
            <w:r w:rsidRPr="00B55834">
              <w:lastRenderedPageBreak/>
              <w:t>AstraZeneca suit attentivement les récents développements relatifs aux transferts internationaux de données personnelles depuis l'UE, y compris le projet actuel de directives du Conseil européen de la protection des données. Sur cette base, AstraZeneca a conçu un plan opérationnel et travaille actuellement activement, en coopération avec ses fournisseurs, pour évaluer l'impact de ces développements sur le transfert de données personnelles et mettre en œuvre les mesures supplémentaires appropriées. Dans le contexte de l’accès précoce, cette réponse s'appuiera sur l’approche existante consistant à utiliser des données personnelles masquées ou pseudonymisées, qui est déjà reconnue comme une mesure supplémentaire efficace dans les orientations du CEPD.</w:t>
            </w:r>
          </w:p>
        </w:tc>
      </w:tr>
    </w:tbl>
    <w:p w14:paraId="46FD3D21" w14:textId="07600731" w:rsidR="00953C79" w:rsidRDefault="00953C79" w:rsidP="00953C79">
      <w:r>
        <w:lastRenderedPageBreak/>
        <w:t>Sur demande de votre part</w:t>
      </w:r>
      <w:r w:rsidR="00857F3F">
        <w:t xml:space="preserve"> / de la part de votre enfant</w:t>
      </w:r>
      <w:r>
        <w:t xml:space="preserve">, le laboratoire pourra vous apporter la preuve du respect des garanties précitées par toutes les personnes ayant accès à vos données à caractère personnel. </w:t>
      </w:r>
    </w:p>
    <w:p w14:paraId="7C1EEF5B" w14:textId="77777777"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49D16421" w14:textId="39240F8C" w:rsidR="00953C79" w:rsidRDefault="00953C79" w:rsidP="00953C79">
      <w:r w:rsidRPr="006D33F2">
        <w:t>Pour toute demande d’information sur le transfert de vos données en dehors de l’Union Européenne ou pour obtenir une copie des garanties mises en place</w:t>
      </w:r>
      <w:r>
        <w:t xml:space="preserve"> par le laboratoire pharmaceutique</w:t>
      </w:r>
      <w:r w:rsidR="00677F2B">
        <w:t xml:space="preserve"> ou pour </w:t>
      </w:r>
      <w:r w:rsidR="00677F2B" w:rsidRPr="00B82B8A">
        <w:t>faire valoir vos droits / les droits de votre enfant sur vos / ses données à caractère personnel</w:t>
      </w:r>
      <w:r w:rsidR="00677F2B">
        <w:t>, le</w:t>
      </w:r>
      <w:r w:rsidR="00677F2B" w:rsidRPr="00B82B8A">
        <w:t xml:space="preserve"> médecin prescripteur est votre premier interlocuteur</w:t>
      </w:r>
      <w:r w:rsidR="00677F2B">
        <w:t>.</w:t>
      </w:r>
      <w:r w:rsidRPr="006D33F2">
        <w:t xml:space="preserve"> </w:t>
      </w:r>
      <w:r w:rsidR="00CC5C7B">
        <w:t>V</w:t>
      </w:r>
      <w:r w:rsidRPr="006D33F2">
        <w:t xml:space="preserve">ous pouvez </w:t>
      </w:r>
      <w:r w:rsidR="00184C5D">
        <w:t xml:space="preserve">également </w:t>
      </w:r>
      <w:r w:rsidRPr="006D33F2">
        <w:t xml:space="preserve">vous adresser </w:t>
      </w:r>
      <w:r w:rsidR="00581631">
        <w:t xml:space="preserve">/ votre enfant peut </w:t>
      </w:r>
      <w:r w:rsidR="00402EB8">
        <w:t xml:space="preserve">également </w:t>
      </w:r>
      <w:r w:rsidR="00581631">
        <w:t xml:space="preserve">s’adresser </w:t>
      </w:r>
      <w:r w:rsidRPr="006D33F2">
        <w:t>au Délégué à la Protection des Données</w:t>
      </w:r>
      <w:r w:rsidR="00C65002">
        <w:t xml:space="preserve"> du laboratoire</w:t>
      </w:r>
      <w:r>
        <w:t xml:space="preserve"> qui est une personne physique</w:t>
      </w:r>
      <w:r w:rsidRPr="006D33F2">
        <w:t xml:space="preserve"> </w:t>
      </w:r>
      <w:r>
        <w:t xml:space="preserve">travaillant pour </w:t>
      </w:r>
      <w:sdt>
        <w:sdtPr>
          <w:id w:val="1334100808"/>
          <w:placeholder>
            <w:docPart w:val="9D8F2FF9C2674DF9BEE58F47528837D8"/>
          </w:placeholder>
          <w:showingPlcHdr/>
        </w:sdtPr>
        <w:sdtEndPr/>
        <w:sdtContent>
          <w:r w:rsidR="00C20220">
            <w:t>Nom du laboratoire</w:t>
          </w:r>
        </w:sdtContent>
      </w:sdt>
      <w:r w:rsidR="00010F9D">
        <w:t xml:space="preserve"> </w:t>
      </w:r>
      <w:r w:rsidRPr="006D33F2">
        <w:t>en lui écrivant à l’adresse suivante :</w:t>
      </w:r>
      <w:r w:rsidR="00C20220" w:rsidRPr="00C20220">
        <w:t xml:space="preserve"> </w:t>
      </w:r>
      <w:sdt>
        <w:sdtPr>
          <w:id w:val="-509443966"/>
          <w:placeholder>
            <w:docPart w:val="DE5A048FF227412BB4A01FE8E171C98C"/>
          </w:placeholder>
          <w:showingPlcHdr/>
        </w:sdtPr>
        <w:sdtEndPr/>
        <w:sdtContent>
          <w:r w:rsidR="00C20220">
            <w:t xml:space="preserve">adresse </w:t>
          </w:r>
          <w:proofErr w:type="gramStart"/>
          <w:r w:rsidR="00C20220">
            <w:t>email</w:t>
          </w:r>
          <w:proofErr w:type="gramEnd"/>
        </w:sdtContent>
      </w:sdt>
      <w:r w:rsidR="00D8720F">
        <w:t>, mais cela implique la transmission au laboratoire de votre identité / de l’identité de votre enfant.</w:t>
      </w:r>
      <w:r w:rsidRPr="00890DD5">
        <w:t xml:space="preserve"> </w:t>
      </w:r>
      <w:r>
        <w:t xml:space="preserve">  </w:t>
      </w:r>
    </w:p>
    <w:p w14:paraId="00FB1963" w14:textId="77777777" w:rsidR="00953C79" w:rsidRPr="00700685" w:rsidRDefault="00953C79" w:rsidP="00953C79"/>
    <w:p w14:paraId="3C09A4CF" w14:textId="75EF81C0"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sidR="00EA4A65">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59047BBB" w14:textId="55D13C7C" w:rsidR="00953C79" w:rsidRDefault="00953C79" w:rsidP="00953C79">
      <w:r w:rsidRPr="00700685">
        <w:t xml:space="preserve">Vos </w:t>
      </w:r>
      <w:r>
        <w:t>données à caractère personnel</w:t>
      </w:r>
      <w:r w:rsidRPr="00700685">
        <w:t xml:space="preserve"> </w:t>
      </w:r>
      <w:r w:rsidR="00CE4E92">
        <w:t xml:space="preserve">/ les données à caractère personnel de votre enfant </w:t>
      </w:r>
      <w:r w:rsidRPr="00700685">
        <w:t xml:space="preserve">sont conservées pendant une durée de </w:t>
      </w:r>
      <w:sdt>
        <w:sdtPr>
          <w:id w:val="-1854948134"/>
          <w:placeholder>
            <w:docPart w:val="EC98E759647C4344BD8B686C91243B43"/>
          </w:placeholder>
        </w:sdtPr>
        <w:sdtEndPr/>
        <w:sdtContent>
          <w:r w:rsidR="00745270">
            <w:t>dix ans</w:t>
          </w:r>
        </w:sdtContent>
      </w:sdt>
      <w:r w:rsidR="00A97472" w:rsidRPr="00F96147">
        <w:t xml:space="preserve"> </w:t>
      </w:r>
      <w:r w:rsidRPr="00700685">
        <w:t>pour une utilisation active</w:t>
      </w:r>
      <w:r w:rsidR="00C6450F">
        <w:t xml:space="preserve">, c’est-à-dire le temps que le laboratoire obtienne l’autorisation </w:t>
      </w:r>
      <w:r w:rsidR="00310839">
        <w:t>de mise sur le marché</w:t>
      </w:r>
      <w:r w:rsidR="00C6450F">
        <w:t>, le cas échéant</w:t>
      </w:r>
      <w:r w:rsidRPr="00700685">
        <w:t xml:space="preserve">. Les données seront ensuite archivées durant </w:t>
      </w:r>
      <w:sdt>
        <w:sdtPr>
          <w:id w:val="1871952525"/>
          <w:placeholder>
            <w:docPart w:val="0C408082839648C8913EE07C18C5D082"/>
          </w:placeholder>
        </w:sdtPr>
        <w:sdtEndPr/>
        <w:sdtContent>
          <w:r w:rsidR="00745270">
            <w:t>une période conforme à la réglementation en vigueur</w:t>
          </w:r>
        </w:sdtContent>
      </w:sdt>
      <w:r w:rsidRPr="00700685">
        <w:t>.</w:t>
      </w:r>
      <w:r w:rsidRPr="00F96147">
        <w:t xml:space="preserve"> </w:t>
      </w:r>
      <w:r w:rsidRPr="003B3571">
        <w:t xml:space="preserve">À l’issue de ces délais, vos données </w:t>
      </w:r>
      <w:r w:rsidR="00441AB8">
        <w:t xml:space="preserve">/ les données de votre enfant </w:t>
      </w:r>
      <w:r w:rsidRPr="003B3571">
        <w:t>seront supprimées ou anonymisées.</w:t>
      </w:r>
    </w:p>
    <w:p w14:paraId="66FCC5B0" w14:textId="77777777" w:rsidR="00953C79" w:rsidRDefault="00953C79" w:rsidP="00953C79"/>
    <w:p w14:paraId="0A38D5DF"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417172D3" w14:textId="77777777" w:rsidR="00953C79" w:rsidRPr="00700685" w:rsidRDefault="00953C79" w:rsidP="00953C79">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384EE5F0" w14:textId="77777777" w:rsidR="00953C79" w:rsidRPr="00700685" w:rsidRDefault="00953C79" w:rsidP="00953C79">
      <w:r w:rsidRPr="00700685">
        <w:t>Des synthèses des résultats pourront par ailleurs être publié</w:t>
      </w:r>
      <w:r>
        <w:t>e</w:t>
      </w:r>
      <w:r w:rsidRPr="00700685">
        <w:t>s dans des revues scientifiques.</w:t>
      </w:r>
    </w:p>
    <w:p w14:paraId="45D8077F" w14:textId="0AFDB391" w:rsidR="00953C79" w:rsidRPr="00700685" w:rsidRDefault="00953C79" w:rsidP="00953C79">
      <w:r w:rsidRPr="00700685">
        <w:t>Aucun de ces documents publiés ne permettra de vous identifier</w:t>
      </w:r>
      <w:r w:rsidR="00BD3BEF">
        <w:t xml:space="preserve"> / d’identifier votre enfant</w:t>
      </w:r>
      <w:r w:rsidRPr="00700685">
        <w:t>.</w:t>
      </w:r>
    </w:p>
    <w:p w14:paraId="0BA46EC7" w14:textId="77777777" w:rsidR="00953C79" w:rsidRPr="00700685" w:rsidRDefault="00953C79" w:rsidP="00953C79"/>
    <w:p w14:paraId="3E3A8164" w14:textId="6CAF1B3A"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sidR="003D39EE">
        <w:rPr>
          <w:rFonts w:ascii="Arial Narrow" w:eastAsiaTheme="majorEastAsia" w:hAnsi="Arial Narrow" w:cstheme="majorBidi"/>
          <w:color w:val="000000" w:themeColor="text1"/>
          <w:sz w:val="36"/>
          <w:szCs w:val="36"/>
        </w:rPr>
        <w:t xml:space="preserve"> / les droits et les recours possibles de votre enfant</w:t>
      </w:r>
      <w:r>
        <w:rPr>
          <w:rFonts w:ascii="Arial Narrow" w:eastAsiaTheme="majorEastAsia" w:hAnsi="Arial Narrow" w:cstheme="majorBidi"/>
          <w:color w:val="000000" w:themeColor="text1"/>
          <w:sz w:val="36"/>
          <w:szCs w:val="36"/>
        </w:rPr>
        <w:t> </w:t>
      </w:r>
      <w:r w:rsidRPr="25929813">
        <w:rPr>
          <w:rFonts w:ascii="Arial Narrow" w:eastAsiaTheme="majorEastAsia" w:hAnsi="Arial Narrow" w:cstheme="majorBidi"/>
          <w:color w:val="000000" w:themeColor="text1"/>
          <w:sz w:val="36"/>
          <w:szCs w:val="36"/>
        </w:rPr>
        <w:t>?</w:t>
      </w:r>
    </w:p>
    <w:p w14:paraId="65829C89" w14:textId="77777777" w:rsidR="00953C79" w:rsidRDefault="00953C79" w:rsidP="00953C79"/>
    <w:p w14:paraId="5EBC3159" w14:textId="7E4C269A" w:rsidR="00953C79" w:rsidRDefault="00953C79" w:rsidP="00953C79">
      <w:r>
        <w:lastRenderedPageBreak/>
        <w:t>Le médecin qui vous a prescrit</w:t>
      </w:r>
      <w:r w:rsidR="00634175">
        <w:t xml:space="preserve"> / Le médecin qui a prescrit à votre enfant</w:t>
      </w:r>
      <w:r>
        <w:t xml:space="preserve"> le médicament en accès précoce est votre premier interlocuteur pour faire valoir vos droits sur vos données à caractère personnel.</w:t>
      </w:r>
    </w:p>
    <w:p w14:paraId="74BE0DA7" w14:textId="13B89E5E" w:rsidR="00953C79" w:rsidRPr="00700685" w:rsidRDefault="00953C79" w:rsidP="00953C79">
      <w:r w:rsidRPr="00700685">
        <w:t xml:space="preserve">Vous </w:t>
      </w:r>
      <w:r w:rsidR="003274E4">
        <w:t xml:space="preserve">ou votre enfant </w:t>
      </w:r>
      <w:r w:rsidRPr="00700685">
        <w:t xml:space="preserve">pouvez demander </w:t>
      </w:r>
      <w:r>
        <w:t>à ce</w:t>
      </w:r>
      <w:r w:rsidRPr="00700685">
        <w:t xml:space="preserve"> médecin</w:t>
      </w:r>
      <w:r>
        <w:t> </w:t>
      </w:r>
      <w:r w:rsidRPr="00700685">
        <w:t>:</w:t>
      </w:r>
    </w:p>
    <w:p w14:paraId="3A1EB635" w14:textId="1DE9019A" w:rsidR="00953C79" w:rsidRPr="00700685" w:rsidRDefault="00953C79" w:rsidP="00953C79">
      <w:pPr>
        <w:numPr>
          <w:ilvl w:val="2"/>
          <w:numId w:val="1"/>
        </w:numPr>
        <w:spacing w:before="40" w:after="20"/>
        <w:ind w:left="510" w:hanging="170"/>
      </w:pPr>
      <w:r w:rsidRPr="00700685">
        <w:t xml:space="preserve">à consulter </w:t>
      </w:r>
      <w:r w:rsidR="003C010F">
        <w:t>le</w:t>
      </w:r>
      <w:r w:rsidRPr="00700685">
        <w:t xml:space="preserve">s </w:t>
      </w:r>
      <w:r>
        <w:t>données à caractère personnel </w:t>
      </w:r>
      <w:r w:rsidRPr="00700685">
        <w:t>;</w:t>
      </w:r>
    </w:p>
    <w:p w14:paraId="4740D084" w14:textId="77777777" w:rsidR="00953C79" w:rsidRPr="00700685" w:rsidRDefault="00953C79" w:rsidP="00953C79">
      <w:pPr>
        <w:numPr>
          <w:ilvl w:val="2"/>
          <w:numId w:val="1"/>
        </w:numPr>
        <w:spacing w:before="40" w:after="20"/>
        <w:ind w:left="510" w:hanging="170"/>
      </w:pPr>
      <w:r w:rsidRPr="00700685">
        <w:t>à les modifier</w:t>
      </w:r>
      <w:r>
        <w:t> </w:t>
      </w:r>
      <w:r w:rsidRPr="00700685">
        <w:t>;</w:t>
      </w:r>
    </w:p>
    <w:p w14:paraId="1C8C39D0" w14:textId="77777777" w:rsidR="00953C79" w:rsidRPr="00700685" w:rsidRDefault="00953C79" w:rsidP="00953C79">
      <w:pPr>
        <w:numPr>
          <w:ilvl w:val="2"/>
          <w:numId w:val="1"/>
        </w:numPr>
        <w:spacing w:before="40" w:after="20"/>
        <w:ind w:left="510" w:hanging="170"/>
      </w:pPr>
      <w:r w:rsidRPr="00700685">
        <w:t>à limiter le traitement de certaines données.</w:t>
      </w:r>
    </w:p>
    <w:p w14:paraId="4A929C94" w14:textId="76A29642" w:rsidR="00953C79" w:rsidRPr="0093672E" w:rsidRDefault="00953C79" w:rsidP="00953C79">
      <w:r w:rsidRPr="00700685">
        <w:t xml:space="preserve">Si vous acceptez </w:t>
      </w:r>
      <w:r w:rsidR="00AB4278">
        <w:t xml:space="preserve">/ votre enfant accepte </w:t>
      </w:r>
      <w:r w:rsidRPr="00700685">
        <w:t xml:space="preserve">d’être traité par un médicament </w:t>
      </w:r>
      <w:r>
        <w:t>dispensé</w:t>
      </w:r>
      <w:r w:rsidRPr="00700685">
        <w:t xml:space="preserve"> dans le cadre d’une autorisation d’accès précoce, vous ne pouvez pas vous opposer </w:t>
      </w:r>
      <w:r w:rsidR="00DD5F67">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58DC68F" w14:textId="77777777" w:rsidR="00953C79" w:rsidRPr="00700685" w:rsidRDefault="00953C79" w:rsidP="00953C79"/>
    <w:p w14:paraId="5B075242" w14:textId="675FA810" w:rsidR="00953C79" w:rsidRDefault="00953C79" w:rsidP="00953C79">
      <w:r w:rsidRPr="00700685">
        <w:t xml:space="preserve">Vous </w:t>
      </w:r>
      <w:r w:rsidR="00142F6E">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42EBA6FC" w14:textId="77777777" w:rsidR="00953C79" w:rsidRDefault="00953C79" w:rsidP="00953C79"/>
    <w:p w14:paraId="6571F8CC" w14:textId="6C7F6A6D" w:rsidR="00953C79" w:rsidRPr="00700685" w:rsidRDefault="00953C79" w:rsidP="00953C79">
      <w:pPr>
        <w:rPr>
          <w:b/>
          <w:bCs/>
        </w:rPr>
      </w:pPr>
      <w:r w:rsidRPr="00700685">
        <w:t xml:space="preserve">Vous </w:t>
      </w:r>
      <w:r w:rsidR="005626F0">
        <w:t xml:space="preserve">ou votre enfant </w:t>
      </w:r>
      <w:r w:rsidRPr="00700685">
        <w:t>pouvez contacter directement votre médecin</w:t>
      </w:r>
      <w:r w:rsidR="005626F0">
        <w:t> / le médecin de votre enfant</w:t>
      </w:r>
      <w:r w:rsidRPr="00700685">
        <w:t xml:space="preserve"> pour exercer ces droits.</w:t>
      </w:r>
      <w:r w:rsidRPr="00700685">
        <w:rPr>
          <w:b/>
          <w:bCs/>
        </w:rPr>
        <w:t xml:space="preserve"> </w:t>
      </w:r>
    </w:p>
    <w:p w14:paraId="60628F7C" w14:textId="77777777" w:rsidR="00953C79" w:rsidRDefault="00953C79" w:rsidP="00953C79"/>
    <w:p w14:paraId="40277F09" w14:textId="367BD0B2" w:rsidR="00953C79" w:rsidRPr="00700685" w:rsidRDefault="00953C79" w:rsidP="00953C79">
      <w:r w:rsidRPr="00700685">
        <w:t xml:space="preserve">Vous </w:t>
      </w:r>
      <w:r w:rsidR="00A535F9">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sdt>
        <w:sdtPr>
          <w:id w:val="663051125"/>
          <w:placeholder>
            <w:docPart w:val="208F63536D0144EB9AEA44B389C657DB"/>
          </w:placeholder>
        </w:sdtPr>
        <w:sdtEndPr/>
        <w:sdtContent>
          <w:r w:rsidR="00745270">
            <w:t>privacy@astrazeneca.com</w:t>
          </w:r>
        </w:sdtContent>
      </w:sdt>
      <w:r w:rsidRPr="00700685">
        <w:t xml:space="preserve"> pour exercer ces droits, ce qui implique la transmission de votre identité </w:t>
      </w:r>
      <w:r>
        <w:t>au laboratoire</w:t>
      </w:r>
      <w:r w:rsidRPr="00700685">
        <w:t>.</w:t>
      </w:r>
    </w:p>
    <w:p w14:paraId="464140D4" w14:textId="77777777" w:rsidR="00953C79" w:rsidRPr="00700685" w:rsidRDefault="00953C79" w:rsidP="00953C79">
      <w:pPr>
        <w:rPr>
          <w:b/>
          <w:bCs/>
        </w:rPr>
      </w:pPr>
    </w:p>
    <w:p w14:paraId="5060E692" w14:textId="0AA1C6A5" w:rsidR="00953C79" w:rsidRPr="00700685" w:rsidRDefault="00953C79" w:rsidP="00953C79">
      <w:r w:rsidRPr="00700685">
        <w:t xml:space="preserve">Vous </w:t>
      </w:r>
      <w:r w:rsidR="00CF4EDF">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307A5BE9" w14:textId="77777777" w:rsidR="00953C79" w:rsidRDefault="00953C79" w:rsidP="00953C79"/>
    <w:p w14:paraId="6124D08F" w14:textId="77777777" w:rsidR="00953C79" w:rsidRDefault="00953C79" w:rsidP="00953C79"/>
    <w:p w14:paraId="5C61F2C3" w14:textId="77777777" w:rsidR="00953C79" w:rsidRDefault="00953C79" w:rsidP="00953C79"/>
    <w:p w14:paraId="34AB0380" w14:textId="77777777" w:rsidR="00953C79" w:rsidRDefault="00953C79" w:rsidP="00953C79"/>
    <w:p w14:paraId="7379F37A" w14:textId="77777777" w:rsidR="00953C79" w:rsidRDefault="00953C79" w:rsidP="00953C79"/>
    <w:p w14:paraId="66AFC569" w14:textId="77777777" w:rsidR="007929A5" w:rsidRDefault="007929A5">
      <w:r>
        <w:rPr>
          <w:b/>
        </w:rPr>
        <w:br w:type="page"/>
      </w:r>
    </w:p>
    <w:tbl>
      <w:tblPr>
        <w:tblStyle w:val="Grilledutableau1"/>
        <w:tblW w:w="5000" w:type="pct"/>
        <w:tblLook w:val="04A0" w:firstRow="1" w:lastRow="0" w:firstColumn="1" w:lastColumn="0" w:noHBand="0" w:noVBand="1"/>
      </w:tblPr>
      <w:tblGrid>
        <w:gridCol w:w="9854"/>
      </w:tblGrid>
      <w:tr w:rsidR="00953C79" w:rsidRPr="00700685" w14:paraId="184F70B5" w14:textId="77777777" w:rsidTr="00B4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700685" w:rsidRDefault="00953C79" w:rsidP="00B464D0">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3AA396A3" w14:textId="77777777" w:rsidR="00953C79" w:rsidRDefault="00953C79" w:rsidP="00953C79"/>
    <w:p w14:paraId="30D6BE9C" w14:textId="0E883977" w:rsidR="00953C79" w:rsidRPr="00422ED0" w:rsidRDefault="00953C79" w:rsidP="00422ED0">
      <w:pPr>
        <w:pStyle w:val="Paragraphedexplications"/>
      </w:pPr>
      <w:r w:rsidRPr="00422ED0">
        <w:t>La conformité de la présente note d’information à la réglementation applicable en matière de protection des données à caractère personnel</w:t>
      </w:r>
      <w:r w:rsidRPr="00422ED0">
        <w:footnoteReference w:id="10"/>
      </w:r>
      <w:r w:rsidRPr="00422ED0">
        <w:t xml:space="preserve"> relève de la responsabilité du laboratoire </w:t>
      </w:r>
      <w:sdt>
        <w:sdtPr>
          <w:id w:val="-31033452"/>
          <w:placeholder>
            <w:docPart w:val="1411EC329D4D4F5C88EA8FBB99E1FB2B"/>
          </w:placeholder>
        </w:sdtPr>
        <w:sdtEndPr/>
        <w:sdtContent>
          <w:r w:rsidR="00745270">
            <w:t>AstraZeneca France</w:t>
          </w:r>
        </w:sdtContent>
      </w:sdt>
      <w:r w:rsidRPr="00422ED0">
        <w:t>.</w:t>
      </w:r>
    </w:p>
    <w:p w14:paraId="7DBB0844" w14:textId="7277876B" w:rsidR="00953C79" w:rsidRDefault="00953C79" w:rsidP="00953C79">
      <w:r>
        <w:t xml:space="preserve">Ce document vous informe sur la collecte et le traitement (c’est-à-dire l’utilisation) de vos données à caractère personnel recueillies lorsque vous remplissez avec le patient la fiche d’accès au traitement, la fiche </w:t>
      </w:r>
      <w:r w:rsidR="00E74692">
        <w:t xml:space="preserve">d’instauration </w:t>
      </w:r>
      <w:r>
        <w:t xml:space="preserve">de traitement, la fiche de suivi de traitement ou la fiche d’arrêt définitif de traitement. Le responsable du traitement des données est </w:t>
      </w:r>
      <w:sdt>
        <w:sdtPr>
          <w:id w:val="-114060639"/>
          <w:placeholder>
            <w:docPart w:val="BA326C79B844488897749A1AB2C8742E"/>
          </w:placeholder>
        </w:sdtPr>
        <w:sdtEndPr/>
        <w:sdtContent>
          <w:r w:rsidR="00745270">
            <w:t>AstraZeneca France</w:t>
          </w:r>
        </w:sdtContent>
      </w:sdt>
      <w:r>
        <w:t>, laboratoire pharmaceutique titulaire de l’autorisation d’accès précoce pour le médicament</w:t>
      </w:r>
      <w:r w:rsidR="0003100E" w:rsidRPr="0003100E">
        <w:t xml:space="preserve"> </w:t>
      </w:r>
      <w:sdt>
        <w:sdtPr>
          <w:id w:val="917986536"/>
          <w:placeholder>
            <w:docPart w:val="4D35BD21264A4D949BD9DE85B75B18D5"/>
          </w:placeholder>
          <w:text/>
        </w:sdtPr>
        <w:sdtEndPr/>
        <w:sdtContent>
          <w:r w:rsidR="00745270">
            <w:t>IMFINZI (durvalumab)</w:t>
          </w:r>
        </w:sdtContent>
      </w:sdt>
      <w:r w:rsidR="007929A5">
        <w:t>.</w:t>
      </w:r>
    </w:p>
    <w:p w14:paraId="7028F75D" w14:textId="77777777" w:rsidR="007929A5" w:rsidRDefault="007929A5" w:rsidP="00953C79"/>
    <w:p w14:paraId="0B391370" w14:textId="7037F06C" w:rsidR="00953C79" w:rsidRDefault="00F503F6" w:rsidP="00953C79">
      <w:sdt>
        <w:sdtPr>
          <w:id w:val="-1803378627"/>
          <w:placeholder>
            <w:docPart w:val="EFC09E99807B4921A6108859A05FC031"/>
          </w:placeholder>
        </w:sdtPr>
        <w:sdtEndPr/>
        <w:sdtContent>
          <w:r w:rsidR="00745270">
            <w:t>AstraZeneca France</w:t>
          </w:r>
        </w:sdtContent>
      </w:sdt>
      <w:r w:rsidR="00953C79" w:rsidRPr="00D57ECA">
        <w:t xml:space="preserve"> s’engage à assurer la sécurité et la confidentialité de vos </w:t>
      </w:r>
      <w:r w:rsidR="00953C79" w:rsidRPr="006578AF">
        <w:t>données à caractère personnel</w:t>
      </w:r>
      <w:r w:rsidR="00953C79" w:rsidRPr="00D57ECA">
        <w:t>.</w:t>
      </w:r>
    </w:p>
    <w:p w14:paraId="27AB778C" w14:textId="77777777" w:rsidR="00953C79" w:rsidRDefault="00953C79" w:rsidP="00953C79"/>
    <w:p w14:paraId="7815F0C0" w14:textId="77777777" w:rsidR="00953C79" w:rsidRPr="00F36D48"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7CC1ED1B" w14:textId="77777777" w:rsidR="00953C79" w:rsidRDefault="00953C79" w:rsidP="00953C79">
      <w:r w:rsidRPr="00F36D48">
        <w:t xml:space="preserve">Le traitement de vos </w:t>
      </w:r>
      <w:r>
        <w:t>données à caractère personnel</w:t>
      </w:r>
      <w:r w:rsidRPr="00F36D48">
        <w:t xml:space="preserve"> vise à</w:t>
      </w:r>
      <w:r>
        <w:t> </w:t>
      </w:r>
      <w:r w:rsidRPr="00F36D48">
        <w:t xml:space="preserve">: </w:t>
      </w:r>
    </w:p>
    <w:p w14:paraId="36B232A6" w14:textId="5838D3C2" w:rsidR="00953C79" w:rsidRPr="00F36D48" w:rsidRDefault="00953C79" w:rsidP="00953C79">
      <w:pPr>
        <w:pStyle w:val="Paragraphedeliste"/>
        <w:numPr>
          <w:ilvl w:val="2"/>
          <w:numId w:val="1"/>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sdt>
        <w:sdtPr>
          <w:id w:val="1316844419"/>
          <w:placeholder>
            <w:docPart w:val="00116AFD62C242B88A8E7B7082CB94FD"/>
          </w:placeholder>
          <w:text/>
        </w:sdtPr>
        <w:sdtEndPr/>
        <w:sdtContent>
          <w:r w:rsidR="00745270">
            <w:t>IMFINZI (durvalumab)</w:t>
          </w:r>
        </w:sdtContent>
      </w:sdt>
      <w:r>
        <w:t xml:space="preserve"> en vue de garantir une utilisation de ce médicament conforme au présent protocole d’utilisation thérapeutique et de recueil de données </w:t>
      </w:r>
      <w:r w:rsidRPr="00F36D48">
        <w:t>;</w:t>
      </w:r>
    </w:p>
    <w:p w14:paraId="6D4DDE4C" w14:textId="77777777" w:rsidR="00953C79" w:rsidRPr="006578AF" w:rsidRDefault="00953C79" w:rsidP="00953C79">
      <w:pPr>
        <w:pStyle w:val="Paragraphedeliste"/>
        <w:numPr>
          <w:ilvl w:val="2"/>
          <w:numId w:val="1"/>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5F55FB33" w14:textId="77777777" w:rsidR="00953C79" w:rsidRPr="004F391E" w:rsidRDefault="00953C79" w:rsidP="00953C79">
      <w:pPr>
        <w:pStyle w:val="Paragraphedeliste"/>
        <w:numPr>
          <w:ilvl w:val="2"/>
          <w:numId w:val="1"/>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0092BB75" w14:textId="77777777" w:rsidR="00953C79" w:rsidRDefault="00953C79" w:rsidP="00953C79"/>
    <w:p w14:paraId="182E2883" w14:textId="77777777" w:rsidR="00953C79" w:rsidRDefault="00953C79" w:rsidP="001C5E14"/>
    <w:p w14:paraId="3DD4D520" w14:textId="77777777" w:rsidR="00953C79" w:rsidRPr="006578AF" w:rsidRDefault="00953C79" w:rsidP="00953C79">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2901000F" w14:textId="2D8382CE" w:rsidR="00953C79" w:rsidRDefault="00953C79" w:rsidP="00953C79">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266C0FED" w14:textId="77777777" w:rsidR="00953C79" w:rsidRDefault="00953C79" w:rsidP="00953C79">
      <w:pPr>
        <w:spacing w:after="120"/>
        <w:ind w:right="215"/>
        <w:textAlignment w:val="baseline"/>
      </w:pPr>
    </w:p>
    <w:p w14:paraId="1AABADB9" w14:textId="77777777" w:rsidR="00953C79" w:rsidRDefault="00953C79" w:rsidP="00953C79">
      <w:pPr>
        <w:spacing w:after="120"/>
        <w:ind w:right="215"/>
        <w:textAlignment w:val="baseline"/>
      </w:pPr>
      <w:r w:rsidRPr="0093672E">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lastRenderedPageBreak/>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473455A4" w14:textId="06CC4214" w:rsidR="00953C79" w:rsidRDefault="00953C79" w:rsidP="00953C79">
      <w:pPr>
        <w:spacing w:after="120"/>
        <w:ind w:right="215"/>
        <w:textAlignment w:val="baseline"/>
      </w:pPr>
      <w:r w:rsidRPr="00616A0A">
        <w:t xml:space="preserve">Vous pouvez vous opposer à cette réutilisation </w:t>
      </w:r>
      <w:r>
        <w:t>auprès de</w:t>
      </w:r>
      <w:r w:rsidRPr="004B4CDB">
        <w:t xml:space="preserve"> </w:t>
      </w:r>
      <w:sdt>
        <w:sdtPr>
          <w:id w:val="-1895493445"/>
          <w:placeholder>
            <w:docPart w:val="1B232B763900490D8D9D9CA74BDEFBA1"/>
          </w:placeholder>
          <w:text/>
        </w:sdtPr>
        <w:sdtEndPr/>
        <w:sdtContent>
          <w:r w:rsidR="00745270">
            <w:t>AstraZeneca France</w:t>
          </w:r>
        </w:sdtContent>
      </w:sdt>
      <w:r>
        <w:t>, titulaire de l’autorisation d’accès précoce pour le médicament</w:t>
      </w:r>
      <w:r w:rsidR="00281E0A">
        <w:t xml:space="preserve"> </w:t>
      </w:r>
      <w:r>
        <w:t>.</w:t>
      </w:r>
    </w:p>
    <w:p w14:paraId="3DC660B3" w14:textId="620B1702" w:rsidR="00953C79" w:rsidRPr="00087A5C" w:rsidRDefault="00953C79" w:rsidP="00953C79">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sdt>
        <w:sdtPr>
          <w:id w:val="1130595376"/>
          <w:placeholder>
            <w:docPart w:val="C16F587FCADD46A5982695EDA4D8A50E"/>
          </w:placeholder>
          <w:text/>
        </w:sdtPr>
        <w:sdtEndPr/>
        <w:sdtContent>
          <w:r w:rsidR="00745270">
            <w:t>AstraZeneca France</w:t>
          </w:r>
        </w:sdtContent>
      </w:sdt>
      <w:r>
        <w:t xml:space="preserve">, </w:t>
      </w:r>
      <w:r w:rsidRPr="0093672E">
        <w:t>un résumé du protocole de recherche pour tous les projets qui lui sont soumis</w:t>
      </w:r>
      <w:r>
        <w:t> </w:t>
      </w:r>
      <w:r w:rsidRPr="0093672E">
        <w:t xml:space="preserve">: </w:t>
      </w:r>
      <w:hyperlink r:id="rId47"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7E7890FC"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725F0B34" w14:textId="46D45860" w:rsidR="00953C79" w:rsidRPr="00BA4A27" w:rsidRDefault="00953C79" w:rsidP="00953C79">
      <w:r w:rsidRPr="00BA4A27">
        <w:t>Ce traitement de données est fondé sur une obligation légale à la charge d</w:t>
      </w:r>
      <w:r w:rsidR="00E50EC6">
        <w:t>u laboratoire</w:t>
      </w:r>
      <w:r>
        <w:t>, responsable du traitement,</w:t>
      </w:r>
      <w:r w:rsidRPr="00BA4A27">
        <w:t xml:space="preserve">(article 6.1.c du </w:t>
      </w:r>
      <w:hyperlink r:id="rId48">
        <w:r w:rsidRPr="5E50316D">
          <w:rPr>
            <w:color w:val="004990"/>
            <w:u w:val="single"/>
          </w:rPr>
          <w:t>RGPD</w:t>
        </w:r>
      </w:hyperlink>
      <w:r w:rsidRPr="00BA4A27">
        <w:t xml:space="preserve">) telle que prévue aux articles </w:t>
      </w:r>
      <w:hyperlink r:id="rId49">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33DCD3D" w14:textId="752A9E6C" w:rsidR="00953C79" w:rsidRPr="00BA4A27" w:rsidRDefault="00953C79" w:rsidP="00953C79">
      <w:r w:rsidRPr="00BA4A27">
        <w:t>La collecte de données de santé est justifiée par un intérêt public dans le domaine de la santé (</w:t>
      </w:r>
      <w:r w:rsidR="0078312B" w:rsidRPr="00BA4A27">
        <w:t>article</w:t>
      </w:r>
      <w:r w:rsidRPr="00BA4A27">
        <w:t> 9.2.i</w:t>
      </w:r>
      <w:r w:rsidRPr="00BA4A27" w:rsidDel="00410D42">
        <w:t>)</w:t>
      </w:r>
      <w:r w:rsidRPr="00BA4A27">
        <w:t xml:space="preserve"> du RGPD). </w:t>
      </w:r>
    </w:p>
    <w:p w14:paraId="34F78709" w14:textId="77777777" w:rsidR="00953C79" w:rsidRDefault="00953C79" w:rsidP="00953C79"/>
    <w:p w14:paraId="17043100" w14:textId="77777777" w:rsidR="00953C79"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16D8807B" w14:textId="6D5D3627" w:rsidR="00953C79" w:rsidRDefault="00953C79" w:rsidP="00953C79">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sdt>
        <w:sdtPr>
          <w:id w:val="1943642464"/>
          <w:placeholder>
            <w:docPart w:val="9897F2B545B443C58D54FDA349CA19D9"/>
          </w:placeholder>
          <w:text/>
        </w:sdtPr>
        <w:sdtEndPr/>
        <w:sdtContent>
          <w:r w:rsidR="00745270">
            <w:t>IMFINZI (durvalumab)</w:t>
          </w:r>
        </w:sdtContent>
      </w:sdt>
      <w:r>
        <w:t xml:space="preserve">, </w:t>
      </w:r>
      <w:sdt>
        <w:sdtPr>
          <w:id w:val="2016336241"/>
          <w:placeholder>
            <w:docPart w:val="8F36982E56A645CB9D1989CCA204E8D4"/>
          </w:placeholder>
          <w:text/>
        </w:sdtPr>
        <w:sdtEndPr/>
        <w:sdtContent>
          <w:r w:rsidR="00745270">
            <w:t>AstraZeneca France</w:t>
          </w:r>
        </w:sdtContent>
      </w:sdt>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0AC599FF" w14:textId="77777777" w:rsidR="00953C79" w:rsidRDefault="00953C79" w:rsidP="00953C79"/>
    <w:p w14:paraId="59B17EA9" w14:textId="77777777" w:rsidR="00953C79" w:rsidRPr="000E6592" w:rsidRDefault="00953C79" w:rsidP="00953C79"/>
    <w:p w14:paraId="09550DFD"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F06484D" w14:textId="218E46FE" w:rsidR="00953C79" w:rsidRDefault="00953C79" w:rsidP="00953C79">
      <w:r w:rsidRPr="0093672E">
        <w:t xml:space="preserve">Toutes ces informations confidentielles seront transmises </w:t>
      </w:r>
      <w:r>
        <w:t xml:space="preserve">aux personnels habilités de </w:t>
      </w:r>
      <w:sdt>
        <w:sdtPr>
          <w:id w:val="129753788"/>
          <w:placeholder>
            <w:docPart w:val="0CD88B15706C4B46B56433C57D6C91B1"/>
          </w:placeholder>
        </w:sdtPr>
        <w:sdtEndPr/>
        <w:sdtContent>
          <w:r w:rsidR="00745270">
            <w:t>AstraZeneca France</w:t>
          </w:r>
        </w:sdtContent>
      </w:sdt>
      <w:r w:rsidRPr="0093672E">
        <w:t xml:space="preserve"> et ses éventuels sous-traitants</w:t>
      </w:r>
      <w:r w:rsidR="004B1B86" w:rsidRPr="007D132F">
        <w:footnoteReference w:id="11"/>
      </w:r>
      <w:r w:rsidRPr="0093672E">
        <w:t xml:space="preserve"> </w:t>
      </w:r>
      <w:r>
        <w:t>.</w:t>
      </w:r>
    </w:p>
    <w:p w14:paraId="4F107DF3" w14:textId="4965B423" w:rsidR="00953C79" w:rsidRPr="0093672E" w:rsidRDefault="00953C79" w:rsidP="00953C79">
      <w:r w:rsidRPr="009371BB">
        <w:t xml:space="preserve">Vos données pourront également être transmises au personnel habilité des autres sociétés du groupe </w:t>
      </w:r>
      <w:sdt>
        <w:sdtPr>
          <w:id w:val="1710603493"/>
          <w:placeholder>
            <w:docPart w:val="096B0688A423471DB1C9F3FB75A1C1CF"/>
          </w:placeholder>
        </w:sdtPr>
        <w:sdtEndPr/>
        <w:sdtContent>
          <w:r w:rsidR="00745270">
            <w:t>AstraZeneca</w:t>
          </w:r>
        </w:sdtContent>
      </w:sdt>
      <w:r w:rsidRPr="009371BB">
        <w:t xml:space="preserve"> auquel appartient </w:t>
      </w:r>
      <w:sdt>
        <w:sdtPr>
          <w:id w:val="978653560"/>
          <w:placeholder>
            <w:docPart w:val="F1AAB0DD460D4002866FAC81DA14BAE1"/>
          </w:placeholder>
        </w:sdtPr>
        <w:sdtEndPr/>
        <w:sdtContent>
          <w:r w:rsidR="00745270">
            <w:t>AstraZeneca France</w:t>
          </w:r>
        </w:sdtContent>
      </w:sdt>
      <w:r w:rsidR="0003100E">
        <w:t>.</w:t>
      </w:r>
    </w:p>
    <w:p w14:paraId="46BCB429" w14:textId="723FAD04" w:rsidR="00953C79" w:rsidRPr="00D253EF" w:rsidRDefault="00953C79" w:rsidP="007D132F">
      <w:r w:rsidRPr="00510973">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sdt>
        <w:sdtPr>
          <w:id w:val="665142460"/>
          <w:placeholder>
            <w:docPart w:val="2477835DA47E45619DD1801B9CC5BD15"/>
          </w:placeholder>
        </w:sdtPr>
        <w:sdtEndPr/>
        <w:sdtContent>
          <w:r w:rsidR="00745270">
            <w:t>AstraZeneca France</w:t>
          </w:r>
        </w:sdtContent>
      </w:sdt>
      <w:r w:rsidRPr="00D253EF">
        <w:t xml:space="preserve"> 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DC4F3E">
            <w:t xml:space="preserve"> et à l’Agence nationale de la sécurité des médicaments</w:t>
          </w:r>
        </w:sdtContent>
      </w:sdt>
      <w:r w:rsidRPr="007D132F">
        <w:t xml:space="preserve"> </w:t>
      </w:r>
      <w:r w:rsidRPr="00D253EF">
        <w:t>ainsi qu’au centre régional de pharmacovigilance désigné pour assurer au niveau national le suivi de l’accès précoce.</w:t>
      </w:r>
    </w:p>
    <w:p w14:paraId="50585D6A" w14:textId="77777777" w:rsidR="00953C79" w:rsidRPr="0093672E" w:rsidRDefault="00953C79" w:rsidP="00953C79">
      <w:r w:rsidRPr="0093672E">
        <w:lastRenderedPageBreak/>
        <w:t>Le résumé de ces rapports est également susceptible d’être adressé aux médecins qui ont prescrit le médicament, aux pharmaciens qui l</w:t>
      </w:r>
      <w:r>
        <w:t>’</w:t>
      </w:r>
      <w:r w:rsidRPr="0093672E">
        <w:t>ont délivré ainsi qu’aux centres antipoison.</w:t>
      </w:r>
    </w:p>
    <w:p w14:paraId="69048126" w14:textId="77777777" w:rsidR="00953C79" w:rsidRPr="0093672E" w:rsidRDefault="00953C79" w:rsidP="00953C79">
      <w:r w:rsidRPr="0093672E">
        <w:t>Cette synthèse, ce rapport et ce résumé ne comprendront aucune information permettant de vous identifier.</w:t>
      </w:r>
    </w:p>
    <w:p w14:paraId="6CDB803E" w14:textId="7777777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E7E6EF9" w14:textId="620BC55A" w:rsidR="007B0B87" w:rsidRPr="0003100E" w:rsidRDefault="00953C79" w:rsidP="00477822">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8F6780" w:rsidRPr="008F6780">
        <w:t xml:space="preserve"> </w:t>
      </w:r>
      <w:sdt>
        <w:sdtPr>
          <w:id w:val="693427354"/>
          <w:placeholder>
            <w:docPart w:val="61AE8CD1799E4CF9B4B77EA47479D2AC"/>
          </w:placeholder>
          <w:text/>
        </w:sdtPr>
        <w:sdtEndPr/>
        <w:sdtContent>
          <w:r w:rsidR="00DC4F3E">
            <w:t>IMFINZI (durvalumab)</w:t>
          </w:r>
        </w:sdtContent>
      </w:sdt>
      <w:r>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AC6545E8BE5F431388222ADA5C741658"/>
          </w:placeholder>
        </w:sdtPr>
        <w:sdtEndPr/>
        <w:sdtContent>
          <w:r w:rsidR="00DC4F3E">
            <w:rPr>
              <w:rFonts w:eastAsiaTheme="majorEastAsia" w:cs="Arial"/>
              <w:bCs/>
              <w:color w:val="000000" w:themeColor="text1"/>
            </w:rPr>
            <w:t>AstraZeneca France</w:t>
          </w:r>
        </w:sdtContent>
      </w:sdt>
      <w:r w:rsidRPr="007D132F">
        <w:rPr>
          <w:rFonts w:eastAsiaTheme="majorEastAsia" w:cs="Arial"/>
          <w:bCs/>
          <w:color w:val="000000" w:themeColor="text1"/>
        </w:rPr>
        <w:t xml:space="preserve"> pourra conserver vos données pendant une durée de </w:t>
      </w:r>
      <w:r w:rsidR="0003100E"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dtPr>
        <w:sdtEndPr/>
        <w:sdtContent>
          <w:r w:rsidR="00DC4F3E">
            <w:rPr>
              <w:rFonts w:eastAsiaTheme="majorEastAsia" w:cs="Arial"/>
              <w:bCs/>
              <w:color w:val="000000" w:themeColor="text1"/>
            </w:rPr>
            <w:t>dix ans</w:t>
          </w:r>
        </w:sdtContent>
      </w:sdt>
      <w:r w:rsidRPr="0003100E">
        <w:rPr>
          <w:rFonts w:eastAsiaTheme="majorEastAsia" w:cs="Arial"/>
          <w:bCs/>
          <w:color w:val="000000" w:themeColor="text1"/>
        </w:rPr>
        <w:t>.</w:t>
      </w:r>
    </w:p>
    <w:p w14:paraId="5A819431" w14:textId="5B13DC98" w:rsidR="00FA33DF" w:rsidRPr="00FA33DF" w:rsidRDefault="00FA33DF" w:rsidP="00FA33DF">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471AD30F" w14:textId="1C55286E" w:rsidR="00953C79" w:rsidRPr="006578AF" w:rsidRDefault="00953C79" w:rsidP="00477822">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sdt>
        <w:sdtPr>
          <w:id w:val="-1667857581"/>
          <w:placeholder>
            <w:docPart w:val="92204CFE341245599CA46F6372C0CDB7"/>
          </w:placeholder>
        </w:sdtPr>
        <w:sdtEndPr/>
        <w:sdtContent>
          <w:r w:rsidR="00DC4F3E">
            <w:t>AstraZeneca France</w:t>
          </w:r>
        </w:sdtContent>
      </w:sdt>
      <w:r>
        <w:t xml:space="preserve"> vous en informera explicitement et vous indiquera le lien vers le portail de transparence dédié.</w:t>
      </w:r>
    </w:p>
    <w:p w14:paraId="42DB8395" w14:textId="77777777" w:rsidR="00DC4F3E" w:rsidRPr="00B55834" w:rsidRDefault="00DC4F3E" w:rsidP="00083ABC">
      <w:pPr>
        <w:rPr>
          <w:b/>
          <w:bCs/>
        </w:rPr>
      </w:pPr>
      <w:r w:rsidRPr="00B55834">
        <w:rPr>
          <w:b/>
          <w:bCs/>
        </w:rPr>
        <w:t>L’intégration de vos données de santé dans l’entrepôt de données de santé AGORIA SANTE</w:t>
      </w:r>
    </w:p>
    <w:p w14:paraId="7A53B228" w14:textId="77777777" w:rsidR="00DC4F3E" w:rsidRPr="00FF4766" w:rsidRDefault="00DC4F3E" w:rsidP="00083ABC">
      <w:proofErr w:type="spellStart"/>
      <w:r w:rsidRPr="00FF4766">
        <w:t>AGORiA</w:t>
      </w:r>
      <w:proofErr w:type="spellEnd"/>
      <w:r w:rsidRPr="00FF4766">
        <w:t xml:space="preserve"> SANTE est une plateforme de données de santé constituée sous la forme d’un entrepôt constitué dans le cadre d’un consortium.</w:t>
      </w:r>
    </w:p>
    <w:p w14:paraId="77E6B039" w14:textId="77777777" w:rsidR="00DC4F3E" w:rsidRPr="00FF4766" w:rsidRDefault="00DC4F3E" w:rsidP="00083ABC">
      <w:r w:rsidRPr="00FF4766">
        <w:t>Elle a pour objet de mettre à disposition des données de santé pour des projets de recherche dans le domaine de la santé afin de faire progresser la prévention, le dépistage, le soin et l’accès aux produits de santé.</w:t>
      </w:r>
    </w:p>
    <w:p w14:paraId="6803791C" w14:textId="77777777" w:rsidR="00DC4F3E" w:rsidRPr="00FF4766" w:rsidRDefault="00DC4F3E" w:rsidP="00083ABC">
      <w:r w:rsidRPr="00FF4766">
        <w:t>Les membres ont mandaté la société DOCAPOSTE afin de définir les moyens de la plateforme et de coordonner le projet en tant que chef de file du consortium et représentant de ses membres.</w:t>
      </w:r>
    </w:p>
    <w:p w14:paraId="684A117E" w14:textId="77777777" w:rsidR="00DC4F3E" w:rsidRPr="00FF4766" w:rsidRDefault="00DC4F3E" w:rsidP="00083ABC">
      <w:r w:rsidRPr="00FF4766">
        <w:t xml:space="preserve">La société </w:t>
      </w:r>
      <w:proofErr w:type="spellStart"/>
      <w:r w:rsidRPr="00FF4766">
        <w:t>Docaposte</w:t>
      </w:r>
      <w:proofErr w:type="spellEnd"/>
      <w:r w:rsidRPr="00FF4766">
        <w:t xml:space="preserve">, filiale du groupe La Poste, co-responsable de traitement, se fondant sur son intérêt légitime met en œuvre la plateforme </w:t>
      </w:r>
      <w:proofErr w:type="spellStart"/>
      <w:r w:rsidRPr="00FF4766">
        <w:t>AGORiA</w:t>
      </w:r>
      <w:proofErr w:type="spellEnd"/>
      <w:r w:rsidRPr="00FF4766">
        <w:t xml:space="preserve"> SANTE, entrepôt de données dont le traitement poursuit un intérêt public aux fins de promouvoir la recherche dans le domaine de la santé. </w:t>
      </w:r>
    </w:p>
    <w:p w14:paraId="7C8E054E" w14:textId="77777777" w:rsidR="00DC4F3E" w:rsidRPr="00B2614F" w:rsidRDefault="00DC4F3E" w:rsidP="00083ABC">
      <w:pPr>
        <w:rPr>
          <w:highlight w:val="yellow"/>
        </w:rPr>
      </w:pPr>
      <w:r w:rsidRPr="00FF4766">
        <w:t>Cet entrepôt vise à collecter et traiter vos données recueillies dans le cadre de la gestion de l’accès précoce pour l’alimenter et pour que vos données appariées le cas échéant avec d’autres données, dont celles du Système National des Données de Santé (SNDS), puissent être utilisées à des fins de recherche, étude ou évaluation dans le domaine de la santé dans le respect des dispositions du RGPD et de la loi Informatique et Libertés modifiée.</w:t>
      </w:r>
      <w:r w:rsidRPr="008C394D">
        <w:t xml:space="preserve"> </w:t>
      </w:r>
      <w:r>
        <w:t>Cela signifie que vos 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w:t>
      </w:r>
    </w:p>
    <w:p w14:paraId="6F6E8F2C" w14:textId="77777777" w:rsidR="00DC4F3E" w:rsidRPr="00FF4766" w:rsidRDefault="00DC4F3E" w:rsidP="00083ABC">
      <w:r w:rsidRPr="00FF4766">
        <w:t xml:space="preserve">Les données de la plateforme </w:t>
      </w:r>
      <w:proofErr w:type="spellStart"/>
      <w:r w:rsidRPr="00FF4766">
        <w:t>AGORiA</w:t>
      </w:r>
      <w:proofErr w:type="spellEnd"/>
      <w:r w:rsidRPr="00FF4766">
        <w:t xml:space="preserve"> SANTE ont vocation à être utilisées par des porteurs de projet de recherche, d’étude ou d’évaluation dans le domaine de la santé dont les projets seront évalués sur le plan scientifique et éthique par le comité de surveillance de la plateforme.</w:t>
      </w:r>
    </w:p>
    <w:p w14:paraId="7F778557" w14:textId="77777777" w:rsidR="00DC4F3E" w:rsidRPr="00FF4766" w:rsidRDefault="00DC4F3E" w:rsidP="00083ABC">
      <w:r w:rsidRPr="00FF4766">
        <w:t xml:space="preserve">Vous serez tenu informé des recherches ainsi conduites soit au moment de leur réalisation par le responsable de traitement, soit sur le site du consortium </w:t>
      </w:r>
      <w:proofErr w:type="spellStart"/>
      <w:r w:rsidRPr="00FF4766">
        <w:t>AGORiA</w:t>
      </w:r>
      <w:proofErr w:type="spellEnd"/>
      <w:r w:rsidRPr="00FF4766">
        <w:t xml:space="preserve"> SANTE.    </w:t>
      </w:r>
    </w:p>
    <w:p w14:paraId="27434C46" w14:textId="77777777" w:rsidR="00DC4F3E" w:rsidRPr="00FF4766" w:rsidRDefault="00DC4F3E" w:rsidP="00083ABC">
      <w:r w:rsidRPr="00FF4766">
        <w:t xml:space="preserve">A noter que les prestataires techniques assurant la sécurité de la plateforme </w:t>
      </w:r>
      <w:proofErr w:type="spellStart"/>
      <w:r w:rsidRPr="00FF4766">
        <w:t>AGORiA</w:t>
      </w:r>
      <w:proofErr w:type="spellEnd"/>
      <w:r w:rsidRPr="00FF4766">
        <w:t xml:space="preserve"> SANTĒ peuvent également avoir accès à ces données dans l’exercice de leurs missions et par les personnels strictement habilités.</w:t>
      </w:r>
    </w:p>
    <w:p w14:paraId="5BD1E209" w14:textId="77777777" w:rsidR="00DC4F3E" w:rsidRPr="00FF4766" w:rsidRDefault="00DC4F3E" w:rsidP="00083ABC">
      <w:r w:rsidRPr="00FF4766">
        <w:lastRenderedPageBreak/>
        <w:t xml:space="preserve">La plateforme </w:t>
      </w:r>
      <w:proofErr w:type="spellStart"/>
      <w:r w:rsidRPr="00FF4766">
        <w:t>AGORiA</w:t>
      </w:r>
      <w:proofErr w:type="spellEnd"/>
      <w:r w:rsidRPr="00FF4766">
        <w:t xml:space="preserve"> SANTĒ est sécurisée et dotée de capacités d’analyse et de stockage hautement performantes et elle est hébergée par un hébergeur certifié de données de santé, </w:t>
      </w:r>
      <w:proofErr w:type="spellStart"/>
      <w:r w:rsidRPr="00FF4766">
        <w:t>Docaposte</w:t>
      </w:r>
      <w:proofErr w:type="spellEnd"/>
      <w:r w:rsidRPr="00FF4766">
        <w:t xml:space="preserve"> DPO conformément à l’article L.1111-8 du code de la santé publique. </w:t>
      </w:r>
    </w:p>
    <w:p w14:paraId="1DD94D7C" w14:textId="77777777" w:rsidR="00DC4F3E" w:rsidRPr="00FF4766" w:rsidRDefault="00DC4F3E" w:rsidP="00083ABC">
      <w:r w:rsidRPr="00FF4766">
        <w:t xml:space="preserve">Vos données sont conservées dans l'espace de stockage sécurisé de la plateforme </w:t>
      </w:r>
      <w:proofErr w:type="spellStart"/>
      <w:r w:rsidRPr="00FF4766">
        <w:t>AGORiA</w:t>
      </w:r>
      <w:proofErr w:type="spellEnd"/>
      <w:r w:rsidRPr="00FF4766">
        <w:t xml:space="preserve"> SANTĒ pour une durée de maximum de 10 années.</w:t>
      </w:r>
    </w:p>
    <w:p w14:paraId="347E5C33" w14:textId="77777777" w:rsidR="00DC4F3E" w:rsidRPr="00FF4766" w:rsidRDefault="00DC4F3E" w:rsidP="00083ABC">
      <w:r w:rsidRPr="00FF4766">
        <w:t xml:space="preserve">Vous pouvez bien sûr vous opposer à la transmission de vos données à l’entrepôt de données de santé </w:t>
      </w:r>
      <w:proofErr w:type="spellStart"/>
      <w:r w:rsidRPr="00FF4766">
        <w:t>AGORiA</w:t>
      </w:r>
      <w:proofErr w:type="spellEnd"/>
      <w:r w:rsidRPr="00FF4766">
        <w:t xml:space="preserve"> SANTE et à ce titre, vous disposez conformément au RGPD, des droits suivants, dans les conditions prévues par la réglementation en vigueur :</w:t>
      </w:r>
    </w:p>
    <w:p w14:paraId="6EA3D54F" w14:textId="77777777" w:rsidR="00DC4F3E" w:rsidRPr="00CA69E5" w:rsidRDefault="00DC4F3E" w:rsidP="00DC4F3E">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d’accès aux données vous concernant,</w:t>
      </w:r>
    </w:p>
    <w:p w14:paraId="1E3B2E2A" w14:textId="77777777" w:rsidR="00DC4F3E" w:rsidRPr="00CA69E5" w:rsidRDefault="00DC4F3E" w:rsidP="00DC4F3E">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de rectification des données erronées,</w:t>
      </w:r>
    </w:p>
    <w:p w14:paraId="5F66BB7A" w14:textId="77777777" w:rsidR="00DC4F3E" w:rsidRPr="00CA69E5" w:rsidRDefault="00DC4F3E" w:rsidP="00DC4F3E">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à l’effacement des données,</w:t>
      </w:r>
    </w:p>
    <w:p w14:paraId="03331655" w14:textId="77777777" w:rsidR="00DC4F3E" w:rsidRPr="00CA69E5" w:rsidRDefault="00DC4F3E" w:rsidP="00DC4F3E">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de limitation du traitement de vos données, notamment si ce traitement venait à être remis en cause,</w:t>
      </w:r>
    </w:p>
    <w:p w14:paraId="59EC7AA4" w14:textId="77777777" w:rsidR="00DC4F3E" w:rsidRPr="00CA69E5" w:rsidRDefault="00DC4F3E" w:rsidP="00DC4F3E">
      <w:pPr>
        <w:pStyle w:val="Paragraphedeliste"/>
        <w:numPr>
          <w:ilvl w:val="0"/>
          <w:numId w:val="33"/>
        </w:numPr>
        <w:spacing w:line="264" w:lineRule="auto"/>
        <w:contextualSpacing/>
        <w:rPr>
          <w:rFonts w:eastAsiaTheme="minorHAnsi"/>
          <w:lang w:eastAsia="en-US"/>
        </w:rPr>
      </w:pPr>
      <w:r w:rsidRPr="00CA69E5">
        <w:rPr>
          <w:rFonts w:eastAsiaTheme="minorHAnsi"/>
          <w:lang w:eastAsia="en-US"/>
        </w:rPr>
        <w:t>droit d’opposition au traitement de vos données.</w:t>
      </w:r>
    </w:p>
    <w:p w14:paraId="6029D586" w14:textId="77777777" w:rsidR="00DC4F3E" w:rsidRDefault="00DC4F3E" w:rsidP="00083ABC">
      <w:r w:rsidRPr="00624F11">
        <w:t xml:space="preserve">Vous pouvez exercer vos droits auprès de </w:t>
      </w:r>
      <w:proofErr w:type="spellStart"/>
      <w:r w:rsidRPr="00624F11">
        <w:t>Docaposte</w:t>
      </w:r>
      <w:proofErr w:type="spellEnd"/>
      <w:r w:rsidRPr="00624F11">
        <w:t xml:space="preserve"> à l’adresse suivante </w:t>
      </w:r>
      <w:hyperlink r:id="rId50" w:history="1">
        <w:r w:rsidRPr="00624F11">
          <w:rPr>
            <w:rStyle w:val="Lienhypertexte"/>
          </w:rPr>
          <w:t>privacy@docaposte.fr</w:t>
        </w:r>
      </w:hyperlink>
      <w:r w:rsidRPr="00EF4417">
        <w:t xml:space="preserve"> </w:t>
      </w:r>
    </w:p>
    <w:p w14:paraId="3FF14E65" w14:textId="77777777" w:rsidR="00DC4F3E" w:rsidRPr="00624F11" w:rsidRDefault="00DC4F3E" w:rsidP="00083ABC">
      <w:r w:rsidRPr="00624F11">
        <w:t>Enfin vous pouvez également, le cas échéant, introduire une réclamation auprès de la CNIL.</w:t>
      </w:r>
    </w:p>
    <w:p w14:paraId="6B1FBE90" w14:textId="275954EE" w:rsidR="00953C79" w:rsidRDefault="00DC4F3E" w:rsidP="00953C79">
      <w:pPr>
        <w:rPr>
          <w:b/>
          <w:bCs/>
        </w:rPr>
      </w:pPr>
      <w:r w:rsidRPr="00624F11">
        <w:t xml:space="preserve">Pour voir la liste des recherches acceptées par la plateforme </w:t>
      </w:r>
      <w:proofErr w:type="spellStart"/>
      <w:r w:rsidRPr="00624F11">
        <w:t>AGORiA</w:t>
      </w:r>
      <w:proofErr w:type="spellEnd"/>
      <w:r w:rsidRPr="00624F11">
        <w:t xml:space="preserve"> SANTĒ, visiter le site </w:t>
      </w:r>
      <w:hyperlink r:id="rId51" w:history="1">
        <w:r w:rsidRPr="00624F11">
          <w:rPr>
            <w:rStyle w:val="Lienhypertexte"/>
          </w:rPr>
          <w:t>www.agoriasante.com</w:t>
        </w:r>
      </w:hyperlink>
    </w:p>
    <w:p w14:paraId="075015D4" w14:textId="77777777" w:rsidR="00564ED2" w:rsidRPr="00700685" w:rsidRDefault="00564ED2" w:rsidP="00953C79">
      <w:pPr>
        <w:rPr>
          <w:b/>
          <w:bCs/>
        </w:rPr>
      </w:pPr>
    </w:p>
    <w:p w14:paraId="595F9EDE" w14:textId="32FF2D3F" w:rsidR="00953C79" w:rsidRPr="00DC4F3E" w:rsidRDefault="00953C79" w:rsidP="00DC4F3E">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445E834A" w14:textId="77777777" w:rsidR="00953C79" w:rsidRPr="0093672E" w:rsidRDefault="00953C79" w:rsidP="00953C79">
      <w:r w:rsidRPr="0093672E">
        <w:t xml:space="preserve">Vos données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78DF8326" w14:textId="36A538D6" w:rsidR="00953C79" w:rsidRDefault="00953C79" w:rsidP="00953C79">
      <w:r>
        <w:t xml:space="preserve">Lorsque vos données font l’objet d’un transfert en-dehors de l’Union européenne, le laboratoire vous informe par écrit de l’identité des destinataires du transfert portant sur vos données à caractère personnel.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86077439"/>
          <w:placeholder>
            <w:docPart w:val="2106FDCA694547D8A34BAF003333290C"/>
          </w:placeholder>
          <w:showingPlcHdr/>
        </w:sdtPr>
        <w:sdtEndPr/>
        <w:sdtContent>
          <w:r w:rsidR="00811DF0">
            <w:t>indiquer le nom exact du</w:t>
          </w:r>
          <w:r w:rsidR="00C43343">
            <w:t xml:space="preserve"> laboratoire</w:t>
          </w:r>
        </w:sdtContent>
      </w:sdt>
      <w:r w:rsidR="00C43343" w:rsidRPr="006D33F2">
        <w:t xml:space="preserve"> </w:t>
      </w:r>
      <w:r w:rsidRPr="006D33F2">
        <w:t xml:space="preserve">a conclu avec </w:t>
      </w:r>
      <w:r>
        <w:t>la/</w:t>
      </w:r>
      <w:r w:rsidRPr="006D33F2">
        <w:t>les société</w:t>
      </w:r>
      <w:r>
        <w:t>(</w:t>
      </w:r>
      <w:r w:rsidRPr="006D33F2">
        <w:t>s</w:t>
      </w:r>
      <w:r>
        <w:t>)</w:t>
      </w:r>
      <w:r w:rsidRPr="006D33F2">
        <w:t xml:space="preserve"> </w:t>
      </w:r>
      <w:sdt>
        <w:sdtPr>
          <w:id w:val="1867093923"/>
          <w:placeholder>
            <w:docPart w:val="FE160D13E07843A79E68E79535B1BBAB"/>
          </w:placeholder>
          <w:showingPlcHdr/>
          <w:text/>
        </w:sdtPr>
        <w:sdtEndPr/>
        <w:sdtContent>
          <w:r w:rsidR="00D73ABB">
            <w:t>noms du/des destinataire(s) des données transférées</w:t>
          </w:r>
        </w:sdtContent>
      </w:sdt>
      <w:r w:rsidR="00D73ABB">
        <w:t xml:space="preserve"> </w:t>
      </w:r>
      <w:r>
        <w:t>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12"/>
      </w:r>
      <w:r>
        <w:t xml:space="preserve">. </w:t>
      </w:r>
    </w:p>
    <w:tbl>
      <w:tblPr>
        <w:tblStyle w:val="Fondgris1"/>
        <w:tblW w:w="0" w:type="auto"/>
        <w:tblLook w:val="0600" w:firstRow="0" w:lastRow="0" w:firstColumn="0" w:lastColumn="0" w:noHBand="1" w:noVBand="1"/>
      </w:tblPr>
      <w:tblGrid>
        <w:gridCol w:w="9629"/>
      </w:tblGrid>
      <w:tr w:rsidR="00953C79" w:rsidRPr="00700685" w14:paraId="5DC976DF" w14:textId="77777777" w:rsidTr="00B464D0">
        <w:tc>
          <w:tcPr>
            <w:tcW w:w="9629" w:type="dxa"/>
          </w:tcPr>
          <w:p w14:paraId="64FD8659" w14:textId="2AD0AAA4" w:rsidR="00DC4F3E" w:rsidRPr="00B55834" w:rsidRDefault="00DC4F3E" w:rsidP="00DC4F3E">
            <w:r w:rsidRPr="00B55834">
              <w:t xml:space="preserve">Sur demande de votre part, le laboratoire pourra vous apporter la preuve du respect des garanties précitées par toutes les personnes ayant accès à vos données à caractère personnel. </w:t>
            </w:r>
          </w:p>
          <w:p w14:paraId="6D17E297" w14:textId="77777777" w:rsidR="00DC4F3E" w:rsidRPr="00B55834" w:rsidRDefault="00DC4F3E" w:rsidP="00DC4F3E">
            <w:r w:rsidRPr="00B55834">
              <w:lastRenderedPageBreak/>
              <w:t>En tout état de cause, il est précisé que le respect du RGPD et de la loi « informatique et libertés »  en cas de transfert vers un pays situé en-dehors de l’Union européenne relève de la responsabilité du laboratoire.</w:t>
            </w:r>
          </w:p>
          <w:p w14:paraId="31B73DC5" w14:textId="350F6634" w:rsidR="00953C79" w:rsidRPr="00700685" w:rsidRDefault="00DC4F3E" w:rsidP="00DC4F3E">
            <w:pPr>
              <w:jc w:val="left"/>
              <w:rPr>
                <w:rFonts w:ascii="Arial Nova Cond" w:hAnsi="Arial Nova Cond"/>
                <w:color w:val="595959" w:themeColor="text1" w:themeTint="A6"/>
                <w:shd w:val="clear" w:color="auto" w:fill="F2F2F2" w:themeFill="background1" w:themeFillShade="F2"/>
              </w:rPr>
            </w:pPr>
            <w:r w:rsidRPr="00B55834">
              <w:t xml:space="preserve">Pour toute demande d’information sur le transfert de vos données en dehors de l’Union Européenne ou pour obtenir une copie des garanties mises en place par le laboratoire pharmaceutique, vous pouvez vous adresser au Délégué à la Protection des Données qui est une personne physique travaillant pour AstraZeneca  en lui écrivant à l’adresse suivante : </w:t>
            </w:r>
            <w:hyperlink r:id="rId52" w:history="1">
              <w:r w:rsidRPr="005176AC">
                <w:rPr>
                  <w:rStyle w:val="Lienhypertexte"/>
                </w:rPr>
                <w:t>privacy@astrazeneca.com</w:t>
              </w:r>
            </w:hyperlink>
          </w:p>
        </w:tc>
      </w:tr>
    </w:tbl>
    <w:p w14:paraId="14E22DB8" w14:textId="77777777" w:rsidR="00953C79" w:rsidRDefault="00953C79" w:rsidP="00953C79">
      <w:r>
        <w:lastRenderedPageBreak/>
        <w:t xml:space="preserve">Sur demande de votre part, le laboratoire pourra vous apporter la preuve du respect des garanties précitées par toutes les personnes ayant accès à vos données à caractère personnel. </w:t>
      </w:r>
    </w:p>
    <w:p w14:paraId="4400A41D" w14:textId="77777777"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67A4D62F" w14:textId="1CCC5C09" w:rsidR="00953C79" w:rsidRDefault="00953C79" w:rsidP="00953C79">
      <w:r w:rsidRPr="006D33F2">
        <w:t>Pour toute demande d’information sur le transfert de vos données en dehors de l’Union Européenne ou pour obtenir une copie des garanties mises en place</w:t>
      </w:r>
      <w:r>
        <w:t xml:space="preserve"> par le laboratoire pharmaceutique</w:t>
      </w:r>
      <w:r w:rsidRPr="006D33F2">
        <w:t>, vous pouvez vous adresser au Délégué à la Protection des Données</w:t>
      </w:r>
      <w:r>
        <w:t xml:space="preserve"> qui est une personne physique</w:t>
      </w:r>
      <w:r w:rsidRPr="006D33F2">
        <w:t xml:space="preserve"> </w:t>
      </w:r>
      <w:r>
        <w:t>travaillant pour</w:t>
      </w:r>
      <w:r w:rsidRPr="006D33F2">
        <w:t xml:space="preserve"> </w:t>
      </w:r>
      <w:sdt>
        <w:sdtPr>
          <w:id w:val="1990525579"/>
          <w:placeholder>
            <w:docPart w:val="130473CBFC6549C9A848803888035DAC"/>
          </w:placeholder>
          <w:showingPlcHdr/>
        </w:sdtPr>
        <w:sdtEndPr/>
        <w:sdtContent>
          <w:r w:rsidR="00A05201">
            <w:t>nom du laboratoire</w:t>
          </w:r>
        </w:sdtContent>
      </w:sdt>
      <w:r w:rsidR="00A05201" w:rsidRPr="006D33F2">
        <w:t xml:space="preserve"> </w:t>
      </w:r>
      <w:r w:rsidR="00A05201">
        <w:t xml:space="preserve"> </w:t>
      </w:r>
      <w:r w:rsidRPr="006D33F2">
        <w:t>en lui écrivant</w:t>
      </w:r>
      <w:r w:rsidR="0032611E">
        <w:t>.</w:t>
      </w:r>
    </w:p>
    <w:p w14:paraId="39B9A743" w14:textId="77777777" w:rsidR="00953C79" w:rsidRPr="00700685" w:rsidRDefault="00953C79" w:rsidP="00953C79"/>
    <w:p w14:paraId="2252752E"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0663642" w14:textId="09B9BC26" w:rsidR="00953C79" w:rsidRPr="003B3571" w:rsidRDefault="00953C79" w:rsidP="00953C79">
      <w:r w:rsidRPr="00700685">
        <w:t xml:space="preserve">Vos </w:t>
      </w:r>
      <w:r>
        <w:t>données à caractère personnel</w:t>
      </w:r>
      <w:r w:rsidRPr="00700685">
        <w:t xml:space="preserve"> sont conservées pendant une durée de </w:t>
      </w:r>
      <w:sdt>
        <w:sdtPr>
          <w:id w:val="-2060543956"/>
          <w:placeholder>
            <w:docPart w:val="43EB542D038E49228ACBF59AC3719FD5"/>
          </w:placeholder>
        </w:sdtPr>
        <w:sdtEndPr/>
        <w:sdtContent>
          <w:r w:rsidR="00DC4F3E">
            <w:t>dix ans</w:t>
          </w:r>
        </w:sdtContent>
      </w:sdt>
      <w:r w:rsidR="001C73EC">
        <w:t xml:space="preserve"> </w:t>
      </w:r>
      <w:r w:rsidRPr="00700685">
        <w:t xml:space="preserve">pour une utilisation active. Les données seront ensuite archivées durant </w:t>
      </w:r>
      <w:sdt>
        <w:sdtPr>
          <w:id w:val="850685743"/>
          <w:placeholder>
            <w:docPart w:val="CFAF26ED3844462C9FD40F08428EA171"/>
          </w:placeholder>
        </w:sdtPr>
        <w:sdtEndPr/>
        <w:sdtContent>
          <w:r w:rsidR="00DC4F3E">
            <w:t>une période conforme à la réglementation en vigueur</w:t>
          </w:r>
        </w:sdtContent>
      </w:sdt>
      <w:r w:rsidRPr="00700685">
        <w:t>.</w:t>
      </w:r>
      <w:r w:rsidRPr="007D132F">
        <w:t xml:space="preserve"> </w:t>
      </w:r>
      <w:r w:rsidRPr="003B3571">
        <w:t>À l’issue de ces délais, vos données seront supprimées ou anonymisées.</w:t>
      </w:r>
    </w:p>
    <w:p w14:paraId="7C3C65ED" w14:textId="77777777" w:rsidR="00953C79" w:rsidRPr="00700685" w:rsidRDefault="00953C79" w:rsidP="00953C79"/>
    <w:p w14:paraId="341F4124" w14:textId="77777777" w:rsidR="00953C79" w:rsidRPr="00E54064"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Default="00953C79" w:rsidP="00953C79">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335C3B" w:rsidRDefault="00953C79" w:rsidP="00953C79"/>
    <w:p w14:paraId="3E445808" w14:textId="4D46A7D4" w:rsidR="00953C79" w:rsidRPr="00F64E32" w:rsidRDefault="00953C79" w:rsidP="00953C79">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sdt>
        <w:sdtPr>
          <w:id w:val="-1209714526"/>
          <w:placeholder>
            <w:docPart w:val="5831FB4D2F8340B4B2B83D8F95F34653"/>
          </w:placeholder>
        </w:sdtPr>
        <w:sdtEndPr/>
        <w:sdtContent>
          <w:r w:rsidR="00DC4F3E">
            <w:t>privacy@astrazeneca.com</w:t>
          </w:r>
        </w:sdtContent>
      </w:sdt>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5EF20A10" w14:textId="77777777" w:rsidR="00953C79" w:rsidRPr="00ED589E" w:rsidRDefault="00953C79" w:rsidP="00953C79">
      <w:pPr>
        <w:rPr>
          <w:rFonts w:cs="Arial"/>
        </w:rPr>
      </w:pPr>
    </w:p>
    <w:p w14:paraId="2001442B" w14:textId="2125592F" w:rsidR="00700685" w:rsidRPr="00C54079" w:rsidRDefault="00953C79" w:rsidP="00C54079">
      <w:pPr>
        <w:rPr>
          <w:rFonts w:cs="Arial"/>
        </w:rPr>
      </w:pPr>
      <w:r w:rsidRPr="00F64E32">
        <w:rPr>
          <w:rFonts w:cs="Arial"/>
        </w:rPr>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00700685" w:rsidRPr="00700685">
        <w:br w:type="page"/>
      </w:r>
    </w:p>
    <w:p w14:paraId="6BA0F5B8" w14:textId="77777777"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53"/>
          <w:pgSz w:w="11906" w:h="16838"/>
          <w:pgMar w:top="1134" w:right="1021" w:bottom="1134" w:left="1021" w:header="1134" w:footer="510" w:gutter="0"/>
          <w:cols w:space="709"/>
          <w:docGrid w:linePitch="360"/>
        </w:sectPr>
      </w:pPr>
    </w:p>
    <w:p w14:paraId="18FF745B" w14:textId="77777777" w:rsidR="00AC31D2" w:rsidRPr="0093672E" w:rsidRDefault="00E94426" w:rsidP="009E5F46">
      <w:pPr>
        <w:pStyle w:val="Titreannexesnauto"/>
      </w:pPr>
      <w:bookmarkStart w:id="52" w:name="_Toc58334991"/>
      <w:bookmarkStart w:id="53" w:name="_Toc58335662"/>
      <w:bookmarkStart w:id="54" w:name="_Toc180403294"/>
      <w:bookmarkStart w:id="55"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2"/>
      <w:bookmarkEnd w:id="53"/>
      <w:r w:rsidR="00EC2770" w:rsidRPr="0093672E">
        <w:t>situations particulières</w:t>
      </w:r>
      <w:bookmarkEnd w:id="54"/>
    </w:p>
    <w:p w14:paraId="1B1F78BD" w14:textId="77777777" w:rsidR="00AC31D2" w:rsidRPr="0093672E" w:rsidRDefault="00AC31D2" w:rsidP="00D17801">
      <w:pPr>
        <w:pStyle w:val="Titre2"/>
        <w:numPr>
          <w:ilvl w:val="0"/>
          <w:numId w:val="0"/>
        </w:numPr>
        <w:ind w:left="360" w:hanging="360"/>
      </w:pPr>
      <w:bookmarkStart w:id="56" w:name="_Toc58334992"/>
      <w:bookmarkStart w:id="57" w:name="_Toc58335663"/>
      <w:bookmarkStart w:id="58" w:name="_Toc72319038"/>
      <w:bookmarkEnd w:id="55"/>
      <w:r w:rsidRPr="0093672E">
        <w:t>Qui déclare ?</w:t>
      </w:r>
      <w:bookmarkEnd w:id="56"/>
      <w:bookmarkEnd w:id="57"/>
      <w:bookmarkEnd w:id="58"/>
      <w:r w:rsidRPr="0093672E">
        <w:t xml:space="preserve"> </w:t>
      </w:r>
    </w:p>
    <w:p w14:paraId="2167AE8C" w14:textId="77777777" w:rsidR="00AC31D2" w:rsidRDefault="00AC31D2" w:rsidP="00AC31D2">
      <w:bookmarkStart w:id="59" w:name="_Toc58334993"/>
      <w:bookmarkStart w:id="60" w:name="_Toc58335664"/>
      <w:r w:rsidRPr="0093672E">
        <w:t>Tout médecin, chirurgien-dentiste, sage-femme ou pharmacien ayant eu connaissance d’un effet indésirable</w:t>
      </w:r>
      <w:r w:rsidR="00EC2770" w:rsidRPr="0093672E">
        <w:t xml:space="preserve"> </w:t>
      </w:r>
      <w:r w:rsidRPr="0093672E">
        <w:t>susceptible d’être dû au médicament doit en faire la déclaration. Les autres professionnels de santé peuvent également déclarer tout effet indésirable suspecté d'être dû au médicament, dont ils ont connaissance.</w:t>
      </w:r>
      <w:bookmarkEnd w:id="59"/>
      <w:bookmarkEnd w:id="60"/>
      <w:r w:rsidRPr="0093672E">
        <w:t xml:space="preserve"> </w:t>
      </w:r>
      <w:bookmarkStart w:id="61" w:name="_Toc58334994"/>
      <w:bookmarkStart w:id="62" w:name="_Toc58335665"/>
    </w:p>
    <w:p w14:paraId="219FFA11" w14:textId="77777777" w:rsidR="0045479D" w:rsidRPr="0045479D" w:rsidRDefault="0045479D" w:rsidP="0045479D">
      <w:pPr>
        <w:ind w:right="21"/>
      </w:pPr>
      <w:r w:rsidRPr="0045479D">
        <w:t>En outre, les professionnels de santé sont encouragés à déclarer toute situation particulière.</w:t>
      </w:r>
    </w:p>
    <w:p w14:paraId="1149236A" w14:textId="77777777"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1"/>
      <w:bookmarkEnd w:id="62"/>
      <w:r w:rsidRPr="0093672E">
        <w:t xml:space="preserve"> </w:t>
      </w:r>
    </w:p>
    <w:p w14:paraId="3DE046B1" w14:textId="77777777" w:rsidR="00845A76" w:rsidRPr="0093672E" w:rsidRDefault="00845A76" w:rsidP="00AC31D2"/>
    <w:p w14:paraId="6004BC15" w14:textId="77777777" w:rsidR="00AC31D2" w:rsidRPr="0093672E" w:rsidRDefault="00AC31D2" w:rsidP="00D17801">
      <w:pPr>
        <w:pStyle w:val="Titre2"/>
        <w:numPr>
          <w:ilvl w:val="0"/>
          <w:numId w:val="0"/>
        </w:numPr>
        <w:ind w:left="360" w:hanging="360"/>
      </w:pPr>
      <w:bookmarkStart w:id="63" w:name="_Toc58334995"/>
      <w:bookmarkStart w:id="64" w:name="_Toc58335666"/>
      <w:bookmarkStart w:id="65" w:name="_Toc72319039"/>
      <w:r w:rsidRPr="0093672E">
        <w:t>Que déclarer ?</w:t>
      </w:r>
      <w:bookmarkEnd w:id="63"/>
      <w:bookmarkEnd w:id="64"/>
      <w:bookmarkEnd w:id="65"/>
      <w:r w:rsidRPr="0093672E">
        <w:t xml:space="preserve"> </w:t>
      </w:r>
    </w:p>
    <w:p w14:paraId="30B04BEB" w14:textId="77777777"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93672E" w:rsidRDefault="00017CEB" w:rsidP="00017CEB">
      <w:r w:rsidRPr="0093672E">
        <w:t>En outre, il convient également de déclarer toute situation particulière :</w:t>
      </w:r>
    </w:p>
    <w:p w14:paraId="7425E16F" w14:textId="77777777" w:rsidR="00017CEB" w:rsidRPr="0093672E" w:rsidRDefault="00017CEB" w:rsidP="00017CEB">
      <w:pPr>
        <w:pStyle w:val="Paragraphedeliste"/>
      </w:pPr>
      <w:r w:rsidRPr="0093672E">
        <w:t xml:space="preserve">toute erreur médicamenteuse sans effet indésirable, qu’elle soit avérée, potentielle ou latente, </w:t>
      </w:r>
    </w:p>
    <w:p w14:paraId="6C46563C" w14:textId="77777777"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93672E" w:rsidRDefault="00017CEB" w:rsidP="00017CEB">
      <w:pPr>
        <w:pStyle w:val="Paragraphedeliste"/>
      </w:pPr>
      <w:r w:rsidRPr="0093672E">
        <w:t xml:space="preserve">toute suspicion de transmission d’agents infectieux liée à un médicament ou à un produit, </w:t>
      </w:r>
    </w:p>
    <w:p w14:paraId="4C3CCE5F" w14:textId="77777777" w:rsidR="00017CEB" w:rsidRPr="0093672E" w:rsidRDefault="00017CEB" w:rsidP="00017CEB">
      <w:pPr>
        <w:pStyle w:val="Paragraphedeliste"/>
      </w:pPr>
      <w:r w:rsidRPr="0093672E">
        <w:t>toute exposition à un médicament au cours de la grossesse ou de l’allaitement sans survenue d’effet indésirable ;</w:t>
      </w:r>
    </w:p>
    <w:p w14:paraId="53C601DB" w14:textId="77777777" w:rsidR="00430DC5" w:rsidRPr="0093672E" w:rsidRDefault="00017CEB" w:rsidP="00430DC5">
      <w:pPr>
        <w:pStyle w:val="Paragraphedeliste"/>
      </w:pPr>
      <w:r w:rsidRPr="0093672E">
        <w:t>toute situation jugée pertinente de déclarer.</w:t>
      </w:r>
    </w:p>
    <w:p w14:paraId="6E420540" w14:textId="77777777" w:rsidR="00017CEB" w:rsidRPr="0093672E" w:rsidRDefault="00017CEB" w:rsidP="00017CEB">
      <w:pPr>
        <w:pStyle w:val="Paragraphedeliste"/>
        <w:numPr>
          <w:ilvl w:val="0"/>
          <w:numId w:val="0"/>
        </w:numPr>
        <w:ind w:left="680"/>
      </w:pPr>
    </w:p>
    <w:p w14:paraId="75D04828" w14:textId="77777777" w:rsidR="00AC31D2" w:rsidRPr="0093672E" w:rsidRDefault="00AC31D2" w:rsidP="00D17801">
      <w:pPr>
        <w:pStyle w:val="Titre2"/>
        <w:numPr>
          <w:ilvl w:val="0"/>
          <w:numId w:val="0"/>
        </w:numPr>
        <w:ind w:left="360" w:hanging="360"/>
      </w:pPr>
      <w:bookmarkStart w:id="66" w:name="_Toc58334996"/>
      <w:bookmarkStart w:id="67" w:name="_Toc58335667"/>
      <w:bookmarkStart w:id="68" w:name="_Toc72319040"/>
      <w:r w:rsidRPr="0093672E">
        <w:t>Quand déclarer ?</w:t>
      </w:r>
      <w:bookmarkEnd w:id="66"/>
      <w:bookmarkEnd w:id="67"/>
      <w:bookmarkEnd w:id="68"/>
      <w:r w:rsidRPr="0093672E">
        <w:t xml:space="preserve"> </w:t>
      </w:r>
    </w:p>
    <w:p w14:paraId="526D138D" w14:textId="77777777"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3D93ED27" w14:textId="77777777" w:rsidR="00D17801" w:rsidRPr="0093672E" w:rsidRDefault="00D17801" w:rsidP="00AC31D2"/>
    <w:p w14:paraId="6EFDBE57" w14:textId="77777777" w:rsidR="00AC31D2" w:rsidRPr="0093672E" w:rsidRDefault="00AC31D2" w:rsidP="00D17801">
      <w:pPr>
        <w:pStyle w:val="Titre2"/>
        <w:numPr>
          <w:ilvl w:val="0"/>
          <w:numId w:val="0"/>
        </w:numPr>
        <w:ind w:left="360" w:hanging="360"/>
      </w:pPr>
      <w:bookmarkStart w:id="69" w:name="_Toc58334998"/>
      <w:bookmarkStart w:id="70" w:name="_Toc58335669"/>
      <w:bookmarkStart w:id="71" w:name="_Toc72319041"/>
      <w:r w:rsidRPr="0093672E">
        <w:t>Comment et à qui déclarer ?</w:t>
      </w:r>
      <w:bookmarkEnd w:id="69"/>
      <w:bookmarkEnd w:id="70"/>
      <w:bookmarkEnd w:id="71"/>
    </w:p>
    <w:p w14:paraId="177C1342" w14:textId="77777777" w:rsidR="00441036" w:rsidRPr="0093672E" w:rsidRDefault="00AC31D2" w:rsidP="005F43EC">
      <w:pPr>
        <w:pStyle w:val="Listepuces"/>
        <w:rPr>
          <w:b/>
        </w:rPr>
      </w:pPr>
      <w:bookmarkStart w:id="72" w:name="_Toc58334999"/>
      <w:bookmarkStart w:id="73" w:name="_Toc58335670"/>
      <w:r w:rsidRPr="0093672E">
        <w:rPr>
          <w:b/>
        </w:rPr>
        <w:t>Pour les professionnels de santé :</w:t>
      </w:r>
      <w:bookmarkEnd w:id="72"/>
      <w:bookmarkEnd w:id="73"/>
      <w:r w:rsidRPr="0093672E">
        <w:rPr>
          <w:b/>
        </w:rPr>
        <w:t xml:space="preserve"> </w:t>
      </w:r>
      <w:bookmarkStart w:id="74" w:name="_Toc58335000"/>
      <w:bookmarkStart w:id="75" w:name="_Toc58335671"/>
    </w:p>
    <w:p w14:paraId="0DFB8400" w14:textId="5628D46E" w:rsidR="00AC31D2"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74"/>
      <w:bookmarkEnd w:id="75"/>
      <w:r w:rsidR="00A118D3">
        <w:t xml:space="preserve">dont le patient </w:t>
      </w:r>
      <w:r w:rsidR="00A118D3">
        <w:lastRenderedPageBreak/>
        <w:t>dépend sur le plan géographique</w:t>
      </w:r>
      <w:r w:rsidR="00A118D3" w:rsidRPr="000C3348">
        <w:t xml:space="preserve"> </w:t>
      </w:r>
      <w:r w:rsidRPr="0093672E">
        <w:t>pour les médicaments disposant déjà d’une AMM</w:t>
      </w:r>
      <w:bookmarkStart w:id="76" w:name="_Toc58335001"/>
      <w:bookmarkStart w:id="77" w:name="_Toc58335672"/>
      <w:r w:rsidR="00EF3DE5" w:rsidRPr="0093672E">
        <w:t xml:space="preserve">, </w:t>
      </w:r>
      <w:r w:rsidR="00BE10E0">
        <w:t>préférentiellement directement sur</w:t>
      </w:r>
      <w:r w:rsidR="00BE10E0" w:rsidRPr="0093672E">
        <w:t xml:space="preserve"> </w:t>
      </w:r>
      <w:r w:rsidR="00BE10E0">
        <w:t>portail de signalement</w:t>
      </w:r>
      <w:r w:rsidR="00BE75C8">
        <w:t xml:space="preserve"> </w:t>
      </w:r>
      <w:r w:rsidR="00EF3DE5" w:rsidRPr="0093672E">
        <w:t xml:space="preserve">: </w:t>
      </w:r>
      <w:hyperlink r:id="rId54" w:history="1">
        <w:r w:rsidR="007C5E2D">
          <w:rPr>
            <w:rStyle w:val="Lienhypertexte"/>
          </w:rPr>
          <w:t>https://signalement.social-sante.gouv.fr/</w:t>
        </w:r>
      </w:hyperlink>
      <w:r w:rsidR="00EF3DE5" w:rsidRPr="0093672E">
        <w:t>, en précisant que le traitement est donné dans le cadre d’un accès précoce.</w:t>
      </w:r>
    </w:p>
    <w:p w14:paraId="0503B03F" w14:textId="77777777" w:rsidR="00BE10E0" w:rsidRPr="001F1809" w:rsidRDefault="00BE10E0" w:rsidP="00BE10E0">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798D15DC" w14:textId="77777777" w:rsidR="00BE10E0" w:rsidRPr="0093672E" w:rsidRDefault="00BE10E0" w:rsidP="00441036">
      <w:pPr>
        <w:pStyle w:val="Listepuces"/>
        <w:tabs>
          <w:tab w:val="clear" w:pos="360"/>
        </w:tabs>
        <w:ind w:left="680" w:firstLine="0"/>
      </w:pPr>
    </w:p>
    <w:p w14:paraId="348C82DF" w14:textId="77777777" w:rsidR="00441036" w:rsidRPr="0093672E" w:rsidRDefault="00441036" w:rsidP="00441036"/>
    <w:p w14:paraId="0D8578DC" w14:textId="77777777" w:rsidR="00441036" w:rsidRPr="0093672E" w:rsidRDefault="00AC31D2" w:rsidP="005F43EC">
      <w:pPr>
        <w:pStyle w:val="Listepuces"/>
        <w:rPr>
          <w:b/>
        </w:rPr>
      </w:pPr>
      <w:r w:rsidRPr="0093672E">
        <w:rPr>
          <w:b/>
        </w:rPr>
        <w:t>Pour les patients et/ou des associations de patients :</w:t>
      </w:r>
      <w:bookmarkStart w:id="78" w:name="_Toc58335002"/>
      <w:bookmarkStart w:id="79" w:name="_Toc58335673"/>
      <w:bookmarkEnd w:id="76"/>
      <w:bookmarkEnd w:id="77"/>
    </w:p>
    <w:p w14:paraId="547A4D36" w14:textId="2743E8D9"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w:t>
      </w:r>
      <w:r w:rsidR="00BE10E0">
        <w:t>portail de signalement</w:t>
      </w:r>
      <w:r w:rsidR="00C4349D" w:rsidRPr="0093672E">
        <w:t xml:space="preserve"> </w:t>
      </w:r>
      <w:r w:rsidR="001028C4" w:rsidRPr="0093672E">
        <w:t xml:space="preserve">: </w:t>
      </w:r>
      <w:hyperlink r:id="rId55" w:history="1">
        <w:r w:rsidR="007C5E2D">
          <w:rPr>
            <w:rStyle w:val="Lienhypertexte"/>
          </w:rPr>
          <w:t>https://signalement.social-sante.gouv.fr/</w:t>
        </w:r>
      </w:hyperlink>
      <w:r w:rsidRPr="0093672E">
        <w:t xml:space="preserve"> en précisant que le traitement est donné dans le cadre d’un accès précoce.</w:t>
      </w:r>
      <w:bookmarkEnd w:id="78"/>
      <w:bookmarkEnd w:id="79"/>
    </w:p>
    <w:p w14:paraId="72F100C8" w14:textId="7F67C8EB" w:rsidR="00BE10E0" w:rsidRPr="00874416" w:rsidRDefault="00BE10E0" w:rsidP="005C1ABE">
      <w:pPr>
        <w:tabs>
          <w:tab w:val="left" w:pos="709"/>
        </w:tabs>
        <w:ind w:left="709"/>
      </w:pPr>
      <w:r w:rsidRPr="00874416">
        <w:t>D’autres supports de déclaration peuvent être utilisés, tels qu’un courrier, un cou</w:t>
      </w:r>
      <w:r w:rsidR="00904C9E">
        <w:t>r</w:t>
      </w:r>
      <w:r w:rsidRPr="00874416">
        <w:t>riel, ou un appel téléphonique</w:t>
      </w:r>
      <w:r w:rsidR="00C965A3">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56"/>
      <w:headerReference w:type="default" r:id="rId57"/>
      <w:headerReference w:type="first" r:id="rId58"/>
      <w:pgSz w:w="11906" w:h="16838"/>
      <w:pgMar w:top="1134" w:right="1134" w:bottom="1134" w:left="1134" w:header="709" w:footer="448" w:gutter="0"/>
      <w:cols w:space="709"/>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BABIN Céleste" w:date="2024-10-31T19:19:00Z" w:initials="CB">
    <w:p w14:paraId="450D3938" w14:textId="77777777" w:rsidR="00905BDA" w:rsidRDefault="00905BDA" w:rsidP="00905BDA">
      <w:pPr>
        <w:pStyle w:val="Commentaire"/>
        <w:jc w:val="left"/>
      </w:pPr>
      <w:r>
        <w:rPr>
          <w:rStyle w:val="Marquedecommentaire"/>
        </w:rPr>
        <w:annotationRef/>
      </w:r>
      <w:r>
        <w:t>2 ans max</w:t>
      </w:r>
    </w:p>
  </w:comment>
  <w:comment w:id="11" w:author="FERNANDEZ Judith" w:date="2024-11-14T18:33:00Z" w:initials="JF">
    <w:p w14:paraId="131B0C9B" w14:textId="77777777" w:rsidR="00652E99" w:rsidRDefault="00652E99" w:rsidP="00652E99">
      <w:pPr>
        <w:pStyle w:val="Commentaire"/>
        <w:jc w:val="left"/>
      </w:pPr>
      <w:r>
        <w:rPr>
          <w:rStyle w:val="Marquedecommentair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0D3938" w15:done="0"/>
  <w15:commentEx w15:paraId="131B0C9B" w15:paraIdParent="450D39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E6CB8C" w16cex:dateUtc="2024-10-31T18:19:00Z"/>
  <w16cex:commentExtensible w16cex:durableId="553D80E6" w16cex:dateUtc="2024-11-14T17: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0D3938" w16cid:durableId="46E6CB8C"/>
  <w16cid:commentId w16cid:paraId="131B0C9B" w16cid:durableId="553D80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48FCF" w14:textId="77777777" w:rsidR="009061DA" w:rsidRDefault="009061DA" w:rsidP="00A01F8E">
      <w:pPr>
        <w:spacing w:line="240" w:lineRule="auto"/>
      </w:pPr>
      <w:r>
        <w:separator/>
      </w:r>
    </w:p>
    <w:p w14:paraId="695DB8A3" w14:textId="77777777" w:rsidR="009061DA" w:rsidRDefault="009061DA"/>
    <w:p w14:paraId="4B812725" w14:textId="77777777" w:rsidR="009061DA" w:rsidRDefault="009061DA"/>
    <w:p w14:paraId="34C79FCB" w14:textId="77777777" w:rsidR="009061DA" w:rsidRDefault="009061DA"/>
    <w:p w14:paraId="6949F10E" w14:textId="77777777" w:rsidR="009061DA" w:rsidRDefault="009061DA"/>
    <w:p w14:paraId="54B19CC5" w14:textId="77777777" w:rsidR="009061DA" w:rsidRDefault="009061DA"/>
    <w:p w14:paraId="3CD826FB" w14:textId="77777777" w:rsidR="009061DA" w:rsidRDefault="009061DA"/>
    <w:p w14:paraId="4B5C36DC" w14:textId="77777777" w:rsidR="009061DA" w:rsidRDefault="009061DA"/>
    <w:p w14:paraId="2BB1814C" w14:textId="77777777" w:rsidR="009061DA" w:rsidRDefault="009061DA"/>
  </w:endnote>
  <w:endnote w:type="continuationSeparator" w:id="0">
    <w:p w14:paraId="21820E66" w14:textId="77777777" w:rsidR="009061DA" w:rsidRDefault="009061DA" w:rsidP="00A01F8E">
      <w:pPr>
        <w:spacing w:line="240" w:lineRule="auto"/>
      </w:pPr>
      <w:r>
        <w:continuationSeparator/>
      </w:r>
    </w:p>
    <w:p w14:paraId="156F11DC" w14:textId="77777777" w:rsidR="009061DA" w:rsidRDefault="009061DA"/>
    <w:p w14:paraId="610CDE3E" w14:textId="77777777" w:rsidR="009061DA" w:rsidRDefault="009061DA"/>
    <w:p w14:paraId="45B6C8A4" w14:textId="77777777" w:rsidR="009061DA" w:rsidRDefault="009061DA"/>
    <w:p w14:paraId="103C066F" w14:textId="77777777" w:rsidR="009061DA" w:rsidRDefault="009061DA"/>
    <w:p w14:paraId="69CF9568" w14:textId="77777777" w:rsidR="009061DA" w:rsidRDefault="009061DA"/>
    <w:p w14:paraId="5BA3A2C0" w14:textId="77777777" w:rsidR="009061DA" w:rsidRDefault="009061DA"/>
    <w:p w14:paraId="2FA79623" w14:textId="77777777" w:rsidR="009061DA" w:rsidRDefault="009061DA"/>
    <w:p w14:paraId="4B379641" w14:textId="77777777" w:rsidR="009061DA" w:rsidRDefault="009061DA"/>
  </w:endnote>
  <w:endnote w:type="continuationNotice" w:id="1">
    <w:p w14:paraId="4F78F0CE" w14:textId="77777777" w:rsidR="009061DA" w:rsidRDefault="009061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Klee One"/>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4CA5" w14:textId="3FA10E53"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F01EB2">
          <w:rPr>
            <w:rStyle w:val="Titredulivre"/>
          </w:rPr>
          <w:t>IMFINZI (durvalumab)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A77B2A">
          <w:rPr>
            <w:rStyle w:val="Titredulivre"/>
            <w:noProof/>
          </w:rPr>
          <w:t>14</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4612A" w14:textId="4AB5FF73"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F01EB2">
          <w:rPr>
            <w:rStyle w:val="Titredulivre"/>
          </w:rPr>
          <w:t>IMFINZI (durvalumab)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F925A0">
          <w:rPr>
            <w:rStyle w:val="Titredulivre"/>
            <w:noProof/>
          </w:rPr>
          <w:t>43</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2D4B3" w14:textId="77777777" w:rsidR="009061DA" w:rsidRPr="004E03CA" w:rsidRDefault="009061DA"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31EC52F0" w14:textId="77777777" w:rsidR="009061DA" w:rsidRDefault="009061DA" w:rsidP="00A01F8E">
      <w:pPr>
        <w:spacing w:line="240" w:lineRule="auto"/>
      </w:pPr>
      <w:r>
        <w:continuationSeparator/>
      </w:r>
    </w:p>
  </w:footnote>
  <w:footnote w:type="continuationNotice" w:id="1">
    <w:p w14:paraId="142E09FC" w14:textId="77777777" w:rsidR="009061DA" w:rsidRPr="00861584" w:rsidRDefault="009061DA" w:rsidP="00861584">
      <w:pPr>
        <w:pStyle w:val="Pieddepage"/>
      </w:pPr>
    </w:p>
  </w:footnote>
  <w:footnote w:id="2">
    <w:p w14:paraId="32C71CEC" w14:textId="77777777" w:rsidR="00C953A6" w:rsidRDefault="00C953A6">
      <w:pPr>
        <w:pStyle w:val="Notedebasdepage"/>
      </w:pPr>
      <w:r>
        <w:rPr>
          <w:rStyle w:val="Appelnotedebasdep"/>
        </w:rPr>
        <w:footnoteRef/>
      </w:r>
      <w:r>
        <w:t xml:space="preserve"> C</w:t>
      </w:r>
      <w:r w:rsidRPr="0070718E">
        <w:t>onformément au II de l’article R5121-70 du C</w:t>
      </w:r>
      <w:r>
        <w:t>ode de la Santé Publique</w:t>
      </w:r>
    </w:p>
  </w:footnote>
  <w:footnote w:id="3">
    <w:p w14:paraId="077214AD" w14:textId="51032002" w:rsidR="007B4586" w:rsidRPr="00963BDE" w:rsidRDefault="007B4586" w:rsidP="00963BDE">
      <w:pPr>
        <w:autoSpaceDE w:val="0"/>
        <w:autoSpaceDN w:val="0"/>
        <w:adjustRightInd w:val="0"/>
        <w:spacing w:before="0" w:after="0" w:line="240" w:lineRule="auto"/>
        <w:rPr>
          <w:rFonts w:ascii="ArialMT" w:hAnsi="ArialMT" w:cs="ArialMT"/>
          <w:color w:val="auto"/>
          <w:sz w:val="18"/>
          <w:szCs w:val="18"/>
        </w:rPr>
      </w:pPr>
      <w:r>
        <w:rPr>
          <w:rStyle w:val="Appelnotedebasdep"/>
        </w:rPr>
        <w:footnoteRef/>
      </w:r>
      <w:r>
        <w:t xml:space="preserve"> </w:t>
      </w:r>
      <w:r w:rsidR="0071766E" w:rsidRPr="00FA3ADB">
        <w:rPr>
          <w:rFonts w:cs="Arial"/>
          <w:color w:val="auto"/>
          <w:sz w:val="18"/>
          <w:szCs w:val="18"/>
        </w:rPr>
        <w:t>NOTE D’INFORMATION N</w:t>
      </w:r>
      <w:r w:rsidR="0071766E" w:rsidRPr="00FA3ADB">
        <w:rPr>
          <w:rFonts w:cs="Arial"/>
          <w:b/>
          <w:bCs/>
          <w:color w:val="auto"/>
          <w:sz w:val="18"/>
          <w:szCs w:val="18"/>
        </w:rPr>
        <w:t xml:space="preserve">° </w:t>
      </w:r>
      <w:r w:rsidR="0071766E" w:rsidRPr="00FA3ADB">
        <w:rPr>
          <w:rFonts w:cs="Arial"/>
          <w:color w:val="auto"/>
          <w:sz w:val="18"/>
          <w:szCs w:val="18"/>
        </w:rPr>
        <w:t>DGOS/PF2/2022/205 du 29 août 2022 relative aux modalités d’identification et d’authentification aux outils de recueil de données utilisés dans le cadre de l’accès précoce et compassionnel aux médicaments</w:t>
      </w:r>
    </w:p>
  </w:footnote>
  <w:footnote w:id="4">
    <w:p w14:paraId="1BAD4F92" w14:textId="77777777" w:rsidR="00C953A6" w:rsidRDefault="00C953A6"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5">
    <w:p w14:paraId="62D2529A" w14:textId="77777777" w:rsidR="00C953A6" w:rsidRDefault="00C953A6">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6">
    <w:p w14:paraId="0C33C9BB" w14:textId="77777777" w:rsidR="00953C79" w:rsidRPr="00797C55" w:rsidRDefault="00953C79" w:rsidP="00953C79">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7">
    <w:p w14:paraId="39CEC2D5" w14:textId="77777777" w:rsidR="00953C79" w:rsidRDefault="00953C79" w:rsidP="00953C79">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8">
    <w:p w14:paraId="740E452A" w14:textId="77777777" w:rsidR="00E348E6" w:rsidRPr="00E348E6" w:rsidRDefault="00165854" w:rsidP="00E348E6">
      <w:pPr>
        <w:pStyle w:val="Notedebasdepage"/>
        <w:jc w:val="both"/>
        <w:rPr>
          <w:sz w:val="18"/>
          <w:szCs w:val="18"/>
        </w:rPr>
      </w:pPr>
      <w:r w:rsidRPr="00E348E6">
        <w:rPr>
          <w:rStyle w:val="Appelnotedebasdep"/>
          <w:sz w:val="18"/>
          <w:szCs w:val="18"/>
        </w:rPr>
        <w:footnoteRef/>
      </w:r>
      <w:r w:rsidRPr="00E348E6">
        <w:rPr>
          <w:sz w:val="18"/>
          <w:szCs w:val="18"/>
        </w:rPr>
        <w:t xml:space="preserve"> </w:t>
      </w:r>
      <w:r w:rsidR="00E348E6" w:rsidRPr="00E348E6">
        <w:rPr>
          <w:sz w:val="18"/>
          <w:szCs w:val="18"/>
        </w:rPr>
        <w:t>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165854" w:rsidRDefault="00165854">
      <w:pPr>
        <w:pStyle w:val="Notedebasdepage"/>
      </w:pPr>
    </w:p>
  </w:footnote>
  <w:footnote w:id="9">
    <w:p w14:paraId="4C152C30" w14:textId="77777777" w:rsidR="00953C79" w:rsidRPr="00693A93" w:rsidRDefault="00953C79" w:rsidP="00953C79">
      <w:pPr>
        <w:pStyle w:val="Notedebasdepage"/>
        <w:rPr>
          <w:sz w:val="18"/>
          <w:szCs w:val="18"/>
        </w:rPr>
      </w:pPr>
      <w:r w:rsidRPr="00693A93">
        <w:rPr>
          <w:rStyle w:val="Appelnotedebasdep"/>
          <w:sz w:val="18"/>
          <w:szCs w:val="18"/>
        </w:rPr>
        <w:footnoteRef/>
      </w:r>
      <w:r w:rsidRPr="00693A93">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 w:id="10">
    <w:p w14:paraId="634CF9DD" w14:textId="77777777" w:rsidR="00953C79" w:rsidRPr="00EB0C24" w:rsidRDefault="00953C79" w:rsidP="00EB0C24">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11">
    <w:p w14:paraId="14518C42" w14:textId="37A82E73" w:rsidR="004B1B86" w:rsidRDefault="004B1B86" w:rsidP="00D10020">
      <w:pPr>
        <w:pStyle w:val="Notedebasdepage"/>
        <w:jc w:val="both"/>
      </w:pPr>
      <w:r>
        <w:rPr>
          <w:rStyle w:val="Appelnotedebasdep"/>
        </w:rPr>
        <w:footnoteRef/>
      </w:r>
      <w:r>
        <w:t xml:space="preserve"> </w:t>
      </w:r>
      <w:r w:rsidR="00D10020">
        <w:rPr>
          <w:sz w:val="18"/>
          <w:szCs w:val="18"/>
        </w:rPr>
        <w:t>Ces sous-traitants peuvent être d</w:t>
      </w:r>
      <w:r w:rsidR="00D10020" w:rsidRPr="00F64A91">
        <w:rPr>
          <w:sz w:val="18"/>
          <w:szCs w:val="18"/>
        </w:rPr>
        <w:t xml:space="preserve">es prestataires de services informatiques (hébergement, maintenance,…), </w:t>
      </w:r>
      <w:r w:rsidR="00D10020">
        <w:rPr>
          <w:sz w:val="18"/>
          <w:szCs w:val="18"/>
        </w:rPr>
        <w:t>d</w:t>
      </w:r>
      <w:r w:rsidR="00D10020" w:rsidRPr="00F64A91">
        <w:rPr>
          <w:sz w:val="18"/>
          <w:szCs w:val="18"/>
        </w:rPr>
        <w:t>es intégrateurs de</w:t>
      </w:r>
      <w:r w:rsidR="00D10020">
        <w:rPr>
          <w:sz w:val="18"/>
          <w:szCs w:val="18"/>
        </w:rPr>
        <w:t xml:space="preserve"> </w:t>
      </w:r>
      <w:r w:rsidR="00D10020" w:rsidRPr="00F64A91">
        <w:rPr>
          <w:sz w:val="18"/>
          <w:szCs w:val="18"/>
        </w:rPr>
        <w:t xml:space="preserve">logiciels, </w:t>
      </w:r>
      <w:r w:rsidR="00D10020">
        <w:rPr>
          <w:sz w:val="18"/>
          <w:szCs w:val="18"/>
        </w:rPr>
        <w:t>d</w:t>
      </w:r>
      <w:r w:rsidR="00D10020" w:rsidRPr="00F64A91">
        <w:rPr>
          <w:sz w:val="18"/>
          <w:szCs w:val="18"/>
        </w:rPr>
        <w:t xml:space="preserve">es sociétés de sécurité informatique, </w:t>
      </w:r>
      <w:r w:rsidR="00D10020">
        <w:rPr>
          <w:sz w:val="18"/>
          <w:szCs w:val="18"/>
        </w:rPr>
        <w:t>d</w:t>
      </w:r>
      <w:r w:rsidR="00D10020" w:rsidRPr="00F64A91">
        <w:rPr>
          <w:sz w:val="18"/>
          <w:szCs w:val="18"/>
        </w:rPr>
        <w:t>es entreprises de service du numérique ou</w:t>
      </w:r>
      <w:r w:rsidR="00D10020">
        <w:rPr>
          <w:sz w:val="18"/>
          <w:szCs w:val="18"/>
        </w:rPr>
        <w:t xml:space="preserve"> </w:t>
      </w:r>
      <w:r w:rsidR="00D10020" w:rsidRPr="00F64A91">
        <w:rPr>
          <w:sz w:val="18"/>
          <w:szCs w:val="18"/>
        </w:rPr>
        <w:t>anciennement sociétés de services et d'ingénierie en informatique (SSII) qui ont accès aux</w:t>
      </w:r>
      <w:r w:rsidR="00D10020">
        <w:rPr>
          <w:sz w:val="18"/>
          <w:szCs w:val="18"/>
        </w:rPr>
        <w:t xml:space="preserve"> </w:t>
      </w:r>
      <w:r w:rsidR="00D10020" w:rsidRPr="00F64A91">
        <w:rPr>
          <w:sz w:val="18"/>
          <w:szCs w:val="18"/>
        </w:rPr>
        <w:t>données,</w:t>
      </w:r>
      <w:r w:rsidR="00D10020">
        <w:rPr>
          <w:sz w:val="18"/>
          <w:szCs w:val="18"/>
        </w:rPr>
        <w:t xml:space="preserve"> d</w:t>
      </w:r>
      <w:r w:rsidR="00D10020" w:rsidRPr="00F64A91">
        <w:rPr>
          <w:sz w:val="18"/>
          <w:szCs w:val="18"/>
        </w:rPr>
        <w:t>es agences de marketing ou de communication qui traitent des données personnelles pour le</w:t>
      </w:r>
      <w:r w:rsidR="00D10020">
        <w:rPr>
          <w:sz w:val="18"/>
          <w:szCs w:val="18"/>
        </w:rPr>
        <w:t xml:space="preserve"> </w:t>
      </w:r>
      <w:r w:rsidR="00D10020" w:rsidRPr="00F64A91">
        <w:rPr>
          <w:sz w:val="18"/>
          <w:szCs w:val="18"/>
        </w:rPr>
        <w:t>compte de clients et</w:t>
      </w:r>
      <w:r w:rsidR="00D10020">
        <w:rPr>
          <w:sz w:val="18"/>
          <w:szCs w:val="18"/>
        </w:rPr>
        <w:t xml:space="preserve"> </w:t>
      </w:r>
      <w:r w:rsidR="00D10020" w:rsidRPr="00F64A91">
        <w:rPr>
          <w:sz w:val="18"/>
          <w:szCs w:val="18"/>
        </w:rPr>
        <w:t>plus généralement, tout organisme offrant un service ou une prestation impliquant un</w:t>
      </w:r>
      <w:r w:rsidR="00D10020">
        <w:rPr>
          <w:sz w:val="18"/>
          <w:szCs w:val="18"/>
        </w:rPr>
        <w:t xml:space="preserve"> </w:t>
      </w:r>
      <w:r w:rsidR="00D10020" w:rsidRPr="00F64A91">
        <w:rPr>
          <w:sz w:val="18"/>
          <w:szCs w:val="18"/>
        </w:rPr>
        <w:t>traitement de données à caractère personnel pour le compte d’un autre organisme</w:t>
      </w:r>
      <w:r w:rsidR="00D10020">
        <w:rPr>
          <w:sz w:val="18"/>
          <w:szCs w:val="18"/>
        </w:rPr>
        <w:t>, u</w:t>
      </w:r>
      <w:r w:rsidR="00D10020" w:rsidRPr="00F64A91">
        <w:rPr>
          <w:sz w:val="18"/>
          <w:szCs w:val="18"/>
        </w:rPr>
        <w:t xml:space="preserve">n organisme public ou une association peut également </w:t>
      </w:r>
      <w:r w:rsidR="00D10020">
        <w:rPr>
          <w:sz w:val="18"/>
          <w:szCs w:val="18"/>
        </w:rPr>
        <w:t>constituer un sous-traitant.</w:t>
      </w:r>
    </w:p>
  </w:footnote>
  <w:footnote w:id="12">
    <w:p w14:paraId="1B1A779E" w14:textId="77777777" w:rsidR="00953C79" w:rsidRPr="00CF3B62" w:rsidRDefault="00953C79" w:rsidP="00953C79">
      <w:pPr>
        <w:pStyle w:val="Notedebasdepage"/>
        <w:rPr>
          <w:sz w:val="18"/>
          <w:szCs w:val="18"/>
        </w:rPr>
      </w:pPr>
      <w:r w:rsidRPr="00CF3B62">
        <w:rPr>
          <w:rStyle w:val="Appelnotedebasdep"/>
          <w:sz w:val="18"/>
          <w:szCs w:val="18"/>
        </w:rPr>
        <w:footnoteRef/>
      </w:r>
      <w:r w:rsidRPr="00CF3B62">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A041" w14:textId="77777777" w:rsidR="00C953A6" w:rsidRDefault="00C953A6">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0872" w14:textId="77777777" w:rsidR="00C953A6" w:rsidRDefault="00C953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3D5F" w14:textId="77777777" w:rsidR="00C953A6" w:rsidRDefault="00C953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43FE" w14:textId="77777777" w:rsidR="00C953A6" w:rsidRDefault="00C953A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4AB29" w14:textId="77777777" w:rsidR="00C953A6" w:rsidRDefault="00C953A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210CC" w14:textId="77777777" w:rsidR="00C953A6" w:rsidRDefault="00C953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0F12F76"/>
    <w:multiLevelType w:val="hybridMultilevel"/>
    <w:tmpl w:val="ED42B9AE"/>
    <w:lvl w:ilvl="0" w:tplc="11D0D6F8">
      <w:numFmt w:val="bullet"/>
      <w:lvlText w:val="-"/>
      <w:lvlJc w:val="left"/>
      <w:pPr>
        <w:ind w:left="720" w:hanging="360"/>
      </w:pPr>
      <w:rPr>
        <w:rFonts w:ascii="Arial" w:eastAsia="Times New Roman" w:hAnsi="Arial" w:cs="Arial" w:hint="default"/>
        <w:color w:val="00489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B5579E"/>
    <w:multiLevelType w:val="hybridMultilevel"/>
    <w:tmpl w:val="80D0365C"/>
    <w:lvl w:ilvl="0" w:tplc="040C0001">
      <w:start w:val="1"/>
      <w:numFmt w:val="bullet"/>
      <w:lvlText w:val=""/>
      <w:lvlJc w:val="left"/>
      <w:pPr>
        <w:ind w:left="720" w:hanging="360"/>
      </w:pPr>
      <w:rPr>
        <w:rFonts w:ascii="Symbol" w:hAnsi="Symbol" w:hint="default"/>
        <w:color w:val="00489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C063E0"/>
    <w:multiLevelType w:val="multilevel"/>
    <w:tmpl w:val="A5620C0A"/>
    <w:lvl w:ilvl="0">
      <w:start w:val="1"/>
      <w:numFmt w:val="bullet"/>
      <w:lvlText w:val=""/>
      <w:lvlJc w:val="left"/>
      <w:pPr>
        <w:ind w:left="680" w:hanging="362"/>
      </w:pPr>
      <w:rPr>
        <w:rFonts w:ascii="Symbol" w:hAnsi="Symbol"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FA2E2F"/>
    <w:multiLevelType w:val="hybridMultilevel"/>
    <w:tmpl w:val="F6CA26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2D0F6F"/>
    <w:multiLevelType w:val="multilevel"/>
    <w:tmpl w:val="9ECEE5DA"/>
    <w:lvl w:ilvl="0">
      <w:start w:val="1"/>
      <w:numFmt w:val="decimal"/>
      <w:pStyle w:val="A-ListNumber"/>
      <w:lvlText w:val="%1."/>
      <w:lvlJc w:val="left"/>
      <w:pPr>
        <w:tabs>
          <w:tab w:val="num" w:pos="994"/>
        </w:tabs>
        <w:ind w:left="994" w:hanging="994"/>
      </w:pPr>
    </w:lvl>
    <w:lvl w:ilvl="1">
      <w:start w:val="1"/>
      <w:numFmt w:val="lowerLetter"/>
      <w:lvlText w:val="%2."/>
      <w:lvlJc w:val="left"/>
      <w:pPr>
        <w:ind w:left="2102" w:hanging="360"/>
      </w:pPr>
    </w:lvl>
    <w:lvl w:ilvl="2" w:tentative="1">
      <w:start w:val="1"/>
      <w:numFmt w:val="lowerRoman"/>
      <w:lvlText w:val="%3."/>
      <w:lvlJc w:val="right"/>
      <w:pPr>
        <w:ind w:left="2822" w:hanging="180"/>
      </w:pPr>
    </w:lvl>
    <w:lvl w:ilvl="3" w:tentative="1">
      <w:start w:val="1"/>
      <w:numFmt w:val="decimal"/>
      <w:lvlText w:val="%4."/>
      <w:lvlJc w:val="left"/>
      <w:pPr>
        <w:ind w:left="3542" w:hanging="360"/>
      </w:pPr>
    </w:lvl>
    <w:lvl w:ilvl="4" w:tentative="1">
      <w:start w:val="1"/>
      <w:numFmt w:val="lowerLetter"/>
      <w:lvlText w:val="%5."/>
      <w:lvlJc w:val="left"/>
      <w:pPr>
        <w:ind w:left="4262" w:hanging="360"/>
      </w:pPr>
    </w:lvl>
    <w:lvl w:ilvl="5" w:tentative="1">
      <w:start w:val="1"/>
      <w:numFmt w:val="lowerRoman"/>
      <w:lvlText w:val="%6."/>
      <w:lvlJc w:val="right"/>
      <w:pPr>
        <w:ind w:left="4982" w:hanging="180"/>
      </w:pPr>
    </w:lvl>
    <w:lvl w:ilvl="6" w:tentative="1">
      <w:start w:val="1"/>
      <w:numFmt w:val="decimal"/>
      <w:lvlText w:val="%7."/>
      <w:lvlJc w:val="left"/>
      <w:pPr>
        <w:ind w:left="5702" w:hanging="360"/>
      </w:pPr>
    </w:lvl>
    <w:lvl w:ilvl="7" w:tentative="1">
      <w:start w:val="1"/>
      <w:numFmt w:val="lowerLetter"/>
      <w:lvlText w:val="%8."/>
      <w:lvlJc w:val="left"/>
      <w:pPr>
        <w:ind w:left="6422" w:hanging="360"/>
      </w:pPr>
    </w:lvl>
    <w:lvl w:ilvl="8" w:tentative="1">
      <w:start w:val="1"/>
      <w:numFmt w:val="lowerRoman"/>
      <w:lvlText w:val="%9."/>
      <w:lvlJc w:val="right"/>
      <w:pPr>
        <w:ind w:left="7142" w:hanging="180"/>
      </w:pPr>
    </w:lvl>
  </w:abstractNum>
  <w:abstractNum w:abstractNumId="22" w15:restartNumberingAfterBreak="0">
    <w:nsid w:val="5E0649D3"/>
    <w:multiLevelType w:val="hybridMultilevel"/>
    <w:tmpl w:val="DFA07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444344E"/>
    <w:multiLevelType w:val="hybridMultilevel"/>
    <w:tmpl w:val="7A6A9AD6"/>
    <w:lvl w:ilvl="0" w:tplc="B1DCDB2A">
      <w:numFmt w:val="bullet"/>
      <w:lvlText w:val=""/>
      <w:lvlJc w:val="left"/>
      <w:pPr>
        <w:ind w:left="1211" w:hanging="360"/>
      </w:pPr>
      <w:rPr>
        <w:rFonts w:ascii="Wingdings" w:eastAsiaTheme="minorEastAsia" w:hAnsi="Wingdings"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796432"/>
    <w:multiLevelType w:val="hybridMultilevel"/>
    <w:tmpl w:val="2886FB24"/>
    <w:lvl w:ilvl="0" w:tplc="11D0D6F8">
      <w:numFmt w:val="bullet"/>
      <w:lvlText w:val="-"/>
      <w:lvlJc w:val="left"/>
      <w:pPr>
        <w:ind w:left="720" w:hanging="360"/>
      </w:pPr>
      <w:rPr>
        <w:rFonts w:ascii="Arial" w:eastAsia="Times New Roman" w:hAnsi="Arial" w:cs="Arial" w:hint="default"/>
        <w:color w:val="00489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ED45FC"/>
    <w:multiLevelType w:val="hybridMultilevel"/>
    <w:tmpl w:val="553447DA"/>
    <w:lvl w:ilvl="0" w:tplc="040C0001">
      <w:start w:val="1"/>
      <w:numFmt w:val="bullet"/>
      <w:lvlText w:val=""/>
      <w:lvlJc w:val="left"/>
      <w:pPr>
        <w:ind w:left="163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A1741F"/>
    <w:multiLevelType w:val="multilevel"/>
    <w:tmpl w:val="ACD4EC78"/>
    <w:lvl w:ilvl="0">
      <w:numFmt w:val="bullet"/>
      <w:lvlText w:val="-"/>
      <w:lvlJc w:val="left"/>
      <w:pPr>
        <w:ind w:left="680" w:hanging="362"/>
      </w:pPr>
      <w:rPr>
        <w:rFonts w:ascii="Arial" w:eastAsia="Times New Roman" w:hAnsi="Arial" w:cs="Arial" w:hint="default"/>
        <w:b/>
        <w:i w:val="0"/>
        <w:color w:val="004890"/>
        <w:sz w:val="22"/>
        <w:szCs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74984454">
    <w:abstractNumId w:val="18"/>
  </w:num>
  <w:num w:numId="2" w16cid:durableId="1484928092">
    <w:abstractNumId w:val="25"/>
  </w:num>
  <w:num w:numId="3" w16cid:durableId="650209475">
    <w:abstractNumId w:val="23"/>
  </w:num>
  <w:num w:numId="4" w16cid:durableId="388695652">
    <w:abstractNumId w:val="7"/>
  </w:num>
  <w:num w:numId="5" w16cid:durableId="1085029777">
    <w:abstractNumId w:val="3"/>
  </w:num>
  <w:num w:numId="6" w16cid:durableId="1499350562">
    <w:abstractNumId w:val="2"/>
  </w:num>
  <w:num w:numId="7" w16cid:durableId="998341469">
    <w:abstractNumId w:val="1"/>
  </w:num>
  <w:num w:numId="8" w16cid:durableId="990058886">
    <w:abstractNumId w:val="0"/>
  </w:num>
  <w:num w:numId="9" w16cid:durableId="904947017">
    <w:abstractNumId w:val="6"/>
  </w:num>
  <w:num w:numId="10" w16cid:durableId="1533571695">
    <w:abstractNumId w:val="5"/>
  </w:num>
  <w:num w:numId="11" w16cid:durableId="1291014629">
    <w:abstractNumId w:val="4"/>
  </w:num>
  <w:num w:numId="12" w16cid:durableId="1162041187">
    <w:abstractNumId w:val="13"/>
  </w:num>
  <w:num w:numId="13" w16cid:durableId="4543708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171892">
    <w:abstractNumId w:val="14"/>
  </w:num>
  <w:num w:numId="15" w16cid:durableId="719939781">
    <w:abstractNumId w:val="28"/>
  </w:num>
  <w:num w:numId="16" w16cid:durableId="1490633650">
    <w:abstractNumId w:val="10"/>
  </w:num>
  <w:num w:numId="17" w16cid:durableId="1426997555">
    <w:abstractNumId w:val="15"/>
  </w:num>
  <w:num w:numId="18" w16cid:durableId="1446585257">
    <w:abstractNumId w:val="24"/>
  </w:num>
  <w:num w:numId="19" w16cid:durableId="713046024">
    <w:abstractNumId w:val="20"/>
  </w:num>
  <w:num w:numId="20" w16cid:durableId="216598895">
    <w:abstractNumId w:val="19"/>
  </w:num>
  <w:num w:numId="21" w16cid:durableId="1351763595">
    <w:abstractNumId w:val="17"/>
  </w:num>
  <w:num w:numId="22" w16cid:durableId="1174107800">
    <w:abstractNumId w:val="27"/>
  </w:num>
  <w:num w:numId="23" w16cid:durableId="1062826613">
    <w:abstractNumId w:val="8"/>
  </w:num>
  <w:num w:numId="24" w16cid:durableId="371615656">
    <w:abstractNumId w:val="22"/>
  </w:num>
  <w:num w:numId="25" w16cid:durableId="834973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5997431">
    <w:abstractNumId w:val="25"/>
  </w:num>
  <w:num w:numId="27" w16cid:durableId="2136021152">
    <w:abstractNumId w:val="25"/>
  </w:num>
  <w:num w:numId="28" w16cid:durableId="1739547873">
    <w:abstractNumId w:val="12"/>
  </w:num>
  <w:num w:numId="29" w16cid:durableId="1426419615">
    <w:abstractNumId w:val="21"/>
  </w:num>
  <w:num w:numId="30" w16cid:durableId="2013876929">
    <w:abstractNumId w:val="16"/>
  </w:num>
  <w:num w:numId="31" w16cid:durableId="567374948">
    <w:abstractNumId w:val="29"/>
  </w:num>
  <w:num w:numId="32" w16cid:durableId="299771160">
    <w:abstractNumId w:val="11"/>
  </w:num>
  <w:num w:numId="33" w16cid:durableId="1529172972">
    <w:abstractNumId w:val="30"/>
  </w:num>
  <w:num w:numId="34" w16cid:durableId="559677444">
    <w:abstractNumId w:val="31"/>
  </w:num>
  <w:num w:numId="35" w16cid:durableId="1926723578">
    <w:abstractNumId w:val="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BIN Céleste">
    <w15:presenceInfo w15:providerId="AD" w15:userId="S::c.babin@has-sante.fr::5d248b9f-3eab-4d80-ac93-9db6e5db7aac"/>
  </w15:person>
  <w15:person w15:author="FERNANDEZ Judith">
    <w15:presenceInfo w15:providerId="AD" w15:userId="S::j.fernandez@has-sante.fr::a61e6aeb-4beb-4895-9035-17b8b8184e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0"/>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D2"/>
    <w:rsid w:val="00000164"/>
    <w:rsid w:val="00000175"/>
    <w:rsid w:val="000001BC"/>
    <w:rsid w:val="0000051D"/>
    <w:rsid w:val="00000559"/>
    <w:rsid w:val="00000AC1"/>
    <w:rsid w:val="00000B3F"/>
    <w:rsid w:val="00000D24"/>
    <w:rsid w:val="0000205E"/>
    <w:rsid w:val="000028AB"/>
    <w:rsid w:val="00002B6C"/>
    <w:rsid w:val="00003139"/>
    <w:rsid w:val="00003C66"/>
    <w:rsid w:val="00004CDA"/>
    <w:rsid w:val="00004F8E"/>
    <w:rsid w:val="000050DF"/>
    <w:rsid w:val="0000525A"/>
    <w:rsid w:val="000056B3"/>
    <w:rsid w:val="00005706"/>
    <w:rsid w:val="0000590B"/>
    <w:rsid w:val="00005A14"/>
    <w:rsid w:val="00005BA7"/>
    <w:rsid w:val="00006B40"/>
    <w:rsid w:val="00007339"/>
    <w:rsid w:val="0000740A"/>
    <w:rsid w:val="0000750C"/>
    <w:rsid w:val="00007BCD"/>
    <w:rsid w:val="00007E95"/>
    <w:rsid w:val="00010824"/>
    <w:rsid w:val="00010DD0"/>
    <w:rsid w:val="00010F9D"/>
    <w:rsid w:val="0001101B"/>
    <w:rsid w:val="00012155"/>
    <w:rsid w:val="000123D9"/>
    <w:rsid w:val="000128DA"/>
    <w:rsid w:val="000129E7"/>
    <w:rsid w:val="00012A01"/>
    <w:rsid w:val="00012D2F"/>
    <w:rsid w:val="00012D35"/>
    <w:rsid w:val="000131A0"/>
    <w:rsid w:val="000132EE"/>
    <w:rsid w:val="000132FF"/>
    <w:rsid w:val="00013A25"/>
    <w:rsid w:val="00013C2B"/>
    <w:rsid w:val="00013F56"/>
    <w:rsid w:val="00014391"/>
    <w:rsid w:val="000147BE"/>
    <w:rsid w:val="00014CA8"/>
    <w:rsid w:val="0001563A"/>
    <w:rsid w:val="000157BA"/>
    <w:rsid w:val="00015F17"/>
    <w:rsid w:val="000167C3"/>
    <w:rsid w:val="00016883"/>
    <w:rsid w:val="00016972"/>
    <w:rsid w:val="000170AB"/>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20"/>
    <w:rsid w:val="000241BC"/>
    <w:rsid w:val="0002443B"/>
    <w:rsid w:val="0002465D"/>
    <w:rsid w:val="00024E77"/>
    <w:rsid w:val="0002522B"/>
    <w:rsid w:val="00025509"/>
    <w:rsid w:val="00025909"/>
    <w:rsid w:val="00025CF5"/>
    <w:rsid w:val="00025DA5"/>
    <w:rsid w:val="00025E01"/>
    <w:rsid w:val="00026014"/>
    <w:rsid w:val="000261E6"/>
    <w:rsid w:val="00026AC0"/>
    <w:rsid w:val="00027021"/>
    <w:rsid w:val="00027172"/>
    <w:rsid w:val="0002723C"/>
    <w:rsid w:val="000279EE"/>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F0F"/>
    <w:rsid w:val="00033313"/>
    <w:rsid w:val="00033491"/>
    <w:rsid w:val="00033C19"/>
    <w:rsid w:val="00034053"/>
    <w:rsid w:val="000341AB"/>
    <w:rsid w:val="00034498"/>
    <w:rsid w:val="0003471F"/>
    <w:rsid w:val="00034837"/>
    <w:rsid w:val="00034BCA"/>
    <w:rsid w:val="00034EDD"/>
    <w:rsid w:val="00034F53"/>
    <w:rsid w:val="00035272"/>
    <w:rsid w:val="000358FE"/>
    <w:rsid w:val="00035B19"/>
    <w:rsid w:val="0003601B"/>
    <w:rsid w:val="0003609F"/>
    <w:rsid w:val="00036174"/>
    <w:rsid w:val="0003629E"/>
    <w:rsid w:val="00036361"/>
    <w:rsid w:val="000366DF"/>
    <w:rsid w:val="00036955"/>
    <w:rsid w:val="00036D78"/>
    <w:rsid w:val="00037007"/>
    <w:rsid w:val="0003720F"/>
    <w:rsid w:val="00037375"/>
    <w:rsid w:val="00037D28"/>
    <w:rsid w:val="00040085"/>
    <w:rsid w:val="0004026E"/>
    <w:rsid w:val="00040410"/>
    <w:rsid w:val="00040450"/>
    <w:rsid w:val="00040526"/>
    <w:rsid w:val="00040547"/>
    <w:rsid w:val="00040C82"/>
    <w:rsid w:val="0004119F"/>
    <w:rsid w:val="00041A26"/>
    <w:rsid w:val="00041B45"/>
    <w:rsid w:val="0004247D"/>
    <w:rsid w:val="0004259D"/>
    <w:rsid w:val="00042618"/>
    <w:rsid w:val="00042B4A"/>
    <w:rsid w:val="00042E56"/>
    <w:rsid w:val="00042F96"/>
    <w:rsid w:val="00043143"/>
    <w:rsid w:val="000437DD"/>
    <w:rsid w:val="000439A4"/>
    <w:rsid w:val="00043F30"/>
    <w:rsid w:val="00044045"/>
    <w:rsid w:val="00044864"/>
    <w:rsid w:val="00044C6F"/>
    <w:rsid w:val="00045046"/>
    <w:rsid w:val="00045260"/>
    <w:rsid w:val="00045444"/>
    <w:rsid w:val="000454F7"/>
    <w:rsid w:val="000460E5"/>
    <w:rsid w:val="00046310"/>
    <w:rsid w:val="00046650"/>
    <w:rsid w:val="00046D89"/>
    <w:rsid w:val="00047274"/>
    <w:rsid w:val="00047570"/>
    <w:rsid w:val="0004799A"/>
    <w:rsid w:val="0005029C"/>
    <w:rsid w:val="00050E89"/>
    <w:rsid w:val="00050F38"/>
    <w:rsid w:val="00051999"/>
    <w:rsid w:val="00051BCD"/>
    <w:rsid w:val="00051EEF"/>
    <w:rsid w:val="0005240C"/>
    <w:rsid w:val="00052B46"/>
    <w:rsid w:val="00052F1E"/>
    <w:rsid w:val="0005309C"/>
    <w:rsid w:val="000530D3"/>
    <w:rsid w:val="00053740"/>
    <w:rsid w:val="000539B3"/>
    <w:rsid w:val="00053AC3"/>
    <w:rsid w:val="00053B06"/>
    <w:rsid w:val="00053CDC"/>
    <w:rsid w:val="00053ECE"/>
    <w:rsid w:val="000542D3"/>
    <w:rsid w:val="000547D9"/>
    <w:rsid w:val="00054BD2"/>
    <w:rsid w:val="00055475"/>
    <w:rsid w:val="00055649"/>
    <w:rsid w:val="00055DB0"/>
    <w:rsid w:val="00055E14"/>
    <w:rsid w:val="000560B7"/>
    <w:rsid w:val="0005615C"/>
    <w:rsid w:val="0005620C"/>
    <w:rsid w:val="00056662"/>
    <w:rsid w:val="00056DD9"/>
    <w:rsid w:val="00056E57"/>
    <w:rsid w:val="00057268"/>
    <w:rsid w:val="00057DBB"/>
    <w:rsid w:val="000604D8"/>
    <w:rsid w:val="000607C1"/>
    <w:rsid w:val="00060BB6"/>
    <w:rsid w:val="00060E00"/>
    <w:rsid w:val="0006111F"/>
    <w:rsid w:val="00061197"/>
    <w:rsid w:val="0006149B"/>
    <w:rsid w:val="00061E33"/>
    <w:rsid w:val="00062495"/>
    <w:rsid w:val="000626A6"/>
    <w:rsid w:val="00062C0A"/>
    <w:rsid w:val="00063357"/>
    <w:rsid w:val="000634C0"/>
    <w:rsid w:val="00063876"/>
    <w:rsid w:val="000638FE"/>
    <w:rsid w:val="00063D00"/>
    <w:rsid w:val="00063EB0"/>
    <w:rsid w:val="00064A90"/>
    <w:rsid w:val="00064CD1"/>
    <w:rsid w:val="000652EB"/>
    <w:rsid w:val="00065385"/>
    <w:rsid w:val="00065727"/>
    <w:rsid w:val="0006577E"/>
    <w:rsid w:val="00065B21"/>
    <w:rsid w:val="00066220"/>
    <w:rsid w:val="0006627F"/>
    <w:rsid w:val="000666BC"/>
    <w:rsid w:val="000669B3"/>
    <w:rsid w:val="000669BB"/>
    <w:rsid w:val="00066A5D"/>
    <w:rsid w:val="00066BD0"/>
    <w:rsid w:val="00067703"/>
    <w:rsid w:val="00067787"/>
    <w:rsid w:val="00067DE5"/>
    <w:rsid w:val="00070602"/>
    <w:rsid w:val="0007064D"/>
    <w:rsid w:val="0007084B"/>
    <w:rsid w:val="0007087F"/>
    <w:rsid w:val="00070A98"/>
    <w:rsid w:val="00070C21"/>
    <w:rsid w:val="00071238"/>
    <w:rsid w:val="00071509"/>
    <w:rsid w:val="00071B72"/>
    <w:rsid w:val="00071B81"/>
    <w:rsid w:val="00071BDC"/>
    <w:rsid w:val="0007245C"/>
    <w:rsid w:val="0007269F"/>
    <w:rsid w:val="00072BFB"/>
    <w:rsid w:val="00072C45"/>
    <w:rsid w:val="00073BDF"/>
    <w:rsid w:val="00074AE1"/>
    <w:rsid w:val="00074B95"/>
    <w:rsid w:val="0007515B"/>
    <w:rsid w:val="0007555C"/>
    <w:rsid w:val="00075C50"/>
    <w:rsid w:val="000763D7"/>
    <w:rsid w:val="00076619"/>
    <w:rsid w:val="000768F5"/>
    <w:rsid w:val="0007697F"/>
    <w:rsid w:val="00076AAC"/>
    <w:rsid w:val="00076C01"/>
    <w:rsid w:val="00077085"/>
    <w:rsid w:val="00077184"/>
    <w:rsid w:val="00077401"/>
    <w:rsid w:val="00077A45"/>
    <w:rsid w:val="000800BD"/>
    <w:rsid w:val="00080669"/>
    <w:rsid w:val="00080E5E"/>
    <w:rsid w:val="00080F28"/>
    <w:rsid w:val="00081061"/>
    <w:rsid w:val="00081480"/>
    <w:rsid w:val="00081A41"/>
    <w:rsid w:val="00081F17"/>
    <w:rsid w:val="00082551"/>
    <w:rsid w:val="00082AD0"/>
    <w:rsid w:val="00082CC0"/>
    <w:rsid w:val="00082CEA"/>
    <w:rsid w:val="00082D82"/>
    <w:rsid w:val="00082DB7"/>
    <w:rsid w:val="00082FC5"/>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AE0"/>
    <w:rsid w:val="00091166"/>
    <w:rsid w:val="00091880"/>
    <w:rsid w:val="00091A0C"/>
    <w:rsid w:val="00091A23"/>
    <w:rsid w:val="00091E22"/>
    <w:rsid w:val="00092089"/>
    <w:rsid w:val="000920CD"/>
    <w:rsid w:val="000924CF"/>
    <w:rsid w:val="0009261F"/>
    <w:rsid w:val="00092A71"/>
    <w:rsid w:val="00092B60"/>
    <w:rsid w:val="00093374"/>
    <w:rsid w:val="00093534"/>
    <w:rsid w:val="00093784"/>
    <w:rsid w:val="00093A19"/>
    <w:rsid w:val="00093B56"/>
    <w:rsid w:val="000940E2"/>
    <w:rsid w:val="00094541"/>
    <w:rsid w:val="000948F5"/>
    <w:rsid w:val="00094A05"/>
    <w:rsid w:val="00094AD0"/>
    <w:rsid w:val="0009528D"/>
    <w:rsid w:val="000957CF"/>
    <w:rsid w:val="00096074"/>
    <w:rsid w:val="000963BC"/>
    <w:rsid w:val="00096A07"/>
    <w:rsid w:val="00097B3B"/>
    <w:rsid w:val="00097CCF"/>
    <w:rsid w:val="00097CD6"/>
    <w:rsid w:val="00097E8B"/>
    <w:rsid w:val="000A00D5"/>
    <w:rsid w:val="000A0C0F"/>
    <w:rsid w:val="000A0C66"/>
    <w:rsid w:val="000A1067"/>
    <w:rsid w:val="000A12AB"/>
    <w:rsid w:val="000A1504"/>
    <w:rsid w:val="000A1599"/>
    <w:rsid w:val="000A1EBB"/>
    <w:rsid w:val="000A23DA"/>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6223"/>
    <w:rsid w:val="000A6486"/>
    <w:rsid w:val="000A6546"/>
    <w:rsid w:val="000A713B"/>
    <w:rsid w:val="000A747B"/>
    <w:rsid w:val="000A77AA"/>
    <w:rsid w:val="000A7B45"/>
    <w:rsid w:val="000A7BB3"/>
    <w:rsid w:val="000A7BCE"/>
    <w:rsid w:val="000A7BE2"/>
    <w:rsid w:val="000A7E0F"/>
    <w:rsid w:val="000B02D1"/>
    <w:rsid w:val="000B033B"/>
    <w:rsid w:val="000B0BD1"/>
    <w:rsid w:val="000B0C95"/>
    <w:rsid w:val="000B0E57"/>
    <w:rsid w:val="000B0E91"/>
    <w:rsid w:val="000B0F2C"/>
    <w:rsid w:val="000B106D"/>
    <w:rsid w:val="000B1483"/>
    <w:rsid w:val="000B1F47"/>
    <w:rsid w:val="000B22AD"/>
    <w:rsid w:val="000B2ACE"/>
    <w:rsid w:val="000B3718"/>
    <w:rsid w:val="000B376E"/>
    <w:rsid w:val="000B3927"/>
    <w:rsid w:val="000B42CE"/>
    <w:rsid w:val="000B4354"/>
    <w:rsid w:val="000B4A30"/>
    <w:rsid w:val="000B4B23"/>
    <w:rsid w:val="000B54AF"/>
    <w:rsid w:val="000B5634"/>
    <w:rsid w:val="000B5CB1"/>
    <w:rsid w:val="000B681C"/>
    <w:rsid w:val="000B6BD4"/>
    <w:rsid w:val="000B6F79"/>
    <w:rsid w:val="000B7053"/>
    <w:rsid w:val="000B7229"/>
    <w:rsid w:val="000B75BD"/>
    <w:rsid w:val="000B776A"/>
    <w:rsid w:val="000C0872"/>
    <w:rsid w:val="000C0A2D"/>
    <w:rsid w:val="000C113F"/>
    <w:rsid w:val="000C1454"/>
    <w:rsid w:val="000C1642"/>
    <w:rsid w:val="000C1D67"/>
    <w:rsid w:val="000C1E8E"/>
    <w:rsid w:val="000C2974"/>
    <w:rsid w:val="000C29F3"/>
    <w:rsid w:val="000C305A"/>
    <w:rsid w:val="000C3348"/>
    <w:rsid w:val="000C3511"/>
    <w:rsid w:val="000C3990"/>
    <w:rsid w:val="000C4221"/>
    <w:rsid w:val="000C4267"/>
    <w:rsid w:val="000C434D"/>
    <w:rsid w:val="000C4800"/>
    <w:rsid w:val="000C482A"/>
    <w:rsid w:val="000C54AF"/>
    <w:rsid w:val="000C579D"/>
    <w:rsid w:val="000C5B01"/>
    <w:rsid w:val="000C6386"/>
    <w:rsid w:val="000C6636"/>
    <w:rsid w:val="000C66D1"/>
    <w:rsid w:val="000C672B"/>
    <w:rsid w:val="000C6B77"/>
    <w:rsid w:val="000C6D87"/>
    <w:rsid w:val="000C6EF6"/>
    <w:rsid w:val="000C7892"/>
    <w:rsid w:val="000C7E4E"/>
    <w:rsid w:val="000D01E6"/>
    <w:rsid w:val="000D0499"/>
    <w:rsid w:val="000D05FC"/>
    <w:rsid w:val="000D09FD"/>
    <w:rsid w:val="000D0A09"/>
    <w:rsid w:val="000D0E3C"/>
    <w:rsid w:val="000D1753"/>
    <w:rsid w:val="000D199F"/>
    <w:rsid w:val="000D1A39"/>
    <w:rsid w:val="000D1A5B"/>
    <w:rsid w:val="000D2028"/>
    <w:rsid w:val="000D28C0"/>
    <w:rsid w:val="000D2B3C"/>
    <w:rsid w:val="000D2D11"/>
    <w:rsid w:val="000D4128"/>
    <w:rsid w:val="000D4C4E"/>
    <w:rsid w:val="000D4EFC"/>
    <w:rsid w:val="000D5133"/>
    <w:rsid w:val="000D5523"/>
    <w:rsid w:val="000D5E1F"/>
    <w:rsid w:val="000D5E74"/>
    <w:rsid w:val="000D681C"/>
    <w:rsid w:val="000D6F8D"/>
    <w:rsid w:val="000D6FB5"/>
    <w:rsid w:val="000D7A64"/>
    <w:rsid w:val="000D7CFC"/>
    <w:rsid w:val="000D7E84"/>
    <w:rsid w:val="000D7ECA"/>
    <w:rsid w:val="000E0FB5"/>
    <w:rsid w:val="000E151E"/>
    <w:rsid w:val="000E158D"/>
    <w:rsid w:val="000E19F2"/>
    <w:rsid w:val="000E2489"/>
    <w:rsid w:val="000E27B7"/>
    <w:rsid w:val="000E2D99"/>
    <w:rsid w:val="000E2DB3"/>
    <w:rsid w:val="000E36DD"/>
    <w:rsid w:val="000E38C7"/>
    <w:rsid w:val="000E3FDC"/>
    <w:rsid w:val="000E469D"/>
    <w:rsid w:val="000E4A4A"/>
    <w:rsid w:val="000E527E"/>
    <w:rsid w:val="000E67F3"/>
    <w:rsid w:val="000E682D"/>
    <w:rsid w:val="000E7409"/>
    <w:rsid w:val="000E76B0"/>
    <w:rsid w:val="000E7BA4"/>
    <w:rsid w:val="000E7F4F"/>
    <w:rsid w:val="000F016D"/>
    <w:rsid w:val="000F0692"/>
    <w:rsid w:val="000F07F7"/>
    <w:rsid w:val="000F0912"/>
    <w:rsid w:val="000F0A90"/>
    <w:rsid w:val="000F0FA7"/>
    <w:rsid w:val="000F1527"/>
    <w:rsid w:val="000F16EA"/>
    <w:rsid w:val="000F1E74"/>
    <w:rsid w:val="000F236B"/>
    <w:rsid w:val="000F2A75"/>
    <w:rsid w:val="000F2C7F"/>
    <w:rsid w:val="000F3C02"/>
    <w:rsid w:val="000F4197"/>
    <w:rsid w:val="000F4454"/>
    <w:rsid w:val="000F4587"/>
    <w:rsid w:val="000F4637"/>
    <w:rsid w:val="000F46A3"/>
    <w:rsid w:val="000F483A"/>
    <w:rsid w:val="000F4997"/>
    <w:rsid w:val="000F4BEE"/>
    <w:rsid w:val="000F4EE6"/>
    <w:rsid w:val="000F50A3"/>
    <w:rsid w:val="000F53B2"/>
    <w:rsid w:val="000F5DEE"/>
    <w:rsid w:val="000F6FDE"/>
    <w:rsid w:val="000F7421"/>
    <w:rsid w:val="000F7880"/>
    <w:rsid w:val="000F7BE4"/>
    <w:rsid w:val="0010010B"/>
    <w:rsid w:val="0010032A"/>
    <w:rsid w:val="00100541"/>
    <w:rsid w:val="00100899"/>
    <w:rsid w:val="00100920"/>
    <w:rsid w:val="00100937"/>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56D0"/>
    <w:rsid w:val="0010596B"/>
    <w:rsid w:val="00105DED"/>
    <w:rsid w:val="00106738"/>
    <w:rsid w:val="00106812"/>
    <w:rsid w:val="001069A0"/>
    <w:rsid w:val="00106D87"/>
    <w:rsid w:val="001071C7"/>
    <w:rsid w:val="00107276"/>
    <w:rsid w:val="001075FE"/>
    <w:rsid w:val="001077CB"/>
    <w:rsid w:val="00107950"/>
    <w:rsid w:val="00107ACA"/>
    <w:rsid w:val="00107C45"/>
    <w:rsid w:val="00107D7B"/>
    <w:rsid w:val="001102DE"/>
    <w:rsid w:val="00110338"/>
    <w:rsid w:val="001106FE"/>
    <w:rsid w:val="001107F1"/>
    <w:rsid w:val="001110CF"/>
    <w:rsid w:val="0011122C"/>
    <w:rsid w:val="001116D4"/>
    <w:rsid w:val="001118C0"/>
    <w:rsid w:val="001119A2"/>
    <w:rsid w:val="00111D86"/>
    <w:rsid w:val="00112307"/>
    <w:rsid w:val="00112E8F"/>
    <w:rsid w:val="00113288"/>
    <w:rsid w:val="001138E5"/>
    <w:rsid w:val="00113F25"/>
    <w:rsid w:val="0011425B"/>
    <w:rsid w:val="001144D9"/>
    <w:rsid w:val="001144E9"/>
    <w:rsid w:val="00114B9A"/>
    <w:rsid w:val="0011531A"/>
    <w:rsid w:val="00115AF3"/>
    <w:rsid w:val="00115AF7"/>
    <w:rsid w:val="00115BF1"/>
    <w:rsid w:val="00115C53"/>
    <w:rsid w:val="00115CDE"/>
    <w:rsid w:val="00116222"/>
    <w:rsid w:val="00116958"/>
    <w:rsid w:val="001171BE"/>
    <w:rsid w:val="00117646"/>
    <w:rsid w:val="0011789F"/>
    <w:rsid w:val="00117D13"/>
    <w:rsid w:val="00117E57"/>
    <w:rsid w:val="001203AE"/>
    <w:rsid w:val="001206DC"/>
    <w:rsid w:val="001207D2"/>
    <w:rsid w:val="00121420"/>
    <w:rsid w:val="0012195D"/>
    <w:rsid w:val="00122066"/>
    <w:rsid w:val="001227FE"/>
    <w:rsid w:val="00122AFB"/>
    <w:rsid w:val="00123486"/>
    <w:rsid w:val="0012349D"/>
    <w:rsid w:val="001236DF"/>
    <w:rsid w:val="0012393D"/>
    <w:rsid w:val="0012393E"/>
    <w:rsid w:val="00123E72"/>
    <w:rsid w:val="00123EA7"/>
    <w:rsid w:val="001243EF"/>
    <w:rsid w:val="0012498C"/>
    <w:rsid w:val="00124E8C"/>
    <w:rsid w:val="0012511A"/>
    <w:rsid w:val="001253C5"/>
    <w:rsid w:val="001255C5"/>
    <w:rsid w:val="00125727"/>
    <w:rsid w:val="00125900"/>
    <w:rsid w:val="00125C3A"/>
    <w:rsid w:val="001262B4"/>
    <w:rsid w:val="00126492"/>
    <w:rsid w:val="00126B1B"/>
    <w:rsid w:val="00126F1E"/>
    <w:rsid w:val="00127513"/>
    <w:rsid w:val="00127645"/>
    <w:rsid w:val="00127698"/>
    <w:rsid w:val="001301D5"/>
    <w:rsid w:val="001301F7"/>
    <w:rsid w:val="0013036C"/>
    <w:rsid w:val="001304AF"/>
    <w:rsid w:val="0013056E"/>
    <w:rsid w:val="00130646"/>
    <w:rsid w:val="00130649"/>
    <w:rsid w:val="001306B0"/>
    <w:rsid w:val="00130CD4"/>
    <w:rsid w:val="00130D16"/>
    <w:rsid w:val="0013135F"/>
    <w:rsid w:val="00131754"/>
    <w:rsid w:val="00131A51"/>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6AD"/>
    <w:rsid w:val="001368E0"/>
    <w:rsid w:val="00136B5F"/>
    <w:rsid w:val="00136BE0"/>
    <w:rsid w:val="0013752A"/>
    <w:rsid w:val="00137F9D"/>
    <w:rsid w:val="00140242"/>
    <w:rsid w:val="001403A2"/>
    <w:rsid w:val="001403D4"/>
    <w:rsid w:val="00140418"/>
    <w:rsid w:val="001404A8"/>
    <w:rsid w:val="00140690"/>
    <w:rsid w:val="00140AA8"/>
    <w:rsid w:val="00140E59"/>
    <w:rsid w:val="00141231"/>
    <w:rsid w:val="00141409"/>
    <w:rsid w:val="001415EF"/>
    <w:rsid w:val="00142076"/>
    <w:rsid w:val="00142520"/>
    <w:rsid w:val="001425C4"/>
    <w:rsid w:val="00142DF0"/>
    <w:rsid w:val="00142F6E"/>
    <w:rsid w:val="001432E5"/>
    <w:rsid w:val="00143576"/>
    <w:rsid w:val="00143DC5"/>
    <w:rsid w:val="00144155"/>
    <w:rsid w:val="0014428F"/>
    <w:rsid w:val="001445C3"/>
    <w:rsid w:val="00144B3A"/>
    <w:rsid w:val="0014534B"/>
    <w:rsid w:val="0014546D"/>
    <w:rsid w:val="001458B0"/>
    <w:rsid w:val="00145BB6"/>
    <w:rsid w:val="00145CAC"/>
    <w:rsid w:val="00145D2B"/>
    <w:rsid w:val="00145D44"/>
    <w:rsid w:val="0014612C"/>
    <w:rsid w:val="001465EF"/>
    <w:rsid w:val="00147A96"/>
    <w:rsid w:val="00147AB1"/>
    <w:rsid w:val="00147B51"/>
    <w:rsid w:val="00147D24"/>
    <w:rsid w:val="00150553"/>
    <w:rsid w:val="00151434"/>
    <w:rsid w:val="00151B79"/>
    <w:rsid w:val="00151EB7"/>
    <w:rsid w:val="00151F3F"/>
    <w:rsid w:val="00151F6A"/>
    <w:rsid w:val="00152329"/>
    <w:rsid w:val="00152B70"/>
    <w:rsid w:val="00152CB4"/>
    <w:rsid w:val="00152CC1"/>
    <w:rsid w:val="00152E4B"/>
    <w:rsid w:val="00152FD2"/>
    <w:rsid w:val="001535D6"/>
    <w:rsid w:val="00153676"/>
    <w:rsid w:val="00153A51"/>
    <w:rsid w:val="00153A56"/>
    <w:rsid w:val="001540DB"/>
    <w:rsid w:val="001545EB"/>
    <w:rsid w:val="00154D6F"/>
    <w:rsid w:val="00154D83"/>
    <w:rsid w:val="00155378"/>
    <w:rsid w:val="001556E2"/>
    <w:rsid w:val="00155D73"/>
    <w:rsid w:val="00156036"/>
    <w:rsid w:val="00156136"/>
    <w:rsid w:val="001564B4"/>
    <w:rsid w:val="00156BF6"/>
    <w:rsid w:val="00156C1F"/>
    <w:rsid w:val="00156D20"/>
    <w:rsid w:val="001579FC"/>
    <w:rsid w:val="00157CB5"/>
    <w:rsid w:val="00157EEB"/>
    <w:rsid w:val="00160056"/>
    <w:rsid w:val="00160661"/>
    <w:rsid w:val="00161740"/>
    <w:rsid w:val="0016185B"/>
    <w:rsid w:val="001618AD"/>
    <w:rsid w:val="00161A66"/>
    <w:rsid w:val="00162456"/>
    <w:rsid w:val="0016397A"/>
    <w:rsid w:val="00163CA3"/>
    <w:rsid w:val="00163CB2"/>
    <w:rsid w:val="001641D2"/>
    <w:rsid w:val="00164F37"/>
    <w:rsid w:val="00164F6A"/>
    <w:rsid w:val="00164F75"/>
    <w:rsid w:val="001653DB"/>
    <w:rsid w:val="00165854"/>
    <w:rsid w:val="00166EE1"/>
    <w:rsid w:val="00167816"/>
    <w:rsid w:val="00167922"/>
    <w:rsid w:val="0017025F"/>
    <w:rsid w:val="001706B2"/>
    <w:rsid w:val="00170709"/>
    <w:rsid w:val="00170CCA"/>
    <w:rsid w:val="00171076"/>
    <w:rsid w:val="0017113B"/>
    <w:rsid w:val="0017189E"/>
    <w:rsid w:val="00171C22"/>
    <w:rsid w:val="00172E4D"/>
    <w:rsid w:val="00173554"/>
    <w:rsid w:val="0017373D"/>
    <w:rsid w:val="00173819"/>
    <w:rsid w:val="00173A08"/>
    <w:rsid w:val="00173E8E"/>
    <w:rsid w:val="00173ED8"/>
    <w:rsid w:val="001742CB"/>
    <w:rsid w:val="001748AC"/>
    <w:rsid w:val="00174946"/>
    <w:rsid w:val="00175119"/>
    <w:rsid w:val="00175921"/>
    <w:rsid w:val="001759E9"/>
    <w:rsid w:val="00175C30"/>
    <w:rsid w:val="00175CC7"/>
    <w:rsid w:val="0017686A"/>
    <w:rsid w:val="00176E66"/>
    <w:rsid w:val="001777AB"/>
    <w:rsid w:val="00177917"/>
    <w:rsid w:val="00177939"/>
    <w:rsid w:val="001802AA"/>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0E"/>
    <w:rsid w:val="00183D9F"/>
    <w:rsid w:val="00184048"/>
    <w:rsid w:val="00184B80"/>
    <w:rsid w:val="00184C5D"/>
    <w:rsid w:val="00184F02"/>
    <w:rsid w:val="00185245"/>
    <w:rsid w:val="00185288"/>
    <w:rsid w:val="00185931"/>
    <w:rsid w:val="00185DA2"/>
    <w:rsid w:val="00185DC7"/>
    <w:rsid w:val="00186525"/>
    <w:rsid w:val="00186C57"/>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149F"/>
    <w:rsid w:val="00191AC7"/>
    <w:rsid w:val="00191ECD"/>
    <w:rsid w:val="00192B19"/>
    <w:rsid w:val="0019305C"/>
    <w:rsid w:val="001931F9"/>
    <w:rsid w:val="00193A48"/>
    <w:rsid w:val="00194022"/>
    <w:rsid w:val="00194C59"/>
    <w:rsid w:val="00194C78"/>
    <w:rsid w:val="00195135"/>
    <w:rsid w:val="001959C3"/>
    <w:rsid w:val="00195B08"/>
    <w:rsid w:val="00195F85"/>
    <w:rsid w:val="0019695E"/>
    <w:rsid w:val="00196CA6"/>
    <w:rsid w:val="0019708F"/>
    <w:rsid w:val="001A01C1"/>
    <w:rsid w:val="001A10FD"/>
    <w:rsid w:val="001A13FE"/>
    <w:rsid w:val="001A1419"/>
    <w:rsid w:val="001A2F1B"/>
    <w:rsid w:val="001A4B1A"/>
    <w:rsid w:val="001A4D40"/>
    <w:rsid w:val="001A5CF0"/>
    <w:rsid w:val="001A5E84"/>
    <w:rsid w:val="001A617E"/>
    <w:rsid w:val="001A649F"/>
    <w:rsid w:val="001A6804"/>
    <w:rsid w:val="001A6A7A"/>
    <w:rsid w:val="001A6BD6"/>
    <w:rsid w:val="001A700A"/>
    <w:rsid w:val="001A7068"/>
    <w:rsid w:val="001A70E1"/>
    <w:rsid w:val="001A7161"/>
    <w:rsid w:val="001A7643"/>
    <w:rsid w:val="001A7A1D"/>
    <w:rsid w:val="001A7AAF"/>
    <w:rsid w:val="001A7B85"/>
    <w:rsid w:val="001A7E07"/>
    <w:rsid w:val="001A7E55"/>
    <w:rsid w:val="001B03AC"/>
    <w:rsid w:val="001B040F"/>
    <w:rsid w:val="001B10EE"/>
    <w:rsid w:val="001B1241"/>
    <w:rsid w:val="001B13A7"/>
    <w:rsid w:val="001B1E0D"/>
    <w:rsid w:val="001B264A"/>
    <w:rsid w:val="001B2714"/>
    <w:rsid w:val="001B27C2"/>
    <w:rsid w:val="001B2C3E"/>
    <w:rsid w:val="001B2C88"/>
    <w:rsid w:val="001B2D25"/>
    <w:rsid w:val="001B2F3C"/>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0C25"/>
    <w:rsid w:val="001C0D29"/>
    <w:rsid w:val="001C14AA"/>
    <w:rsid w:val="001C18E1"/>
    <w:rsid w:val="001C1924"/>
    <w:rsid w:val="001C1E8B"/>
    <w:rsid w:val="001C23B8"/>
    <w:rsid w:val="001C2787"/>
    <w:rsid w:val="001C314C"/>
    <w:rsid w:val="001C3315"/>
    <w:rsid w:val="001C393B"/>
    <w:rsid w:val="001C3DA3"/>
    <w:rsid w:val="001C3DF2"/>
    <w:rsid w:val="001C3E47"/>
    <w:rsid w:val="001C42B0"/>
    <w:rsid w:val="001C4395"/>
    <w:rsid w:val="001C4414"/>
    <w:rsid w:val="001C4609"/>
    <w:rsid w:val="001C4B96"/>
    <w:rsid w:val="001C4C34"/>
    <w:rsid w:val="001C4DCE"/>
    <w:rsid w:val="001C596E"/>
    <w:rsid w:val="001C5CCA"/>
    <w:rsid w:val="001C5E14"/>
    <w:rsid w:val="001C6B99"/>
    <w:rsid w:val="001C6BEB"/>
    <w:rsid w:val="001C7356"/>
    <w:rsid w:val="001C73EC"/>
    <w:rsid w:val="001C758B"/>
    <w:rsid w:val="001C75CB"/>
    <w:rsid w:val="001C7799"/>
    <w:rsid w:val="001C7A06"/>
    <w:rsid w:val="001C7DBD"/>
    <w:rsid w:val="001C7E48"/>
    <w:rsid w:val="001D00AA"/>
    <w:rsid w:val="001D00B0"/>
    <w:rsid w:val="001D0200"/>
    <w:rsid w:val="001D0855"/>
    <w:rsid w:val="001D0A8E"/>
    <w:rsid w:val="001D1316"/>
    <w:rsid w:val="001D1634"/>
    <w:rsid w:val="001D1CF3"/>
    <w:rsid w:val="001D2FAF"/>
    <w:rsid w:val="001D3E5C"/>
    <w:rsid w:val="001D432E"/>
    <w:rsid w:val="001D4371"/>
    <w:rsid w:val="001D46C7"/>
    <w:rsid w:val="001D4F05"/>
    <w:rsid w:val="001D4FBC"/>
    <w:rsid w:val="001D54F1"/>
    <w:rsid w:val="001D59AE"/>
    <w:rsid w:val="001D5A34"/>
    <w:rsid w:val="001D673D"/>
    <w:rsid w:val="001D68A0"/>
    <w:rsid w:val="001D6E1C"/>
    <w:rsid w:val="001D7D66"/>
    <w:rsid w:val="001E007B"/>
    <w:rsid w:val="001E043C"/>
    <w:rsid w:val="001E07B3"/>
    <w:rsid w:val="001E0A3B"/>
    <w:rsid w:val="001E0B01"/>
    <w:rsid w:val="001E0E7D"/>
    <w:rsid w:val="001E0FBB"/>
    <w:rsid w:val="001E103D"/>
    <w:rsid w:val="001E1586"/>
    <w:rsid w:val="001E18E3"/>
    <w:rsid w:val="001E20A0"/>
    <w:rsid w:val="001E2485"/>
    <w:rsid w:val="001E25A3"/>
    <w:rsid w:val="001E2D6B"/>
    <w:rsid w:val="001E2E08"/>
    <w:rsid w:val="001E30D2"/>
    <w:rsid w:val="001E34CB"/>
    <w:rsid w:val="001E3939"/>
    <w:rsid w:val="001E3942"/>
    <w:rsid w:val="001E44C1"/>
    <w:rsid w:val="001E5B5F"/>
    <w:rsid w:val="001E5BEF"/>
    <w:rsid w:val="001E5CFA"/>
    <w:rsid w:val="001E5E6F"/>
    <w:rsid w:val="001E6079"/>
    <w:rsid w:val="001E6343"/>
    <w:rsid w:val="001E78A0"/>
    <w:rsid w:val="001E7F8B"/>
    <w:rsid w:val="001F01C8"/>
    <w:rsid w:val="001F0866"/>
    <w:rsid w:val="001F0A75"/>
    <w:rsid w:val="001F0FC1"/>
    <w:rsid w:val="001F12DA"/>
    <w:rsid w:val="001F17BE"/>
    <w:rsid w:val="001F190C"/>
    <w:rsid w:val="001F1D99"/>
    <w:rsid w:val="001F1F86"/>
    <w:rsid w:val="001F241A"/>
    <w:rsid w:val="001F24D4"/>
    <w:rsid w:val="001F26CF"/>
    <w:rsid w:val="001F27C5"/>
    <w:rsid w:val="001F2DF4"/>
    <w:rsid w:val="001F2F42"/>
    <w:rsid w:val="001F34BD"/>
    <w:rsid w:val="001F34E4"/>
    <w:rsid w:val="001F3C8B"/>
    <w:rsid w:val="001F41D9"/>
    <w:rsid w:val="001F4681"/>
    <w:rsid w:val="001F5725"/>
    <w:rsid w:val="001F5912"/>
    <w:rsid w:val="001F5D60"/>
    <w:rsid w:val="001F6E22"/>
    <w:rsid w:val="001F70B4"/>
    <w:rsid w:val="001F737B"/>
    <w:rsid w:val="001F74B2"/>
    <w:rsid w:val="001F74E3"/>
    <w:rsid w:val="001F7A56"/>
    <w:rsid w:val="001F7B63"/>
    <w:rsid w:val="0020024D"/>
    <w:rsid w:val="00200366"/>
    <w:rsid w:val="002006EA"/>
    <w:rsid w:val="00200BAC"/>
    <w:rsid w:val="00201F6F"/>
    <w:rsid w:val="0020220A"/>
    <w:rsid w:val="0020276C"/>
    <w:rsid w:val="00202E82"/>
    <w:rsid w:val="002037E3"/>
    <w:rsid w:val="002037FD"/>
    <w:rsid w:val="00203A9A"/>
    <w:rsid w:val="0020414A"/>
    <w:rsid w:val="0020422D"/>
    <w:rsid w:val="002047A6"/>
    <w:rsid w:val="00204842"/>
    <w:rsid w:val="00204846"/>
    <w:rsid w:val="0020497A"/>
    <w:rsid w:val="00205203"/>
    <w:rsid w:val="00205506"/>
    <w:rsid w:val="00205530"/>
    <w:rsid w:val="00205C72"/>
    <w:rsid w:val="00206050"/>
    <w:rsid w:val="00206142"/>
    <w:rsid w:val="00206421"/>
    <w:rsid w:val="00206A47"/>
    <w:rsid w:val="00206FC8"/>
    <w:rsid w:val="00207FB2"/>
    <w:rsid w:val="0021048F"/>
    <w:rsid w:val="0021070D"/>
    <w:rsid w:val="00210F02"/>
    <w:rsid w:val="00211319"/>
    <w:rsid w:val="00211328"/>
    <w:rsid w:val="002114CC"/>
    <w:rsid w:val="00211603"/>
    <w:rsid w:val="00211A79"/>
    <w:rsid w:val="00211DBE"/>
    <w:rsid w:val="00212490"/>
    <w:rsid w:val="002126C1"/>
    <w:rsid w:val="00212845"/>
    <w:rsid w:val="002134F2"/>
    <w:rsid w:val="0021360D"/>
    <w:rsid w:val="00213BE2"/>
    <w:rsid w:val="00213C17"/>
    <w:rsid w:val="00213C19"/>
    <w:rsid w:val="00213E04"/>
    <w:rsid w:val="00213E1A"/>
    <w:rsid w:val="00214CA9"/>
    <w:rsid w:val="00214F09"/>
    <w:rsid w:val="00215282"/>
    <w:rsid w:val="002156F4"/>
    <w:rsid w:val="00215CCC"/>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79"/>
    <w:rsid w:val="00220FBA"/>
    <w:rsid w:val="002211BE"/>
    <w:rsid w:val="0022147C"/>
    <w:rsid w:val="002214B1"/>
    <w:rsid w:val="00221B3B"/>
    <w:rsid w:val="00221D5C"/>
    <w:rsid w:val="00222241"/>
    <w:rsid w:val="00222439"/>
    <w:rsid w:val="00222A6E"/>
    <w:rsid w:val="00222BC1"/>
    <w:rsid w:val="00222E69"/>
    <w:rsid w:val="0022339C"/>
    <w:rsid w:val="00224CF2"/>
    <w:rsid w:val="002254A5"/>
    <w:rsid w:val="00225798"/>
    <w:rsid w:val="00225D23"/>
    <w:rsid w:val="00225FA7"/>
    <w:rsid w:val="00226045"/>
    <w:rsid w:val="002264B4"/>
    <w:rsid w:val="00226694"/>
    <w:rsid w:val="00226702"/>
    <w:rsid w:val="00227772"/>
    <w:rsid w:val="00227802"/>
    <w:rsid w:val="00227AB1"/>
    <w:rsid w:val="00230690"/>
    <w:rsid w:val="00230A87"/>
    <w:rsid w:val="00231080"/>
    <w:rsid w:val="002310E7"/>
    <w:rsid w:val="00231E57"/>
    <w:rsid w:val="002321A6"/>
    <w:rsid w:val="002328B7"/>
    <w:rsid w:val="002334B4"/>
    <w:rsid w:val="00233636"/>
    <w:rsid w:val="002336BD"/>
    <w:rsid w:val="00233ABF"/>
    <w:rsid w:val="00233ED1"/>
    <w:rsid w:val="00234A5D"/>
    <w:rsid w:val="00234CB2"/>
    <w:rsid w:val="00234DE4"/>
    <w:rsid w:val="00235443"/>
    <w:rsid w:val="002358E3"/>
    <w:rsid w:val="00235C3A"/>
    <w:rsid w:val="00236579"/>
    <w:rsid w:val="00236C8E"/>
    <w:rsid w:val="00237432"/>
    <w:rsid w:val="002374BC"/>
    <w:rsid w:val="00237CBA"/>
    <w:rsid w:val="0024008E"/>
    <w:rsid w:val="002401D0"/>
    <w:rsid w:val="002402A4"/>
    <w:rsid w:val="00240537"/>
    <w:rsid w:val="00240A40"/>
    <w:rsid w:val="00240DEB"/>
    <w:rsid w:val="00240F5B"/>
    <w:rsid w:val="00241665"/>
    <w:rsid w:val="00241990"/>
    <w:rsid w:val="00241C01"/>
    <w:rsid w:val="002423AC"/>
    <w:rsid w:val="002424AE"/>
    <w:rsid w:val="0024336A"/>
    <w:rsid w:val="0024353B"/>
    <w:rsid w:val="0024361B"/>
    <w:rsid w:val="002439FF"/>
    <w:rsid w:val="00244066"/>
    <w:rsid w:val="0024410F"/>
    <w:rsid w:val="00244684"/>
    <w:rsid w:val="00244DD5"/>
    <w:rsid w:val="00244DF8"/>
    <w:rsid w:val="00244FB6"/>
    <w:rsid w:val="0024590E"/>
    <w:rsid w:val="00245CB2"/>
    <w:rsid w:val="0024629D"/>
    <w:rsid w:val="002462CF"/>
    <w:rsid w:val="00246687"/>
    <w:rsid w:val="002467C0"/>
    <w:rsid w:val="00246A9A"/>
    <w:rsid w:val="0024741F"/>
    <w:rsid w:val="002475C1"/>
    <w:rsid w:val="00247B0E"/>
    <w:rsid w:val="00247F30"/>
    <w:rsid w:val="00250162"/>
    <w:rsid w:val="002507AE"/>
    <w:rsid w:val="00250B30"/>
    <w:rsid w:val="00250CAA"/>
    <w:rsid w:val="002511B9"/>
    <w:rsid w:val="00251F28"/>
    <w:rsid w:val="002522FD"/>
    <w:rsid w:val="00252D43"/>
    <w:rsid w:val="00253551"/>
    <w:rsid w:val="00253C5C"/>
    <w:rsid w:val="00253C69"/>
    <w:rsid w:val="00254350"/>
    <w:rsid w:val="00254428"/>
    <w:rsid w:val="002547F0"/>
    <w:rsid w:val="00254ACD"/>
    <w:rsid w:val="0025548F"/>
    <w:rsid w:val="00255567"/>
    <w:rsid w:val="002555BC"/>
    <w:rsid w:val="002556C0"/>
    <w:rsid w:val="002566E6"/>
    <w:rsid w:val="00256903"/>
    <w:rsid w:val="00257016"/>
    <w:rsid w:val="002578CB"/>
    <w:rsid w:val="00257930"/>
    <w:rsid w:val="00257E3B"/>
    <w:rsid w:val="00260375"/>
    <w:rsid w:val="0026088D"/>
    <w:rsid w:val="002613D3"/>
    <w:rsid w:val="00261415"/>
    <w:rsid w:val="002615A4"/>
    <w:rsid w:val="00261731"/>
    <w:rsid w:val="002619B9"/>
    <w:rsid w:val="00262410"/>
    <w:rsid w:val="00262EFC"/>
    <w:rsid w:val="0026324E"/>
    <w:rsid w:val="0026334D"/>
    <w:rsid w:val="00263429"/>
    <w:rsid w:val="0026415E"/>
    <w:rsid w:val="002641ED"/>
    <w:rsid w:val="0026430E"/>
    <w:rsid w:val="002643E6"/>
    <w:rsid w:val="002644C0"/>
    <w:rsid w:val="002647B4"/>
    <w:rsid w:val="00264A56"/>
    <w:rsid w:val="00264F7D"/>
    <w:rsid w:val="00265139"/>
    <w:rsid w:val="00265297"/>
    <w:rsid w:val="002652E6"/>
    <w:rsid w:val="00265BCA"/>
    <w:rsid w:val="00265CDE"/>
    <w:rsid w:val="002669FA"/>
    <w:rsid w:val="00266D59"/>
    <w:rsid w:val="002671CD"/>
    <w:rsid w:val="002672F8"/>
    <w:rsid w:val="00267337"/>
    <w:rsid w:val="00267526"/>
    <w:rsid w:val="002675BE"/>
    <w:rsid w:val="002676D7"/>
    <w:rsid w:val="00267E1C"/>
    <w:rsid w:val="00267FC2"/>
    <w:rsid w:val="0027000B"/>
    <w:rsid w:val="0027069E"/>
    <w:rsid w:val="002707DB"/>
    <w:rsid w:val="00270B61"/>
    <w:rsid w:val="00270ECA"/>
    <w:rsid w:val="0027162B"/>
    <w:rsid w:val="00271643"/>
    <w:rsid w:val="00271B07"/>
    <w:rsid w:val="00272236"/>
    <w:rsid w:val="00272743"/>
    <w:rsid w:val="00272A8F"/>
    <w:rsid w:val="0027314B"/>
    <w:rsid w:val="00274651"/>
    <w:rsid w:val="00275170"/>
    <w:rsid w:val="00275F30"/>
    <w:rsid w:val="00276073"/>
    <w:rsid w:val="002767ED"/>
    <w:rsid w:val="00276C2A"/>
    <w:rsid w:val="00276CFA"/>
    <w:rsid w:val="00276D5E"/>
    <w:rsid w:val="00277A72"/>
    <w:rsid w:val="00277DB7"/>
    <w:rsid w:val="00277F03"/>
    <w:rsid w:val="002805D7"/>
    <w:rsid w:val="002806E0"/>
    <w:rsid w:val="00280E85"/>
    <w:rsid w:val="0028163D"/>
    <w:rsid w:val="00281E0A"/>
    <w:rsid w:val="002820DA"/>
    <w:rsid w:val="002827B7"/>
    <w:rsid w:val="00282A90"/>
    <w:rsid w:val="00282CDE"/>
    <w:rsid w:val="0028334B"/>
    <w:rsid w:val="00283917"/>
    <w:rsid w:val="00283A24"/>
    <w:rsid w:val="00283EEA"/>
    <w:rsid w:val="002845A6"/>
    <w:rsid w:val="0028467D"/>
    <w:rsid w:val="002847D6"/>
    <w:rsid w:val="00285800"/>
    <w:rsid w:val="00285B24"/>
    <w:rsid w:val="00285EA5"/>
    <w:rsid w:val="002866B5"/>
    <w:rsid w:val="00286AF0"/>
    <w:rsid w:val="00286C8A"/>
    <w:rsid w:val="00286F4D"/>
    <w:rsid w:val="0028724F"/>
    <w:rsid w:val="0028728F"/>
    <w:rsid w:val="002872E8"/>
    <w:rsid w:val="00287305"/>
    <w:rsid w:val="0029017B"/>
    <w:rsid w:val="0029071B"/>
    <w:rsid w:val="0029122B"/>
    <w:rsid w:val="00291274"/>
    <w:rsid w:val="0029154A"/>
    <w:rsid w:val="00291937"/>
    <w:rsid w:val="00291DAE"/>
    <w:rsid w:val="00291E3C"/>
    <w:rsid w:val="00291EEC"/>
    <w:rsid w:val="00291F75"/>
    <w:rsid w:val="002928A6"/>
    <w:rsid w:val="002928B3"/>
    <w:rsid w:val="002929B2"/>
    <w:rsid w:val="00292A0D"/>
    <w:rsid w:val="00292AF3"/>
    <w:rsid w:val="00292C9B"/>
    <w:rsid w:val="00292E22"/>
    <w:rsid w:val="00293686"/>
    <w:rsid w:val="002939C1"/>
    <w:rsid w:val="00293AA7"/>
    <w:rsid w:val="00293AD8"/>
    <w:rsid w:val="00293EBB"/>
    <w:rsid w:val="002943A3"/>
    <w:rsid w:val="00294548"/>
    <w:rsid w:val="00294B6B"/>
    <w:rsid w:val="00294D55"/>
    <w:rsid w:val="00295148"/>
    <w:rsid w:val="0029564F"/>
    <w:rsid w:val="00295AB2"/>
    <w:rsid w:val="002968EE"/>
    <w:rsid w:val="0029740A"/>
    <w:rsid w:val="0029762E"/>
    <w:rsid w:val="00297672"/>
    <w:rsid w:val="002979F4"/>
    <w:rsid w:val="00297B14"/>
    <w:rsid w:val="00297E60"/>
    <w:rsid w:val="002A0233"/>
    <w:rsid w:val="002A0810"/>
    <w:rsid w:val="002A0C0E"/>
    <w:rsid w:val="002A103C"/>
    <w:rsid w:val="002A10D0"/>
    <w:rsid w:val="002A1369"/>
    <w:rsid w:val="002A1CE5"/>
    <w:rsid w:val="002A1DCB"/>
    <w:rsid w:val="002A1E7E"/>
    <w:rsid w:val="002A211C"/>
    <w:rsid w:val="002A236F"/>
    <w:rsid w:val="002A263E"/>
    <w:rsid w:val="002A2709"/>
    <w:rsid w:val="002A2AAC"/>
    <w:rsid w:val="002A2D61"/>
    <w:rsid w:val="002A3136"/>
    <w:rsid w:val="002A346F"/>
    <w:rsid w:val="002A37D4"/>
    <w:rsid w:val="002A383C"/>
    <w:rsid w:val="002A3956"/>
    <w:rsid w:val="002A4544"/>
    <w:rsid w:val="002A4600"/>
    <w:rsid w:val="002A4640"/>
    <w:rsid w:val="002A4789"/>
    <w:rsid w:val="002A483F"/>
    <w:rsid w:val="002A527C"/>
    <w:rsid w:val="002A5371"/>
    <w:rsid w:val="002A541B"/>
    <w:rsid w:val="002A6D3B"/>
    <w:rsid w:val="002A6D86"/>
    <w:rsid w:val="002A6D87"/>
    <w:rsid w:val="002A71A2"/>
    <w:rsid w:val="002A73E5"/>
    <w:rsid w:val="002A7B63"/>
    <w:rsid w:val="002A7CAC"/>
    <w:rsid w:val="002A7E34"/>
    <w:rsid w:val="002A7E8D"/>
    <w:rsid w:val="002B0B10"/>
    <w:rsid w:val="002B0BC2"/>
    <w:rsid w:val="002B0D3A"/>
    <w:rsid w:val="002B0DE8"/>
    <w:rsid w:val="002B0EA5"/>
    <w:rsid w:val="002B1706"/>
    <w:rsid w:val="002B210D"/>
    <w:rsid w:val="002B250F"/>
    <w:rsid w:val="002B291B"/>
    <w:rsid w:val="002B332E"/>
    <w:rsid w:val="002B3336"/>
    <w:rsid w:val="002B3711"/>
    <w:rsid w:val="002B3742"/>
    <w:rsid w:val="002B3FAB"/>
    <w:rsid w:val="002B4612"/>
    <w:rsid w:val="002B49A2"/>
    <w:rsid w:val="002B4C95"/>
    <w:rsid w:val="002B4ED5"/>
    <w:rsid w:val="002B5626"/>
    <w:rsid w:val="002B5B67"/>
    <w:rsid w:val="002B60F3"/>
    <w:rsid w:val="002B654C"/>
    <w:rsid w:val="002B68C0"/>
    <w:rsid w:val="002B7378"/>
    <w:rsid w:val="002B799B"/>
    <w:rsid w:val="002C00F8"/>
    <w:rsid w:val="002C0399"/>
    <w:rsid w:val="002C0E3D"/>
    <w:rsid w:val="002C163E"/>
    <w:rsid w:val="002C17CB"/>
    <w:rsid w:val="002C1901"/>
    <w:rsid w:val="002C1C5E"/>
    <w:rsid w:val="002C31B9"/>
    <w:rsid w:val="002C3711"/>
    <w:rsid w:val="002C3A5D"/>
    <w:rsid w:val="002C4815"/>
    <w:rsid w:val="002C49F7"/>
    <w:rsid w:val="002C500D"/>
    <w:rsid w:val="002C55DA"/>
    <w:rsid w:val="002C57F6"/>
    <w:rsid w:val="002C59E2"/>
    <w:rsid w:val="002C6469"/>
    <w:rsid w:val="002C665B"/>
    <w:rsid w:val="002C6FB0"/>
    <w:rsid w:val="002C7418"/>
    <w:rsid w:val="002C7562"/>
    <w:rsid w:val="002C76E3"/>
    <w:rsid w:val="002C76F3"/>
    <w:rsid w:val="002D04F8"/>
    <w:rsid w:val="002D0A16"/>
    <w:rsid w:val="002D25AB"/>
    <w:rsid w:val="002D2DCA"/>
    <w:rsid w:val="002D2FA6"/>
    <w:rsid w:val="002D3284"/>
    <w:rsid w:val="002D339E"/>
    <w:rsid w:val="002D4349"/>
    <w:rsid w:val="002D5598"/>
    <w:rsid w:val="002D5919"/>
    <w:rsid w:val="002D59AB"/>
    <w:rsid w:val="002D5C68"/>
    <w:rsid w:val="002D6866"/>
    <w:rsid w:val="002D7050"/>
    <w:rsid w:val="002D727D"/>
    <w:rsid w:val="002D7898"/>
    <w:rsid w:val="002D7968"/>
    <w:rsid w:val="002E0005"/>
    <w:rsid w:val="002E0049"/>
    <w:rsid w:val="002E0267"/>
    <w:rsid w:val="002E06C1"/>
    <w:rsid w:val="002E0953"/>
    <w:rsid w:val="002E0B58"/>
    <w:rsid w:val="002E0CB5"/>
    <w:rsid w:val="002E149D"/>
    <w:rsid w:val="002E1719"/>
    <w:rsid w:val="002E17DD"/>
    <w:rsid w:val="002E2051"/>
    <w:rsid w:val="002E28FE"/>
    <w:rsid w:val="002E2C8F"/>
    <w:rsid w:val="002E2D6D"/>
    <w:rsid w:val="002E3076"/>
    <w:rsid w:val="002E30F8"/>
    <w:rsid w:val="002E3C0C"/>
    <w:rsid w:val="002E40D4"/>
    <w:rsid w:val="002E4576"/>
    <w:rsid w:val="002E5A4A"/>
    <w:rsid w:val="002E5A52"/>
    <w:rsid w:val="002E5BAB"/>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4F05"/>
    <w:rsid w:val="002F50A7"/>
    <w:rsid w:val="002F550A"/>
    <w:rsid w:val="002F5764"/>
    <w:rsid w:val="002F5922"/>
    <w:rsid w:val="002F5995"/>
    <w:rsid w:val="002F6729"/>
    <w:rsid w:val="002F676B"/>
    <w:rsid w:val="002F6F3E"/>
    <w:rsid w:val="002F6FDF"/>
    <w:rsid w:val="002F7A56"/>
    <w:rsid w:val="003002A8"/>
    <w:rsid w:val="0030064D"/>
    <w:rsid w:val="003006C6"/>
    <w:rsid w:val="003006F9"/>
    <w:rsid w:val="00300734"/>
    <w:rsid w:val="00300786"/>
    <w:rsid w:val="0030097C"/>
    <w:rsid w:val="00300E67"/>
    <w:rsid w:val="0030105C"/>
    <w:rsid w:val="00301586"/>
    <w:rsid w:val="00301694"/>
    <w:rsid w:val="003016C7"/>
    <w:rsid w:val="00301E12"/>
    <w:rsid w:val="00301F3F"/>
    <w:rsid w:val="00301FD5"/>
    <w:rsid w:val="003020FB"/>
    <w:rsid w:val="0030230D"/>
    <w:rsid w:val="00302476"/>
    <w:rsid w:val="003025AF"/>
    <w:rsid w:val="003027CF"/>
    <w:rsid w:val="00302989"/>
    <w:rsid w:val="003032C8"/>
    <w:rsid w:val="003036B0"/>
    <w:rsid w:val="0030385F"/>
    <w:rsid w:val="003039C3"/>
    <w:rsid w:val="00303ED7"/>
    <w:rsid w:val="003051D8"/>
    <w:rsid w:val="00305579"/>
    <w:rsid w:val="003057E7"/>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300A"/>
    <w:rsid w:val="00313012"/>
    <w:rsid w:val="00313163"/>
    <w:rsid w:val="00313684"/>
    <w:rsid w:val="00313CC6"/>
    <w:rsid w:val="00314004"/>
    <w:rsid w:val="003140F5"/>
    <w:rsid w:val="003142C5"/>
    <w:rsid w:val="003147F9"/>
    <w:rsid w:val="003149DD"/>
    <w:rsid w:val="003150DD"/>
    <w:rsid w:val="003150E7"/>
    <w:rsid w:val="0031523D"/>
    <w:rsid w:val="003158F2"/>
    <w:rsid w:val="00315C54"/>
    <w:rsid w:val="00315DE7"/>
    <w:rsid w:val="003169C0"/>
    <w:rsid w:val="00316ACF"/>
    <w:rsid w:val="00317801"/>
    <w:rsid w:val="0031788C"/>
    <w:rsid w:val="00317946"/>
    <w:rsid w:val="00317D06"/>
    <w:rsid w:val="00317E82"/>
    <w:rsid w:val="003205DC"/>
    <w:rsid w:val="00320652"/>
    <w:rsid w:val="00320D1E"/>
    <w:rsid w:val="00320DCD"/>
    <w:rsid w:val="00320E2E"/>
    <w:rsid w:val="00320EC1"/>
    <w:rsid w:val="00321654"/>
    <w:rsid w:val="003216D9"/>
    <w:rsid w:val="00321822"/>
    <w:rsid w:val="00321B18"/>
    <w:rsid w:val="00321C47"/>
    <w:rsid w:val="00322757"/>
    <w:rsid w:val="00322B48"/>
    <w:rsid w:val="00322F13"/>
    <w:rsid w:val="00322F37"/>
    <w:rsid w:val="00323D7D"/>
    <w:rsid w:val="003243E2"/>
    <w:rsid w:val="0032498B"/>
    <w:rsid w:val="00325627"/>
    <w:rsid w:val="00325BED"/>
    <w:rsid w:val="00325C3E"/>
    <w:rsid w:val="00325C5D"/>
    <w:rsid w:val="00325DDD"/>
    <w:rsid w:val="0032611E"/>
    <w:rsid w:val="003265DE"/>
    <w:rsid w:val="003266C6"/>
    <w:rsid w:val="00326E2E"/>
    <w:rsid w:val="00326EF6"/>
    <w:rsid w:val="00326F63"/>
    <w:rsid w:val="00327105"/>
    <w:rsid w:val="003274E4"/>
    <w:rsid w:val="003277D5"/>
    <w:rsid w:val="00327AB7"/>
    <w:rsid w:val="00327B1F"/>
    <w:rsid w:val="00327FDC"/>
    <w:rsid w:val="00330361"/>
    <w:rsid w:val="003304AC"/>
    <w:rsid w:val="0033054D"/>
    <w:rsid w:val="003307B7"/>
    <w:rsid w:val="00330CA9"/>
    <w:rsid w:val="0033103A"/>
    <w:rsid w:val="003311F8"/>
    <w:rsid w:val="00331E11"/>
    <w:rsid w:val="00332376"/>
    <w:rsid w:val="00332644"/>
    <w:rsid w:val="00332AAC"/>
    <w:rsid w:val="00332E07"/>
    <w:rsid w:val="00332F96"/>
    <w:rsid w:val="00332FF8"/>
    <w:rsid w:val="0033340C"/>
    <w:rsid w:val="00333738"/>
    <w:rsid w:val="00333B9F"/>
    <w:rsid w:val="00334471"/>
    <w:rsid w:val="00334CD7"/>
    <w:rsid w:val="003355EF"/>
    <w:rsid w:val="00335D6D"/>
    <w:rsid w:val="0033626F"/>
    <w:rsid w:val="00336637"/>
    <w:rsid w:val="003367B0"/>
    <w:rsid w:val="0033713B"/>
    <w:rsid w:val="0033723D"/>
    <w:rsid w:val="00337A7A"/>
    <w:rsid w:val="00337D25"/>
    <w:rsid w:val="0034006A"/>
    <w:rsid w:val="00340399"/>
    <w:rsid w:val="0034094F"/>
    <w:rsid w:val="00341052"/>
    <w:rsid w:val="003413AA"/>
    <w:rsid w:val="003413DC"/>
    <w:rsid w:val="00341C8E"/>
    <w:rsid w:val="00341F41"/>
    <w:rsid w:val="003422B3"/>
    <w:rsid w:val="00342309"/>
    <w:rsid w:val="0034236E"/>
    <w:rsid w:val="00342514"/>
    <w:rsid w:val="003427A9"/>
    <w:rsid w:val="00342981"/>
    <w:rsid w:val="00343831"/>
    <w:rsid w:val="00343F4D"/>
    <w:rsid w:val="00344049"/>
    <w:rsid w:val="00344262"/>
    <w:rsid w:val="003444A2"/>
    <w:rsid w:val="00344BC5"/>
    <w:rsid w:val="00344CA5"/>
    <w:rsid w:val="00344D69"/>
    <w:rsid w:val="003452BD"/>
    <w:rsid w:val="00345A28"/>
    <w:rsid w:val="00346A60"/>
    <w:rsid w:val="00346D5F"/>
    <w:rsid w:val="00347135"/>
    <w:rsid w:val="003473D2"/>
    <w:rsid w:val="00347775"/>
    <w:rsid w:val="003500A8"/>
    <w:rsid w:val="003502E9"/>
    <w:rsid w:val="00350942"/>
    <w:rsid w:val="00351349"/>
    <w:rsid w:val="003514DA"/>
    <w:rsid w:val="00351532"/>
    <w:rsid w:val="0035176C"/>
    <w:rsid w:val="00351A1A"/>
    <w:rsid w:val="00351B38"/>
    <w:rsid w:val="003521D5"/>
    <w:rsid w:val="0035240A"/>
    <w:rsid w:val="00352476"/>
    <w:rsid w:val="00352692"/>
    <w:rsid w:val="003526A2"/>
    <w:rsid w:val="003527B0"/>
    <w:rsid w:val="0035288F"/>
    <w:rsid w:val="00352D7E"/>
    <w:rsid w:val="00352E7F"/>
    <w:rsid w:val="003540CC"/>
    <w:rsid w:val="00354136"/>
    <w:rsid w:val="003542E5"/>
    <w:rsid w:val="00354321"/>
    <w:rsid w:val="0035437E"/>
    <w:rsid w:val="003545FE"/>
    <w:rsid w:val="00354881"/>
    <w:rsid w:val="00354900"/>
    <w:rsid w:val="0035493E"/>
    <w:rsid w:val="00354A1D"/>
    <w:rsid w:val="00354A7A"/>
    <w:rsid w:val="00354D19"/>
    <w:rsid w:val="00355233"/>
    <w:rsid w:val="00355862"/>
    <w:rsid w:val="0035586E"/>
    <w:rsid w:val="00355EB8"/>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AE7"/>
    <w:rsid w:val="00366E1E"/>
    <w:rsid w:val="003672B3"/>
    <w:rsid w:val="0036760D"/>
    <w:rsid w:val="00367B61"/>
    <w:rsid w:val="00367FE6"/>
    <w:rsid w:val="00370896"/>
    <w:rsid w:val="00370E96"/>
    <w:rsid w:val="00370F8E"/>
    <w:rsid w:val="0037141F"/>
    <w:rsid w:val="003719B1"/>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D42"/>
    <w:rsid w:val="00375074"/>
    <w:rsid w:val="003759E7"/>
    <w:rsid w:val="00375E35"/>
    <w:rsid w:val="0037618D"/>
    <w:rsid w:val="00376A38"/>
    <w:rsid w:val="0037707B"/>
    <w:rsid w:val="003776CF"/>
    <w:rsid w:val="003778C9"/>
    <w:rsid w:val="003779EC"/>
    <w:rsid w:val="00377AC0"/>
    <w:rsid w:val="00377CFE"/>
    <w:rsid w:val="00380164"/>
    <w:rsid w:val="0038035C"/>
    <w:rsid w:val="00380393"/>
    <w:rsid w:val="00380709"/>
    <w:rsid w:val="00380C45"/>
    <w:rsid w:val="00380C6B"/>
    <w:rsid w:val="00381A08"/>
    <w:rsid w:val="003827D8"/>
    <w:rsid w:val="0038280C"/>
    <w:rsid w:val="00382AC4"/>
    <w:rsid w:val="00382E1E"/>
    <w:rsid w:val="0038371F"/>
    <w:rsid w:val="00383E2F"/>
    <w:rsid w:val="00384227"/>
    <w:rsid w:val="003846FF"/>
    <w:rsid w:val="0038478B"/>
    <w:rsid w:val="00384D8F"/>
    <w:rsid w:val="00385206"/>
    <w:rsid w:val="00385571"/>
    <w:rsid w:val="00385B6B"/>
    <w:rsid w:val="00386486"/>
    <w:rsid w:val="00386503"/>
    <w:rsid w:val="00386A93"/>
    <w:rsid w:val="00386D1F"/>
    <w:rsid w:val="00387826"/>
    <w:rsid w:val="00387E4D"/>
    <w:rsid w:val="00390F30"/>
    <w:rsid w:val="00391116"/>
    <w:rsid w:val="00391DA2"/>
    <w:rsid w:val="00391E05"/>
    <w:rsid w:val="00391F8F"/>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29B"/>
    <w:rsid w:val="003954B5"/>
    <w:rsid w:val="00395A75"/>
    <w:rsid w:val="00396047"/>
    <w:rsid w:val="003968B8"/>
    <w:rsid w:val="003968E1"/>
    <w:rsid w:val="0039727D"/>
    <w:rsid w:val="00397BDA"/>
    <w:rsid w:val="003A0447"/>
    <w:rsid w:val="003A0DB2"/>
    <w:rsid w:val="003A0EF9"/>
    <w:rsid w:val="003A14BA"/>
    <w:rsid w:val="003A187A"/>
    <w:rsid w:val="003A1AC9"/>
    <w:rsid w:val="003A1BF1"/>
    <w:rsid w:val="003A1EC3"/>
    <w:rsid w:val="003A2958"/>
    <w:rsid w:val="003A2C84"/>
    <w:rsid w:val="003A2E44"/>
    <w:rsid w:val="003A3201"/>
    <w:rsid w:val="003A3243"/>
    <w:rsid w:val="003A327E"/>
    <w:rsid w:val="003A34DD"/>
    <w:rsid w:val="003A3A29"/>
    <w:rsid w:val="003A3AA3"/>
    <w:rsid w:val="003A3E3A"/>
    <w:rsid w:val="003A40B3"/>
    <w:rsid w:val="003A452D"/>
    <w:rsid w:val="003A49B3"/>
    <w:rsid w:val="003A536C"/>
    <w:rsid w:val="003A5404"/>
    <w:rsid w:val="003A5D60"/>
    <w:rsid w:val="003A5FF2"/>
    <w:rsid w:val="003A66E7"/>
    <w:rsid w:val="003A67B6"/>
    <w:rsid w:val="003A6C26"/>
    <w:rsid w:val="003A7A65"/>
    <w:rsid w:val="003A7BA2"/>
    <w:rsid w:val="003A7EF3"/>
    <w:rsid w:val="003A7FB0"/>
    <w:rsid w:val="003B01BD"/>
    <w:rsid w:val="003B0565"/>
    <w:rsid w:val="003B0748"/>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D4A"/>
    <w:rsid w:val="003B4FE3"/>
    <w:rsid w:val="003B5590"/>
    <w:rsid w:val="003B58DF"/>
    <w:rsid w:val="003B60F2"/>
    <w:rsid w:val="003B6557"/>
    <w:rsid w:val="003B6E05"/>
    <w:rsid w:val="003B734E"/>
    <w:rsid w:val="003B7500"/>
    <w:rsid w:val="003B789B"/>
    <w:rsid w:val="003B7BC6"/>
    <w:rsid w:val="003B7C65"/>
    <w:rsid w:val="003C010F"/>
    <w:rsid w:val="003C0A6E"/>
    <w:rsid w:val="003C0B15"/>
    <w:rsid w:val="003C0C84"/>
    <w:rsid w:val="003C0E0F"/>
    <w:rsid w:val="003C1278"/>
    <w:rsid w:val="003C184D"/>
    <w:rsid w:val="003C1F55"/>
    <w:rsid w:val="003C2024"/>
    <w:rsid w:val="003C2124"/>
    <w:rsid w:val="003C254C"/>
    <w:rsid w:val="003C29FB"/>
    <w:rsid w:val="003C3222"/>
    <w:rsid w:val="003C3386"/>
    <w:rsid w:val="003C3DFF"/>
    <w:rsid w:val="003C41F2"/>
    <w:rsid w:val="003C4B8B"/>
    <w:rsid w:val="003C5045"/>
    <w:rsid w:val="003C577E"/>
    <w:rsid w:val="003C5CF2"/>
    <w:rsid w:val="003C63DE"/>
    <w:rsid w:val="003C647B"/>
    <w:rsid w:val="003C6770"/>
    <w:rsid w:val="003C6D3E"/>
    <w:rsid w:val="003C6D5F"/>
    <w:rsid w:val="003C6DA2"/>
    <w:rsid w:val="003C757C"/>
    <w:rsid w:val="003C75E9"/>
    <w:rsid w:val="003C7A95"/>
    <w:rsid w:val="003D03CC"/>
    <w:rsid w:val="003D06EB"/>
    <w:rsid w:val="003D088E"/>
    <w:rsid w:val="003D1435"/>
    <w:rsid w:val="003D16DF"/>
    <w:rsid w:val="003D1E31"/>
    <w:rsid w:val="003D2119"/>
    <w:rsid w:val="003D2261"/>
    <w:rsid w:val="003D22DD"/>
    <w:rsid w:val="003D234B"/>
    <w:rsid w:val="003D2FDD"/>
    <w:rsid w:val="003D32E3"/>
    <w:rsid w:val="003D37BD"/>
    <w:rsid w:val="003D385F"/>
    <w:rsid w:val="003D39EE"/>
    <w:rsid w:val="003D4E09"/>
    <w:rsid w:val="003D5081"/>
    <w:rsid w:val="003D5394"/>
    <w:rsid w:val="003D566C"/>
    <w:rsid w:val="003D5719"/>
    <w:rsid w:val="003D5E78"/>
    <w:rsid w:val="003D6156"/>
    <w:rsid w:val="003D64F1"/>
    <w:rsid w:val="003D654C"/>
    <w:rsid w:val="003D66D3"/>
    <w:rsid w:val="003D67D7"/>
    <w:rsid w:val="003D6933"/>
    <w:rsid w:val="003D6AB5"/>
    <w:rsid w:val="003D6F6D"/>
    <w:rsid w:val="003D72F5"/>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3D6"/>
    <w:rsid w:val="003E35D4"/>
    <w:rsid w:val="003E3A2F"/>
    <w:rsid w:val="003E3BBE"/>
    <w:rsid w:val="003E469D"/>
    <w:rsid w:val="003E4972"/>
    <w:rsid w:val="003E57F2"/>
    <w:rsid w:val="003E67EF"/>
    <w:rsid w:val="003E6963"/>
    <w:rsid w:val="003E6CDD"/>
    <w:rsid w:val="003E71F2"/>
    <w:rsid w:val="003E7EC3"/>
    <w:rsid w:val="003E7F76"/>
    <w:rsid w:val="003F01A8"/>
    <w:rsid w:val="003F0721"/>
    <w:rsid w:val="003F1157"/>
    <w:rsid w:val="003F1178"/>
    <w:rsid w:val="003F11FB"/>
    <w:rsid w:val="003F19A5"/>
    <w:rsid w:val="003F1BDA"/>
    <w:rsid w:val="003F2E5E"/>
    <w:rsid w:val="003F33D0"/>
    <w:rsid w:val="003F3680"/>
    <w:rsid w:val="003F3E77"/>
    <w:rsid w:val="003F3F0A"/>
    <w:rsid w:val="003F4525"/>
    <w:rsid w:val="003F4741"/>
    <w:rsid w:val="003F4841"/>
    <w:rsid w:val="003F511D"/>
    <w:rsid w:val="003F545F"/>
    <w:rsid w:val="003F5760"/>
    <w:rsid w:val="003F58DE"/>
    <w:rsid w:val="003F59C4"/>
    <w:rsid w:val="003F5A4C"/>
    <w:rsid w:val="003F5D67"/>
    <w:rsid w:val="003F61EA"/>
    <w:rsid w:val="003F652E"/>
    <w:rsid w:val="003F67D3"/>
    <w:rsid w:val="003F726E"/>
    <w:rsid w:val="003F79B7"/>
    <w:rsid w:val="003F7ECA"/>
    <w:rsid w:val="004003AC"/>
    <w:rsid w:val="004005BC"/>
    <w:rsid w:val="0040097C"/>
    <w:rsid w:val="00400AEC"/>
    <w:rsid w:val="00400B7D"/>
    <w:rsid w:val="00400C81"/>
    <w:rsid w:val="0040106D"/>
    <w:rsid w:val="00401710"/>
    <w:rsid w:val="004022AD"/>
    <w:rsid w:val="004028C7"/>
    <w:rsid w:val="00402A32"/>
    <w:rsid w:val="00402EB8"/>
    <w:rsid w:val="00403800"/>
    <w:rsid w:val="00403819"/>
    <w:rsid w:val="00404B02"/>
    <w:rsid w:val="00404E9B"/>
    <w:rsid w:val="004051EC"/>
    <w:rsid w:val="00405D5D"/>
    <w:rsid w:val="00405DD6"/>
    <w:rsid w:val="00405EA2"/>
    <w:rsid w:val="004062D5"/>
    <w:rsid w:val="00406BDC"/>
    <w:rsid w:val="00406D5B"/>
    <w:rsid w:val="00406E6E"/>
    <w:rsid w:val="00406F85"/>
    <w:rsid w:val="0040757F"/>
    <w:rsid w:val="0041018D"/>
    <w:rsid w:val="00410424"/>
    <w:rsid w:val="004107CF"/>
    <w:rsid w:val="00410D42"/>
    <w:rsid w:val="00410DAF"/>
    <w:rsid w:val="004110CF"/>
    <w:rsid w:val="004110E2"/>
    <w:rsid w:val="00411370"/>
    <w:rsid w:val="00411375"/>
    <w:rsid w:val="00411411"/>
    <w:rsid w:val="004115A3"/>
    <w:rsid w:val="004115E3"/>
    <w:rsid w:val="00411715"/>
    <w:rsid w:val="00411B5E"/>
    <w:rsid w:val="00411BE0"/>
    <w:rsid w:val="00411C03"/>
    <w:rsid w:val="00411C0E"/>
    <w:rsid w:val="004121D5"/>
    <w:rsid w:val="00412818"/>
    <w:rsid w:val="00412D0C"/>
    <w:rsid w:val="00412D31"/>
    <w:rsid w:val="00412DE8"/>
    <w:rsid w:val="00412F9A"/>
    <w:rsid w:val="00413543"/>
    <w:rsid w:val="004138F3"/>
    <w:rsid w:val="00413C5C"/>
    <w:rsid w:val="004141AD"/>
    <w:rsid w:val="004147AC"/>
    <w:rsid w:val="00414A9C"/>
    <w:rsid w:val="00414F50"/>
    <w:rsid w:val="00415AC4"/>
    <w:rsid w:val="004161B2"/>
    <w:rsid w:val="004162F9"/>
    <w:rsid w:val="00416310"/>
    <w:rsid w:val="004167CB"/>
    <w:rsid w:val="00416CD8"/>
    <w:rsid w:val="00417538"/>
    <w:rsid w:val="004178D4"/>
    <w:rsid w:val="00417BA4"/>
    <w:rsid w:val="00417D2D"/>
    <w:rsid w:val="004205BB"/>
    <w:rsid w:val="00420981"/>
    <w:rsid w:val="004209A0"/>
    <w:rsid w:val="00420A50"/>
    <w:rsid w:val="00420AAE"/>
    <w:rsid w:val="00420D07"/>
    <w:rsid w:val="00420F18"/>
    <w:rsid w:val="004211B4"/>
    <w:rsid w:val="00421419"/>
    <w:rsid w:val="004216C0"/>
    <w:rsid w:val="004218F6"/>
    <w:rsid w:val="00421BF1"/>
    <w:rsid w:val="00422012"/>
    <w:rsid w:val="0042297B"/>
    <w:rsid w:val="00422ED0"/>
    <w:rsid w:val="00423004"/>
    <w:rsid w:val="00423602"/>
    <w:rsid w:val="00423616"/>
    <w:rsid w:val="00423E81"/>
    <w:rsid w:val="0042472C"/>
    <w:rsid w:val="00424F77"/>
    <w:rsid w:val="004252B7"/>
    <w:rsid w:val="00425486"/>
    <w:rsid w:val="0042596F"/>
    <w:rsid w:val="00425C44"/>
    <w:rsid w:val="00425DB5"/>
    <w:rsid w:val="00425E22"/>
    <w:rsid w:val="00426111"/>
    <w:rsid w:val="004268F3"/>
    <w:rsid w:val="00426B18"/>
    <w:rsid w:val="00426C83"/>
    <w:rsid w:val="00426D9B"/>
    <w:rsid w:val="0042729F"/>
    <w:rsid w:val="0042794B"/>
    <w:rsid w:val="00427B61"/>
    <w:rsid w:val="00427D18"/>
    <w:rsid w:val="00427F21"/>
    <w:rsid w:val="00427FE5"/>
    <w:rsid w:val="00430DC5"/>
    <w:rsid w:val="00431BEC"/>
    <w:rsid w:val="00432106"/>
    <w:rsid w:val="00432A9A"/>
    <w:rsid w:val="00432C97"/>
    <w:rsid w:val="00432CE6"/>
    <w:rsid w:val="00432E2E"/>
    <w:rsid w:val="00433836"/>
    <w:rsid w:val="00433DFE"/>
    <w:rsid w:val="00434636"/>
    <w:rsid w:val="0043470C"/>
    <w:rsid w:val="0043480C"/>
    <w:rsid w:val="00434885"/>
    <w:rsid w:val="00435915"/>
    <w:rsid w:val="0043649A"/>
    <w:rsid w:val="004364EA"/>
    <w:rsid w:val="0043695C"/>
    <w:rsid w:val="00436DC6"/>
    <w:rsid w:val="004401C8"/>
    <w:rsid w:val="004403A0"/>
    <w:rsid w:val="004409EC"/>
    <w:rsid w:val="00440B31"/>
    <w:rsid w:val="00440CC7"/>
    <w:rsid w:val="00440CF4"/>
    <w:rsid w:val="0044102F"/>
    <w:rsid w:val="00441036"/>
    <w:rsid w:val="00441352"/>
    <w:rsid w:val="00441AB8"/>
    <w:rsid w:val="00441D91"/>
    <w:rsid w:val="0044214D"/>
    <w:rsid w:val="00442150"/>
    <w:rsid w:val="0044269C"/>
    <w:rsid w:val="0044318F"/>
    <w:rsid w:val="00443191"/>
    <w:rsid w:val="0044332C"/>
    <w:rsid w:val="0044355A"/>
    <w:rsid w:val="00443B22"/>
    <w:rsid w:val="00443CBE"/>
    <w:rsid w:val="00443EF8"/>
    <w:rsid w:val="00443FA9"/>
    <w:rsid w:val="00444483"/>
    <w:rsid w:val="004446F0"/>
    <w:rsid w:val="00445046"/>
    <w:rsid w:val="00445574"/>
    <w:rsid w:val="0044566F"/>
    <w:rsid w:val="00446CDB"/>
    <w:rsid w:val="00446F66"/>
    <w:rsid w:val="004476FD"/>
    <w:rsid w:val="00447852"/>
    <w:rsid w:val="00447A7A"/>
    <w:rsid w:val="00447E79"/>
    <w:rsid w:val="00450471"/>
    <w:rsid w:val="004511B1"/>
    <w:rsid w:val="004516D6"/>
    <w:rsid w:val="004517F7"/>
    <w:rsid w:val="00451845"/>
    <w:rsid w:val="00452358"/>
    <w:rsid w:val="0045252B"/>
    <w:rsid w:val="004528B1"/>
    <w:rsid w:val="004528EA"/>
    <w:rsid w:val="00452D52"/>
    <w:rsid w:val="00453653"/>
    <w:rsid w:val="00453C0F"/>
    <w:rsid w:val="00453E15"/>
    <w:rsid w:val="0045421B"/>
    <w:rsid w:val="0045479D"/>
    <w:rsid w:val="004547CC"/>
    <w:rsid w:val="00454B32"/>
    <w:rsid w:val="00455285"/>
    <w:rsid w:val="0045535F"/>
    <w:rsid w:val="00455688"/>
    <w:rsid w:val="00455A1F"/>
    <w:rsid w:val="00455A30"/>
    <w:rsid w:val="00455ECA"/>
    <w:rsid w:val="00456286"/>
    <w:rsid w:val="00456984"/>
    <w:rsid w:val="00456C99"/>
    <w:rsid w:val="00456D66"/>
    <w:rsid w:val="00457537"/>
    <w:rsid w:val="00457AAF"/>
    <w:rsid w:val="00457FE9"/>
    <w:rsid w:val="004601AE"/>
    <w:rsid w:val="0046041D"/>
    <w:rsid w:val="00460A60"/>
    <w:rsid w:val="00460F90"/>
    <w:rsid w:val="004614C2"/>
    <w:rsid w:val="004614CC"/>
    <w:rsid w:val="00461574"/>
    <w:rsid w:val="00461614"/>
    <w:rsid w:val="00461667"/>
    <w:rsid w:val="004619D4"/>
    <w:rsid w:val="00461B7E"/>
    <w:rsid w:val="00461C34"/>
    <w:rsid w:val="00462267"/>
    <w:rsid w:val="00462685"/>
    <w:rsid w:val="00462899"/>
    <w:rsid w:val="00462C8F"/>
    <w:rsid w:val="004636DB"/>
    <w:rsid w:val="0046371B"/>
    <w:rsid w:val="004646A0"/>
    <w:rsid w:val="00464E31"/>
    <w:rsid w:val="00465123"/>
    <w:rsid w:val="00465357"/>
    <w:rsid w:val="00466715"/>
    <w:rsid w:val="004667B9"/>
    <w:rsid w:val="004667F9"/>
    <w:rsid w:val="00466C51"/>
    <w:rsid w:val="00466E24"/>
    <w:rsid w:val="0046718B"/>
    <w:rsid w:val="00467846"/>
    <w:rsid w:val="00467BF1"/>
    <w:rsid w:val="00470270"/>
    <w:rsid w:val="0047053E"/>
    <w:rsid w:val="004705F0"/>
    <w:rsid w:val="00470672"/>
    <w:rsid w:val="004707D8"/>
    <w:rsid w:val="00470EA8"/>
    <w:rsid w:val="004713F7"/>
    <w:rsid w:val="00471892"/>
    <w:rsid w:val="004719B4"/>
    <w:rsid w:val="00471F1E"/>
    <w:rsid w:val="00472640"/>
    <w:rsid w:val="004727F9"/>
    <w:rsid w:val="00472AE2"/>
    <w:rsid w:val="00472BA6"/>
    <w:rsid w:val="00472FB7"/>
    <w:rsid w:val="0047322F"/>
    <w:rsid w:val="00473264"/>
    <w:rsid w:val="00473550"/>
    <w:rsid w:val="004739CE"/>
    <w:rsid w:val="00473BCE"/>
    <w:rsid w:val="004742C1"/>
    <w:rsid w:val="00474A08"/>
    <w:rsid w:val="004753EB"/>
    <w:rsid w:val="00475802"/>
    <w:rsid w:val="004759C3"/>
    <w:rsid w:val="00475ECA"/>
    <w:rsid w:val="004764B5"/>
    <w:rsid w:val="00476F6E"/>
    <w:rsid w:val="0047765D"/>
    <w:rsid w:val="00477822"/>
    <w:rsid w:val="0048054F"/>
    <w:rsid w:val="00480ABC"/>
    <w:rsid w:val="00481037"/>
    <w:rsid w:val="00481846"/>
    <w:rsid w:val="004821BC"/>
    <w:rsid w:val="0048265D"/>
    <w:rsid w:val="00482C32"/>
    <w:rsid w:val="0048322C"/>
    <w:rsid w:val="00483781"/>
    <w:rsid w:val="004839DD"/>
    <w:rsid w:val="00484768"/>
    <w:rsid w:val="004848F1"/>
    <w:rsid w:val="00484CC4"/>
    <w:rsid w:val="004850A7"/>
    <w:rsid w:val="004851DE"/>
    <w:rsid w:val="00485248"/>
    <w:rsid w:val="0048618E"/>
    <w:rsid w:val="00486476"/>
    <w:rsid w:val="004869D6"/>
    <w:rsid w:val="004869FC"/>
    <w:rsid w:val="00486A19"/>
    <w:rsid w:val="00486C9A"/>
    <w:rsid w:val="00486CFE"/>
    <w:rsid w:val="004874CA"/>
    <w:rsid w:val="0048786C"/>
    <w:rsid w:val="0048798C"/>
    <w:rsid w:val="00487BDE"/>
    <w:rsid w:val="00490400"/>
    <w:rsid w:val="00490672"/>
    <w:rsid w:val="00490D21"/>
    <w:rsid w:val="00491384"/>
    <w:rsid w:val="00491BE1"/>
    <w:rsid w:val="004929F7"/>
    <w:rsid w:val="00492CA2"/>
    <w:rsid w:val="00492DCD"/>
    <w:rsid w:val="00492EFE"/>
    <w:rsid w:val="00492F1C"/>
    <w:rsid w:val="004932FF"/>
    <w:rsid w:val="004935D8"/>
    <w:rsid w:val="004936AD"/>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5EE7"/>
    <w:rsid w:val="0049682D"/>
    <w:rsid w:val="00496919"/>
    <w:rsid w:val="00497723"/>
    <w:rsid w:val="004A033F"/>
    <w:rsid w:val="004A0C16"/>
    <w:rsid w:val="004A100D"/>
    <w:rsid w:val="004A17BE"/>
    <w:rsid w:val="004A1C5B"/>
    <w:rsid w:val="004A205E"/>
    <w:rsid w:val="004A2765"/>
    <w:rsid w:val="004A33CA"/>
    <w:rsid w:val="004A37C0"/>
    <w:rsid w:val="004A3A7F"/>
    <w:rsid w:val="004A3D9E"/>
    <w:rsid w:val="004A3DA1"/>
    <w:rsid w:val="004A4507"/>
    <w:rsid w:val="004A4720"/>
    <w:rsid w:val="004A4BBF"/>
    <w:rsid w:val="004A4BFD"/>
    <w:rsid w:val="004A4E2E"/>
    <w:rsid w:val="004A5121"/>
    <w:rsid w:val="004A54FB"/>
    <w:rsid w:val="004A6999"/>
    <w:rsid w:val="004A6BD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541C"/>
    <w:rsid w:val="004B571C"/>
    <w:rsid w:val="004B5868"/>
    <w:rsid w:val="004B65FC"/>
    <w:rsid w:val="004B683E"/>
    <w:rsid w:val="004B6D3D"/>
    <w:rsid w:val="004B6F38"/>
    <w:rsid w:val="004B7448"/>
    <w:rsid w:val="004B7637"/>
    <w:rsid w:val="004B779D"/>
    <w:rsid w:val="004C0007"/>
    <w:rsid w:val="004C0146"/>
    <w:rsid w:val="004C039B"/>
    <w:rsid w:val="004C03EC"/>
    <w:rsid w:val="004C0575"/>
    <w:rsid w:val="004C095A"/>
    <w:rsid w:val="004C0A16"/>
    <w:rsid w:val="004C0B9E"/>
    <w:rsid w:val="004C0E63"/>
    <w:rsid w:val="004C0F12"/>
    <w:rsid w:val="004C1356"/>
    <w:rsid w:val="004C146D"/>
    <w:rsid w:val="004C18D5"/>
    <w:rsid w:val="004C1CB4"/>
    <w:rsid w:val="004C1D97"/>
    <w:rsid w:val="004C1EB9"/>
    <w:rsid w:val="004C1F0A"/>
    <w:rsid w:val="004C230B"/>
    <w:rsid w:val="004C23C5"/>
    <w:rsid w:val="004C26FF"/>
    <w:rsid w:val="004C2772"/>
    <w:rsid w:val="004C2895"/>
    <w:rsid w:val="004C28F6"/>
    <w:rsid w:val="004C3E62"/>
    <w:rsid w:val="004C4432"/>
    <w:rsid w:val="004C470E"/>
    <w:rsid w:val="004C49F8"/>
    <w:rsid w:val="004C4BB1"/>
    <w:rsid w:val="004C4E7B"/>
    <w:rsid w:val="004C52C3"/>
    <w:rsid w:val="004C54FF"/>
    <w:rsid w:val="004C66D4"/>
    <w:rsid w:val="004C6E15"/>
    <w:rsid w:val="004C6E3A"/>
    <w:rsid w:val="004C7048"/>
    <w:rsid w:val="004C7771"/>
    <w:rsid w:val="004C7C32"/>
    <w:rsid w:val="004C7D33"/>
    <w:rsid w:val="004C7E60"/>
    <w:rsid w:val="004D07A0"/>
    <w:rsid w:val="004D0CB0"/>
    <w:rsid w:val="004D1299"/>
    <w:rsid w:val="004D1BEB"/>
    <w:rsid w:val="004D25DE"/>
    <w:rsid w:val="004D265C"/>
    <w:rsid w:val="004D2910"/>
    <w:rsid w:val="004D2B7F"/>
    <w:rsid w:val="004D2ED1"/>
    <w:rsid w:val="004D2F76"/>
    <w:rsid w:val="004D301F"/>
    <w:rsid w:val="004D3408"/>
    <w:rsid w:val="004D35CE"/>
    <w:rsid w:val="004D3C4F"/>
    <w:rsid w:val="004D3ECD"/>
    <w:rsid w:val="004D4AF4"/>
    <w:rsid w:val="004D51FE"/>
    <w:rsid w:val="004D5611"/>
    <w:rsid w:val="004D5BEF"/>
    <w:rsid w:val="004D5E03"/>
    <w:rsid w:val="004D62CC"/>
    <w:rsid w:val="004D67D3"/>
    <w:rsid w:val="004D6A32"/>
    <w:rsid w:val="004D6E5F"/>
    <w:rsid w:val="004D7302"/>
    <w:rsid w:val="004E0197"/>
    <w:rsid w:val="004E03CA"/>
    <w:rsid w:val="004E071D"/>
    <w:rsid w:val="004E099A"/>
    <w:rsid w:val="004E1098"/>
    <w:rsid w:val="004E1235"/>
    <w:rsid w:val="004E1483"/>
    <w:rsid w:val="004E1680"/>
    <w:rsid w:val="004E1CB8"/>
    <w:rsid w:val="004E26FF"/>
    <w:rsid w:val="004E2D4A"/>
    <w:rsid w:val="004E3278"/>
    <w:rsid w:val="004E39DB"/>
    <w:rsid w:val="004E4E1A"/>
    <w:rsid w:val="004E4E47"/>
    <w:rsid w:val="004E527F"/>
    <w:rsid w:val="004E56DB"/>
    <w:rsid w:val="004E5BCB"/>
    <w:rsid w:val="004E5F09"/>
    <w:rsid w:val="004E651B"/>
    <w:rsid w:val="004E65DD"/>
    <w:rsid w:val="004E6C60"/>
    <w:rsid w:val="004E73A6"/>
    <w:rsid w:val="004E748D"/>
    <w:rsid w:val="004E7666"/>
    <w:rsid w:val="004F0B30"/>
    <w:rsid w:val="004F0DB1"/>
    <w:rsid w:val="004F0DBF"/>
    <w:rsid w:val="004F1086"/>
    <w:rsid w:val="004F10F4"/>
    <w:rsid w:val="004F1FB8"/>
    <w:rsid w:val="004F222F"/>
    <w:rsid w:val="004F23B2"/>
    <w:rsid w:val="004F26AE"/>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CE"/>
    <w:rsid w:val="004F7BD7"/>
    <w:rsid w:val="004F7D0F"/>
    <w:rsid w:val="004F7FAA"/>
    <w:rsid w:val="00500111"/>
    <w:rsid w:val="0050023B"/>
    <w:rsid w:val="00500551"/>
    <w:rsid w:val="00500557"/>
    <w:rsid w:val="00500FA6"/>
    <w:rsid w:val="00501372"/>
    <w:rsid w:val="005013FB"/>
    <w:rsid w:val="00502931"/>
    <w:rsid w:val="00502A03"/>
    <w:rsid w:val="00502B58"/>
    <w:rsid w:val="005032D4"/>
    <w:rsid w:val="00503C58"/>
    <w:rsid w:val="00503E76"/>
    <w:rsid w:val="00503EEC"/>
    <w:rsid w:val="00504157"/>
    <w:rsid w:val="005041BD"/>
    <w:rsid w:val="00504405"/>
    <w:rsid w:val="005044DC"/>
    <w:rsid w:val="00504B8C"/>
    <w:rsid w:val="00504D57"/>
    <w:rsid w:val="00504DA5"/>
    <w:rsid w:val="005058CC"/>
    <w:rsid w:val="00505979"/>
    <w:rsid w:val="00506C32"/>
    <w:rsid w:val="00506C9C"/>
    <w:rsid w:val="00506CAF"/>
    <w:rsid w:val="005071FF"/>
    <w:rsid w:val="00507534"/>
    <w:rsid w:val="005102AF"/>
    <w:rsid w:val="0051074E"/>
    <w:rsid w:val="005108BB"/>
    <w:rsid w:val="00510973"/>
    <w:rsid w:val="00510DD1"/>
    <w:rsid w:val="00511001"/>
    <w:rsid w:val="0051102D"/>
    <w:rsid w:val="005112DC"/>
    <w:rsid w:val="005117C6"/>
    <w:rsid w:val="00511C71"/>
    <w:rsid w:val="00511D2D"/>
    <w:rsid w:val="00512420"/>
    <w:rsid w:val="005129C0"/>
    <w:rsid w:val="00512EB3"/>
    <w:rsid w:val="005130E0"/>
    <w:rsid w:val="0051317E"/>
    <w:rsid w:val="005136A9"/>
    <w:rsid w:val="005136C6"/>
    <w:rsid w:val="00513785"/>
    <w:rsid w:val="00513992"/>
    <w:rsid w:val="00513FEC"/>
    <w:rsid w:val="0051413D"/>
    <w:rsid w:val="005141BD"/>
    <w:rsid w:val="00515E23"/>
    <w:rsid w:val="005166A1"/>
    <w:rsid w:val="00516905"/>
    <w:rsid w:val="00516942"/>
    <w:rsid w:val="00516D61"/>
    <w:rsid w:val="005170B9"/>
    <w:rsid w:val="00517386"/>
    <w:rsid w:val="00517394"/>
    <w:rsid w:val="005174C6"/>
    <w:rsid w:val="00517D6D"/>
    <w:rsid w:val="00520247"/>
    <w:rsid w:val="005205AC"/>
    <w:rsid w:val="005209BD"/>
    <w:rsid w:val="00520A2E"/>
    <w:rsid w:val="00520B52"/>
    <w:rsid w:val="00520E16"/>
    <w:rsid w:val="005210FF"/>
    <w:rsid w:val="00521121"/>
    <w:rsid w:val="0052116B"/>
    <w:rsid w:val="0052173B"/>
    <w:rsid w:val="00521BAA"/>
    <w:rsid w:val="005228AA"/>
    <w:rsid w:val="005228B9"/>
    <w:rsid w:val="00522ABF"/>
    <w:rsid w:val="005230AA"/>
    <w:rsid w:val="005234C5"/>
    <w:rsid w:val="00523CFE"/>
    <w:rsid w:val="00523F69"/>
    <w:rsid w:val="00524204"/>
    <w:rsid w:val="0052432B"/>
    <w:rsid w:val="00524584"/>
    <w:rsid w:val="00524D30"/>
    <w:rsid w:val="00524E96"/>
    <w:rsid w:val="005252AF"/>
    <w:rsid w:val="005252B9"/>
    <w:rsid w:val="00525A7E"/>
    <w:rsid w:val="00525B26"/>
    <w:rsid w:val="00525CF4"/>
    <w:rsid w:val="005260A2"/>
    <w:rsid w:val="00526978"/>
    <w:rsid w:val="00526BB7"/>
    <w:rsid w:val="00526E59"/>
    <w:rsid w:val="0052718F"/>
    <w:rsid w:val="00527C8E"/>
    <w:rsid w:val="00527CD3"/>
    <w:rsid w:val="00527D73"/>
    <w:rsid w:val="005300A2"/>
    <w:rsid w:val="00530116"/>
    <w:rsid w:val="00530143"/>
    <w:rsid w:val="00530502"/>
    <w:rsid w:val="005313AF"/>
    <w:rsid w:val="0053188E"/>
    <w:rsid w:val="005319EF"/>
    <w:rsid w:val="00531C1A"/>
    <w:rsid w:val="00531F97"/>
    <w:rsid w:val="0053246E"/>
    <w:rsid w:val="00532CB3"/>
    <w:rsid w:val="005346E8"/>
    <w:rsid w:val="005348A4"/>
    <w:rsid w:val="0053497B"/>
    <w:rsid w:val="005351F9"/>
    <w:rsid w:val="0053550A"/>
    <w:rsid w:val="005358B7"/>
    <w:rsid w:val="005359B4"/>
    <w:rsid w:val="00535E63"/>
    <w:rsid w:val="005361AB"/>
    <w:rsid w:val="00536677"/>
    <w:rsid w:val="00536792"/>
    <w:rsid w:val="005376CD"/>
    <w:rsid w:val="0053793C"/>
    <w:rsid w:val="00537A2B"/>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F7F"/>
    <w:rsid w:val="00544068"/>
    <w:rsid w:val="00544152"/>
    <w:rsid w:val="00544206"/>
    <w:rsid w:val="005447DE"/>
    <w:rsid w:val="00544916"/>
    <w:rsid w:val="00545196"/>
    <w:rsid w:val="005453D5"/>
    <w:rsid w:val="0054543D"/>
    <w:rsid w:val="005454A8"/>
    <w:rsid w:val="005457C7"/>
    <w:rsid w:val="00545879"/>
    <w:rsid w:val="00545BF3"/>
    <w:rsid w:val="00545FC2"/>
    <w:rsid w:val="00546636"/>
    <w:rsid w:val="0054741F"/>
    <w:rsid w:val="0054757B"/>
    <w:rsid w:val="0054784C"/>
    <w:rsid w:val="00547885"/>
    <w:rsid w:val="00547AAA"/>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90"/>
    <w:rsid w:val="00552F30"/>
    <w:rsid w:val="00552FD7"/>
    <w:rsid w:val="005534BD"/>
    <w:rsid w:val="00553627"/>
    <w:rsid w:val="00553968"/>
    <w:rsid w:val="005539E8"/>
    <w:rsid w:val="00553F4B"/>
    <w:rsid w:val="00554470"/>
    <w:rsid w:val="00554899"/>
    <w:rsid w:val="00554A70"/>
    <w:rsid w:val="00554AD6"/>
    <w:rsid w:val="00554C25"/>
    <w:rsid w:val="00555230"/>
    <w:rsid w:val="0055523B"/>
    <w:rsid w:val="00555B2F"/>
    <w:rsid w:val="00555B5E"/>
    <w:rsid w:val="0055673E"/>
    <w:rsid w:val="00556863"/>
    <w:rsid w:val="005572EC"/>
    <w:rsid w:val="005573BF"/>
    <w:rsid w:val="0056037D"/>
    <w:rsid w:val="0056078B"/>
    <w:rsid w:val="005608C4"/>
    <w:rsid w:val="00561433"/>
    <w:rsid w:val="0056172B"/>
    <w:rsid w:val="00561778"/>
    <w:rsid w:val="005618F2"/>
    <w:rsid w:val="00561C95"/>
    <w:rsid w:val="00562228"/>
    <w:rsid w:val="00562661"/>
    <w:rsid w:val="005626F0"/>
    <w:rsid w:val="00562944"/>
    <w:rsid w:val="00562F2B"/>
    <w:rsid w:val="0056366A"/>
    <w:rsid w:val="00563A55"/>
    <w:rsid w:val="0056465D"/>
    <w:rsid w:val="00564A07"/>
    <w:rsid w:val="00564C32"/>
    <w:rsid w:val="00564E99"/>
    <w:rsid w:val="00564ED2"/>
    <w:rsid w:val="005654C1"/>
    <w:rsid w:val="005659BE"/>
    <w:rsid w:val="00565AAA"/>
    <w:rsid w:val="005662D6"/>
    <w:rsid w:val="0056643B"/>
    <w:rsid w:val="00566885"/>
    <w:rsid w:val="0056776B"/>
    <w:rsid w:val="005700A1"/>
    <w:rsid w:val="00570A46"/>
    <w:rsid w:val="005712BD"/>
    <w:rsid w:val="0057178D"/>
    <w:rsid w:val="0057215A"/>
    <w:rsid w:val="005722F0"/>
    <w:rsid w:val="00572406"/>
    <w:rsid w:val="00572B0A"/>
    <w:rsid w:val="00572ED0"/>
    <w:rsid w:val="005737D6"/>
    <w:rsid w:val="00573D2F"/>
    <w:rsid w:val="00574596"/>
    <w:rsid w:val="00574E32"/>
    <w:rsid w:val="00574E66"/>
    <w:rsid w:val="00574EE1"/>
    <w:rsid w:val="00575AA4"/>
    <w:rsid w:val="00575AC3"/>
    <w:rsid w:val="00575B85"/>
    <w:rsid w:val="00575BBE"/>
    <w:rsid w:val="00576162"/>
    <w:rsid w:val="0057675D"/>
    <w:rsid w:val="00576C51"/>
    <w:rsid w:val="00576CB5"/>
    <w:rsid w:val="00576D5C"/>
    <w:rsid w:val="00577ECE"/>
    <w:rsid w:val="005809D3"/>
    <w:rsid w:val="00580A87"/>
    <w:rsid w:val="00581194"/>
    <w:rsid w:val="00581230"/>
    <w:rsid w:val="0058143F"/>
    <w:rsid w:val="00581631"/>
    <w:rsid w:val="00581D11"/>
    <w:rsid w:val="00582343"/>
    <w:rsid w:val="005823C0"/>
    <w:rsid w:val="00582727"/>
    <w:rsid w:val="00582FD5"/>
    <w:rsid w:val="00583B55"/>
    <w:rsid w:val="00583F2E"/>
    <w:rsid w:val="00584182"/>
    <w:rsid w:val="0058452B"/>
    <w:rsid w:val="00585A26"/>
    <w:rsid w:val="005863C0"/>
    <w:rsid w:val="00586432"/>
    <w:rsid w:val="00586901"/>
    <w:rsid w:val="00586A37"/>
    <w:rsid w:val="00586FC0"/>
    <w:rsid w:val="00587154"/>
    <w:rsid w:val="00587309"/>
    <w:rsid w:val="00590065"/>
    <w:rsid w:val="00590111"/>
    <w:rsid w:val="005902E7"/>
    <w:rsid w:val="0059043E"/>
    <w:rsid w:val="005906A5"/>
    <w:rsid w:val="0059096F"/>
    <w:rsid w:val="00590B10"/>
    <w:rsid w:val="00590E4C"/>
    <w:rsid w:val="005917C2"/>
    <w:rsid w:val="00591B45"/>
    <w:rsid w:val="00592008"/>
    <w:rsid w:val="005920EE"/>
    <w:rsid w:val="00592C94"/>
    <w:rsid w:val="00593054"/>
    <w:rsid w:val="005934B8"/>
    <w:rsid w:val="005935E5"/>
    <w:rsid w:val="00593856"/>
    <w:rsid w:val="0059394D"/>
    <w:rsid w:val="00593FF6"/>
    <w:rsid w:val="0059457E"/>
    <w:rsid w:val="00594C26"/>
    <w:rsid w:val="00594E76"/>
    <w:rsid w:val="005950EE"/>
    <w:rsid w:val="00595879"/>
    <w:rsid w:val="00595DE9"/>
    <w:rsid w:val="0059613E"/>
    <w:rsid w:val="0059630E"/>
    <w:rsid w:val="00596654"/>
    <w:rsid w:val="0059688D"/>
    <w:rsid w:val="00596F9E"/>
    <w:rsid w:val="0059733C"/>
    <w:rsid w:val="00597372"/>
    <w:rsid w:val="005977F7"/>
    <w:rsid w:val="00597905"/>
    <w:rsid w:val="00597991"/>
    <w:rsid w:val="00597A3D"/>
    <w:rsid w:val="00597A41"/>
    <w:rsid w:val="00597C6F"/>
    <w:rsid w:val="00597D5E"/>
    <w:rsid w:val="005A0F47"/>
    <w:rsid w:val="005A16A1"/>
    <w:rsid w:val="005A1873"/>
    <w:rsid w:val="005A1FA0"/>
    <w:rsid w:val="005A2476"/>
    <w:rsid w:val="005A2754"/>
    <w:rsid w:val="005A2915"/>
    <w:rsid w:val="005A335B"/>
    <w:rsid w:val="005A376D"/>
    <w:rsid w:val="005A4733"/>
    <w:rsid w:val="005A51D9"/>
    <w:rsid w:val="005A5714"/>
    <w:rsid w:val="005A603B"/>
    <w:rsid w:val="005A648D"/>
    <w:rsid w:val="005A6A47"/>
    <w:rsid w:val="005A6BA7"/>
    <w:rsid w:val="005A6E47"/>
    <w:rsid w:val="005A78A2"/>
    <w:rsid w:val="005A7D2A"/>
    <w:rsid w:val="005A7F2D"/>
    <w:rsid w:val="005B0070"/>
    <w:rsid w:val="005B0133"/>
    <w:rsid w:val="005B07AA"/>
    <w:rsid w:val="005B0FF9"/>
    <w:rsid w:val="005B1891"/>
    <w:rsid w:val="005B1F9D"/>
    <w:rsid w:val="005B2135"/>
    <w:rsid w:val="005B2201"/>
    <w:rsid w:val="005B29EA"/>
    <w:rsid w:val="005B2BBF"/>
    <w:rsid w:val="005B3372"/>
    <w:rsid w:val="005B34C5"/>
    <w:rsid w:val="005B437C"/>
    <w:rsid w:val="005B4687"/>
    <w:rsid w:val="005B4754"/>
    <w:rsid w:val="005B481F"/>
    <w:rsid w:val="005B49AA"/>
    <w:rsid w:val="005B5007"/>
    <w:rsid w:val="005B54D8"/>
    <w:rsid w:val="005B565F"/>
    <w:rsid w:val="005B5A3A"/>
    <w:rsid w:val="005B5D0D"/>
    <w:rsid w:val="005B626B"/>
    <w:rsid w:val="005B6471"/>
    <w:rsid w:val="005B6598"/>
    <w:rsid w:val="005B6934"/>
    <w:rsid w:val="005B7298"/>
    <w:rsid w:val="005B72BE"/>
    <w:rsid w:val="005B77D9"/>
    <w:rsid w:val="005B7EB5"/>
    <w:rsid w:val="005C04B4"/>
    <w:rsid w:val="005C0621"/>
    <w:rsid w:val="005C093A"/>
    <w:rsid w:val="005C0B38"/>
    <w:rsid w:val="005C1513"/>
    <w:rsid w:val="005C1598"/>
    <w:rsid w:val="005C1ABE"/>
    <w:rsid w:val="005C2A69"/>
    <w:rsid w:val="005C2CE2"/>
    <w:rsid w:val="005C2F19"/>
    <w:rsid w:val="005C32A7"/>
    <w:rsid w:val="005C33C0"/>
    <w:rsid w:val="005C3525"/>
    <w:rsid w:val="005C35C8"/>
    <w:rsid w:val="005C3D6F"/>
    <w:rsid w:val="005C41EE"/>
    <w:rsid w:val="005C43A2"/>
    <w:rsid w:val="005C448D"/>
    <w:rsid w:val="005C45CC"/>
    <w:rsid w:val="005C47A4"/>
    <w:rsid w:val="005C4EC6"/>
    <w:rsid w:val="005C50D0"/>
    <w:rsid w:val="005C5499"/>
    <w:rsid w:val="005C6EEF"/>
    <w:rsid w:val="005C6FF7"/>
    <w:rsid w:val="005C76FF"/>
    <w:rsid w:val="005C7817"/>
    <w:rsid w:val="005C7AFE"/>
    <w:rsid w:val="005D07F3"/>
    <w:rsid w:val="005D1618"/>
    <w:rsid w:val="005D18A4"/>
    <w:rsid w:val="005D1DBC"/>
    <w:rsid w:val="005D1DC4"/>
    <w:rsid w:val="005D22F7"/>
    <w:rsid w:val="005D241E"/>
    <w:rsid w:val="005D25CA"/>
    <w:rsid w:val="005D2B56"/>
    <w:rsid w:val="005D2F84"/>
    <w:rsid w:val="005D3257"/>
    <w:rsid w:val="005D397D"/>
    <w:rsid w:val="005D3A6F"/>
    <w:rsid w:val="005D3AF4"/>
    <w:rsid w:val="005D3D1F"/>
    <w:rsid w:val="005D3F08"/>
    <w:rsid w:val="005D40A2"/>
    <w:rsid w:val="005D4659"/>
    <w:rsid w:val="005D513E"/>
    <w:rsid w:val="005D52AA"/>
    <w:rsid w:val="005D5647"/>
    <w:rsid w:val="005D5B25"/>
    <w:rsid w:val="005D5D22"/>
    <w:rsid w:val="005D61C8"/>
    <w:rsid w:val="005D658C"/>
    <w:rsid w:val="005D7239"/>
    <w:rsid w:val="005D74E1"/>
    <w:rsid w:val="005D78DA"/>
    <w:rsid w:val="005D7C2C"/>
    <w:rsid w:val="005D7F1F"/>
    <w:rsid w:val="005E0716"/>
    <w:rsid w:val="005E0DDA"/>
    <w:rsid w:val="005E0E23"/>
    <w:rsid w:val="005E0F01"/>
    <w:rsid w:val="005E129A"/>
    <w:rsid w:val="005E183D"/>
    <w:rsid w:val="005E1926"/>
    <w:rsid w:val="005E21A1"/>
    <w:rsid w:val="005E28FD"/>
    <w:rsid w:val="005E3981"/>
    <w:rsid w:val="005E3EB9"/>
    <w:rsid w:val="005E3FB9"/>
    <w:rsid w:val="005E41A2"/>
    <w:rsid w:val="005E4283"/>
    <w:rsid w:val="005E44D4"/>
    <w:rsid w:val="005E472B"/>
    <w:rsid w:val="005E4E2C"/>
    <w:rsid w:val="005E5B03"/>
    <w:rsid w:val="005E5D00"/>
    <w:rsid w:val="005E5DE3"/>
    <w:rsid w:val="005E6AE2"/>
    <w:rsid w:val="005E6D27"/>
    <w:rsid w:val="005E7DA3"/>
    <w:rsid w:val="005E7FC6"/>
    <w:rsid w:val="005F01CC"/>
    <w:rsid w:val="005F055E"/>
    <w:rsid w:val="005F0AEE"/>
    <w:rsid w:val="005F0E59"/>
    <w:rsid w:val="005F117C"/>
    <w:rsid w:val="005F1494"/>
    <w:rsid w:val="005F1600"/>
    <w:rsid w:val="005F17C3"/>
    <w:rsid w:val="005F1CD6"/>
    <w:rsid w:val="005F2529"/>
    <w:rsid w:val="005F292D"/>
    <w:rsid w:val="005F2987"/>
    <w:rsid w:val="005F2A5C"/>
    <w:rsid w:val="005F2E93"/>
    <w:rsid w:val="005F2F66"/>
    <w:rsid w:val="005F3029"/>
    <w:rsid w:val="005F3A4C"/>
    <w:rsid w:val="005F43EC"/>
    <w:rsid w:val="005F4BCE"/>
    <w:rsid w:val="005F4BF1"/>
    <w:rsid w:val="005F55D7"/>
    <w:rsid w:val="005F5A49"/>
    <w:rsid w:val="005F5DB6"/>
    <w:rsid w:val="005F692E"/>
    <w:rsid w:val="005F6ABE"/>
    <w:rsid w:val="005F6FDF"/>
    <w:rsid w:val="005F72CC"/>
    <w:rsid w:val="005F7666"/>
    <w:rsid w:val="005F793B"/>
    <w:rsid w:val="005F7A03"/>
    <w:rsid w:val="006000A5"/>
    <w:rsid w:val="00600236"/>
    <w:rsid w:val="00600A02"/>
    <w:rsid w:val="00601A37"/>
    <w:rsid w:val="00601AAF"/>
    <w:rsid w:val="006023A1"/>
    <w:rsid w:val="00602EFF"/>
    <w:rsid w:val="006033B5"/>
    <w:rsid w:val="0060344C"/>
    <w:rsid w:val="00603503"/>
    <w:rsid w:val="00604362"/>
    <w:rsid w:val="006045B3"/>
    <w:rsid w:val="00604DC9"/>
    <w:rsid w:val="006054E5"/>
    <w:rsid w:val="0060551A"/>
    <w:rsid w:val="00605521"/>
    <w:rsid w:val="006057D8"/>
    <w:rsid w:val="00605FFF"/>
    <w:rsid w:val="00606339"/>
    <w:rsid w:val="00606D0F"/>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E38"/>
    <w:rsid w:val="00611FC4"/>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C04"/>
    <w:rsid w:val="00622141"/>
    <w:rsid w:val="006223D0"/>
    <w:rsid w:val="006228E4"/>
    <w:rsid w:val="00623124"/>
    <w:rsid w:val="00623335"/>
    <w:rsid w:val="006236A3"/>
    <w:rsid w:val="006239E1"/>
    <w:rsid w:val="00623B78"/>
    <w:rsid w:val="00623C4C"/>
    <w:rsid w:val="0062414F"/>
    <w:rsid w:val="00624976"/>
    <w:rsid w:val="00624C8E"/>
    <w:rsid w:val="0062502A"/>
    <w:rsid w:val="00625959"/>
    <w:rsid w:val="00625B0A"/>
    <w:rsid w:val="006271E8"/>
    <w:rsid w:val="00627A1E"/>
    <w:rsid w:val="00630972"/>
    <w:rsid w:val="00630ACE"/>
    <w:rsid w:val="00630B87"/>
    <w:rsid w:val="0063117C"/>
    <w:rsid w:val="0063122C"/>
    <w:rsid w:val="006312CB"/>
    <w:rsid w:val="00631301"/>
    <w:rsid w:val="006319C0"/>
    <w:rsid w:val="00631BC9"/>
    <w:rsid w:val="00631C27"/>
    <w:rsid w:val="00631C9F"/>
    <w:rsid w:val="00631EC0"/>
    <w:rsid w:val="00632207"/>
    <w:rsid w:val="00632F8B"/>
    <w:rsid w:val="0063320E"/>
    <w:rsid w:val="00633DDF"/>
    <w:rsid w:val="00633E4F"/>
    <w:rsid w:val="00634175"/>
    <w:rsid w:val="0063464F"/>
    <w:rsid w:val="0063471D"/>
    <w:rsid w:val="00634A28"/>
    <w:rsid w:val="00634B89"/>
    <w:rsid w:val="006353C8"/>
    <w:rsid w:val="0063595C"/>
    <w:rsid w:val="00636336"/>
    <w:rsid w:val="0063644C"/>
    <w:rsid w:val="00636703"/>
    <w:rsid w:val="0063671B"/>
    <w:rsid w:val="00637121"/>
    <w:rsid w:val="00637253"/>
    <w:rsid w:val="006374F9"/>
    <w:rsid w:val="00637C1C"/>
    <w:rsid w:val="00640064"/>
    <w:rsid w:val="00640300"/>
    <w:rsid w:val="0064083C"/>
    <w:rsid w:val="00640CF8"/>
    <w:rsid w:val="00640DC9"/>
    <w:rsid w:val="00640DDD"/>
    <w:rsid w:val="00640E4B"/>
    <w:rsid w:val="00641229"/>
    <w:rsid w:val="00641685"/>
    <w:rsid w:val="006417BE"/>
    <w:rsid w:val="00641EA4"/>
    <w:rsid w:val="00642173"/>
    <w:rsid w:val="00642186"/>
    <w:rsid w:val="006428A0"/>
    <w:rsid w:val="006428AE"/>
    <w:rsid w:val="00642D06"/>
    <w:rsid w:val="00642FEE"/>
    <w:rsid w:val="00643184"/>
    <w:rsid w:val="006433E4"/>
    <w:rsid w:val="006433FA"/>
    <w:rsid w:val="00643669"/>
    <w:rsid w:val="00643874"/>
    <w:rsid w:val="00643EB5"/>
    <w:rsid w:val="006442A8"/>
    <w:rsid w:val="006446A2"/>
    <w:rsid w:val="006446B9"/>
    <w:rsid w:val="00644A16"/>
    <w:rsid w:val="00644AE3"/>
    <w:rsid w:val="00644B66"/>
    <w:rsid w:val="00644C62"/>
    <w:rsid w:val="00644EF0"/>
    <w:rsid w:val="006464D7"/>
    <w:rsid w:val="006466C8"/>
    <w:rsid w:val="006466D7"/>
    <w:rsid w:val="00646873"/>
    <w:rsid w:val="00646FD7"/>
    <w:rsid w:val="0064717D"/>
    <w:rsid w:val="0064743B"/>
    <w:rsid w:val="00647FBF"/>
    <w:rsid w:val="0065060C"/>
    <w:rsid w:val="006508A1"/>
    <w:rsid w:val="00651A10"/>
    <w:rsid w:val="00652CDF"/>
    <w:rsid w:val="00652E99"/>
    <w:rsid w:val="00652FDC"/>
    <w:rsid w:val="006531FA"/>
    <w:rsid w:val="0065325B"/>
    <w:rsid w:val="0065372B"/>
    <w:rsid w:val="00653889"/>
    <w:rsid w:val="00653BED"/>
    <w:rsid w:val="00654861"/>
    <w:rsid w:val="0065486E"/>
    <w:rsid w:val="00655479"/>
    <w:rsid w:val="0065586A"/>
    <w:rsid w:val="00656198"/>
    <w:rsid w:val="006566CD"/>
    <w:rsid w:val="00656955"/>
    <w:rsid w:val="00656A8F"/>
    <w:rsid w:val="00657394"/>
    <w:rsid w:val="006578C9"/>
    <w:rsid w:val="00657FBA"/>
    <w:rsid w:val="0066044F"/>
    <w:rsid w:val="00660B6F"/>
    <w:rsid w:val="006610E3"/>
    <w:rsid w:val="00661676"/>
    <w:rsid w:val="006617BC"/>
    <w:rsid w:val="00661B09"/>
    <w:rsid w:val="00661F16"/>
    <w:rsid w:val="00662EE5"/>
    <w:rsid w:val="00662FFD"/>
    <w:rsid w:val="00663751"/>
    <w:rsid w:val="00663CB8"/>
    <w:rsid w:val="00663D55"/>
    <w:rsid w:val="00664195"/>
    <w:rsid w:val="006643A2"/>
    <w:rsid w:val="006644E0"/>
    <w:rsid w:val="00664D82"/>
    <w:rsid w:val="00664FF9"/>
    <w:rsid w:val="00665120"/>
    <w:rsid w:val="00666120"/>
    <w:rsid w:val="0066627F"/>
    <w:rsid w:val="006663C9"/>
    <w:rsid w:val="00666759"/>
    <w:rsid w:val="0066715A"/>
    <w:rsid w:val="0066737A"/>
    <w:rsid w:val="0066754F"/>
    <w:rsid w:val="006675E6"/>
    <w:rsid w:val="00667708"/>
    <w:rsid w:val="0066780F"/>
    <w:rsid w:val="00667CE0"/>
    <w:rsid w:val="0067001C"/>
    <w:rsid w:val="006707AF"/>
    <w:rsid w:val="00670A0E"/>
    <w:rsid w:val="0067190F"/>
    <w:rsid w:val="006719FB"/>
    <w:rsid w:val="00671B6C"/>
    <w:rsid w:val="00671D1E"/>
    <w:rsid w:val="00671DA9"/>
    <w:rsid w:val="006720EB"/>
    <w:rsid w:val="00672567"/>
    <w:rsid w:val="006725AB"/>
    <w:rsid w:val="00672BD3"/>
    <w:rsid w:val="00672CE4"/>
    <w:rsid w:val="00673088"/>
    <w:rsid w:val="006731FA"/>
    <w:rsid w:val="006735AB"/>
    <w:rsid w:val="006735FD"/>
    <w:rsid w:val="0067364F"/>
    <w:rsid w:val="00673AE0"/>
    <w:rsid w:val="00673B24"/>
    <w:rsid w:val="00673CA0"/>
    <w:rsid w:val="0067435F"/>
    <w:rsid w:val="00674894"/>
    <w:rsid w:val="00674932"/>
    <w:rsid w:val="006751EE"/>
    <w:rsid w:val="00675287"/>
    <w:rsid w:val="00675636"/>
    <w:rsid w:val="0067599E"/>
    <w:rsid w:val="00675ADE"/>
    <w:rsid w:val="0067681B"/>
    <w:rsid w:val="00676D51"/>
    <w:rsid w:val="00676E93"/>
    <w:rsid w:val="00677154"/>
    <w:rsid w:val="00677418"/>
    <w:rsid w:val="006776BE"/>
    <w:rsid w:val="006776C5"/>
    <w:rsid w:val="0067779E"/>
    <w:rsid w:val="006778EB"/>
    <w:rsid w:val="006779F1"/>
    <w:rsid w:val="00677B80"/>
    <w:rsid w:val="00677EB2"/>
    <w:rsid w:val="00677F2B"/>
    <w:rsid w:val="00680B79"/>
    <w:rsid w:val="00680C0F"/>
    <w:rsid w:val="00680C41"/>
    <w:rsid w:val="00680CE8"/>
    <w:rsid w:val="00680E16"/>
    <w:rsid w:val="00680EEE"/>
    <w:rsid w:val="00680F9D"/>
    <w:rsid w:val="00680FFC"/>
    <w:rsid w:val="0068186C"/>
    <w:rsid w:val="00681A30"/>
    <w:rsid w:val="00681E24"/>
    <w:rsid w:val="00682457"/>
    <w:rsid w:val="00682493"/>
    <w:rsid w:val="00682B6A"/>
    <w:rsid w:val="00682BA3"/>
    <w:rsid w:val="0068323F"/>
    <w:rsid w:val="0068344B"/>
    <w:rsid w:val="00683ADC"/>
    <w:rsid w:val="00683C37"/>
    <w:rsid w:val="006844A2"/>
    <w:rsid w:val="006846F3"/>
    <w:rsid w:val="006847DA"/>
    <w:rsid w:val="006848CE"/>
    <w:rsid w:val="00685595"/>
    <w:rsid w:val="00685614"/>
    <w:rsid w:val="006856F9"/>
    <w:rsid w:val="00685992"/>
    <w:rsid w:val="00685A4C"/>
    <w:rsid w:val="006863EA"/>
    <w:rsid w:val="00686511"/>
    <w:rsid w:val="006866B0"/>
    <w:rsid w:val="00686B9D"/>
    <w:rsid w:val="00687AF1"/>
    <w:rsid w:val="00687E94"/>
    <w:rsid w:val="006902BC"/>
    <w:rsid w:val="00690512"/>
    <w:rsid w:val="00690C71"/>
    <w:rsid w:val="006912C3"/>
    <w:rsid w:val="00691711"/>
    <w:rsid w:val="006918A2"/>
    <w:rsid w:val="006918B5"/>
    <w:rsid w:val="0069266C"/>
    <w:rsid w:val="00693A93"/>
    <w:rsid w:val="00693B88"/>
    <w:rsid w:val="006944D6"/>
    <w:rsid w:val="00694615"/>
    <w:rsid w:val="00694662"/>
    <w:rsid w:val="006948B3"/>
    <w:rsid w:val="00694F09"/>
    <w:rsid w:val="00694FE0"/>
    <w:rsid w:val="00695021"/>
    <w:rsid w:val="006950EC"/>
    <w:rsid w:val="006952B6"/>
    <w:rsid w:val="006953C0"/>
    <w:rsid w:val="006953C1"/>
    <w:rsid w:val="00695577"/>
    <w:rsid w:val="0069573C"/>
    <w:rsid w:val="00696003"/>
    <w:rsid w:val="0069629E"/>
    <w:rsid w:val="00696305"/>
    <w:rsid w:val="00696EE0"/>
    <w:rsid w:val="00697343"/>
    <w:rsid w:val="00697DCC"/>
    <w:rsid w:val="006A0068"/>
    <w:rsid w:val="006A0409"/>
    <w:rsid w:val="006A0565"/>
    <w:rsid w:val="006A0AF0"/>
    <w:rsid w:val="006A0E29"/>
    <w:rsid w:val="006A11D9"/>
    <w:rsid w:val="006A21D1"/>
    <w:rsid w:val="006A2363"/>
    <w:rsid w:val="006A262F"/>
    <w:rsid w:val="006A2645"/>
    <w:rsid w:val="006A275C"/>
    <w:rsid w:val="006A2C2D"/>
    <w:rsid w:val="006A3AC0"/>
    <w:rsid w:val="006A3C44"/>
    <w:rsid w:val="006A4287"/>
    <w:rsid w:val="006A4342"/>
    <w:rsid w:val="006A440F"/>
    <w:rsid w:val="006A55B8"/>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148"/>
    <w:rsid w:val="006B1B66"/>
    <w:rsid w:val="006B1C22"/>
    <w:rsid w:val="006B1C63"/>
    <w:rsid w:val="006B22CF"/>
    <w:rsid w:val="006B2772"/>
    <w:rsid w:val="006B2D39"/>
    <w:rsid w:val="006B2E76"/>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70A6"/>
    <w:rsid w:val="006B748A"/>
    <w:rsid w:val="006B7D62"/>
    <w:rsid w:val="006C00BF"/>
    <w:rsid w:val="006C01E9"/>
    <w:rsid w:val="006C0605"/>
    <w:rsid w:val="006C08EA"/>
    <w:rsid w:val="006C1459"/>
    <w:rsid w:val="006C15FB"/>
    <w:rsid w:val="006C1A49"/>
    <w:rsid w:val="006C1B4E"/>
    <w:rsid w:val="006C2243"/>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C84"/>
    <w:rsid w:val="006C7CA4"/>
    <w:rsid w:val="006D0789"/>
    <w:rsid w:val="006D1057"/>
    <w:rsid w:val="006D11AF"/>
    <w:rsid w:val="006D1634"/>
    <w:rsid w:val="006D175E"/>
    <w:rsid w:val="006D1896"/>
    <w:rsid w:val="006D1ED1"/>
    <w:rsid w:val="006D256F"/>
    <w:rsid w:val="006D2F30"/>
    <w:rsid w:val="006D3778"/>
    <w:rsid w:val="006D398B"/>
    <w:rsid w:val="006D3BE2"/>
    <w:rsid w:val="006D4157"/>
    <w:rsid w:val="006D42DD"/>
    <w:rsid w:val="006D4455"/>
    <w:rsid w:val="006D44C8"/>
    <w:rsid w:val="006D4676"/>
    <w:rsid w:val="006D4683"/>
    <w:rsid w:val="006D4789"/>
    <w:rsid w:val="006D4891"/>
    <w:rsid w:val="006D56DC"/>
    <w:rsid w:val="006D5E4D"/>
    <w:rsid w:val="006D6812"/>
    <w:rsid w:val="006D6955"/>
    <w:rsid w:val="006D6DAC"/>
    <w:rsid w:val="006D70F2"/>
    <w:rsid w:val="006D710A"/>
    <w:rsid w:val="006D7498"/>
    <w:rsid w:val="006D761D"/>
    <w:rsid w:val="006D7B52"/>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414A"/>
    <w:rsid w:val="006E41D7"/>
    <w:rsid w:val="006E46AC"/>
    <w:rsid w:val="006E4929"/>
    <w:rsid w:val="006E526A"/>
    <w:rsid w:val="006E5754"/>
    <w:rsid w:val="006E5F0D"/>
    <w:rsid w:val="006E644C"/>
    <w:rsid w:val="006E6601"/>
    <w:rsid w:val="006E68D3"/>
    <w:rsid w:val="006E78D1"/>
    <w:rsid w:val="006E7B80"/>
    <w:rsid w:val="006E7F04"/>
    <w:rsid w:val="006F0CC9"/>
    <w:rsid w:val="006F1239"/>
    <w:rsid w:val="006F1EF0"/>
    <w:rsid w:val="006F2121"/>
    <w:rsid w:val="006F282B"/>
    <w:rsid w:val="006F2C20"/>
    <w:rsid w:val="006F2CDC"/>
    <w:rsid w:val="006F3691"/>
    <w:rsid w:val="006F36DD"/>
    <w:rsid w:val="006F42F4"/>
    <w:rsid w:val="006F5035"/>
    <w:rsid w:val="006F5895"/>
    <w:rsid w:val="006F5BCC"/>
    <w:rsid w:val="006F6126"/>
    <w:rsid w:val="006F6194"/>
    <w:rsid w:val="006F75B6"/>
    <w:rsid w:val="006F78DA"/>
    <w:rsid w:val="00700262"/>
    <w:rsid w:val="00700288"/>
    <w:rsid w:val="00700685"/>
    <w:rsid w:val="007007A5"/>
    <w:rsid w:val="00700971"/>
    <w:rsid w:val="00700EC4"/>
    <w:rsid w:val="007016B6"/>
    <w:rsid w:val="00701903"/>
    <w:rsid w:val="0070199D"/>
    <w:rsid w:val="00701ACD"/>
    <w:rsid w:val="00701C13"/>
    <w:rsid w:val="00701FE6"/>
    <w:rsid w:val="00701FEE"/>
    <w:rsid w:val="0070233F"/>
    <w:rsid w:val="00702415"/>
    <w:rsid w:val="0070310F"/>
    <w:rsid w:val="00703770"/>
    <w:rsid w:val="00703ABD"/>
    <w:rsid w:val="007040AE"/>
    <w:rsid w:val="007041AB"/>
    <w:rsid w:val="00704695"/>
    <w:rsid w:val="00704858"/>
    <w:rsid w:val="00705C80"/>
    <w:rsid w:val="00705D16"/>
    <w:rsid w:val="00705D40"/>
    <w:rsid w:val="0070611F"/>
    <w:rsid w:val="00706397"/>
    <w:rsid w:val="0070644B"/>
    <w:rsid w:val="00706899"/>
    <w:rsid w:val="00706B1C"/>
    <w:rsid w:val="00706D19"/>
    <w:rsid w:val="0070718E"/>
    <w:rsid w:val="007075C7"/>
    <w:rsid w:val="007076D9"/>
    <w:rsid w:val="00707CE4"/>
    <w:rsid w:val="00707D01"/>
    <w:rsid w:val="00707F31"/>
    <w:rsid w:val="00707FB6"/>
    <w:rsid w:val="0071014E"/>
    <w:rsid w:val="007106AE"/>
    <w:rsid w:val="00710769"/>
    <w:rsid w:val="007107DE"/>
    <w:rsid w:val="00710991"/>
    <w:rsid w:val="00710DA7"/>
    <w:rsid w:val="00711018"/>
    <w:rsid w:val="00711E50"/>
    <w:rsid w:val="007122E5"/>
    <w:rsid w:val="00712451"/>
    <w:rsid w:val="007125A2"/>
    <w:rsid w:val="00712657"/>
    <w:rsid w:val="00712DD9"/>
    <w:rsid w:val="00713A40"/>
    <w:rsid w:val="0071448C"/>
    <w:rsid w:val="00714570"/>
    <w:rsid w:val="00714BA8"/>
    <w:rsid w:val="00714CB8"/>
    <w:rsid w:val="00714FAF"/>
    <w:rsid w:val="007151FF"/>
    <w:rsid w:val="00716E6F"/>
    <w:rsid w:val="007173FE"/>
    <w:rsid w:val="00717515"/>
    <w:rsid w:val="0071766E"/>
    <w:rsid w:val="00717D8E"/>
    <w:rsid w:val="00717DFE"/>
    <w:rsid w:val="00717F2F"/>
    <w:rsid w:val="00720070"/>
    <w:rsid w:val="00720AD7"/>
    <w:rsid w:val="00720AFC"/>
    <w:rsid w:val="00720B82"/>
    <w:rsid w:val="00720FA7"/>
    <w:rsid w:val="007218D5"/>
    <w:rsid w:val="00721AEC"/>
    <w:rsid w:val="00721D29"/>
    <w:rsid w:val="00721FDF"/>
    <w:rsid w:val="00722377"/>
    <w:rsid w:val="00722D38"/>
    <w:rsid w:val="00722DD9"/>
    <w:rsid w:val="00723317"/>
    <w:rsid w:val="0072389A"/>
    <w:rsid w:val="00723D1E"/>
    <w:rsid w:val="00723E67"/>
    <w:rsid w:val="00723EF0"/>
    <w:rsid w:val="00724596"/>
    <w:rsid w:val="007249A1"/>
    <w:rsid w:val="00724F14"/>
    <w:rsid w:val="00725CA8"/>
    <w:rsid w:val="00725E5A"/>
    <w:rsid w:val="00726047"/>
    <w:rsid w:val="00726375"/>
    <w:rsid w:val="0072682F"/>
    <w:rsid w:val="00726CC3"/>
    <w:rsid w:val="00726ED0"/>
    <w:rsid w:val="00726F96"/>
    <w:rsid w:val="007270DB"/>
    <w:rsid w:val="00727387"/>
    <w:rsid w:val="007274BB"/>
    <w:rsid w:val="00727844"/>
    <w:rsid w:val="007279B0"/>
    <w:rsid w:val="00727B2F"/>
    <w:rsid w:val="00727D1E"/>
    <w:rsid w:val="00727FC0"/>
    <w:rsid w:val="00730466"/>
    <w:rsid w:val="00730BCA"/>
    <w:rsid w:val="00730CE7"/>
    <w:rsid w:val="00731108"/>
    <w:rsid w:val="00731E0C"/>
    <w:rsid w:val="00731FAD"/>
    <w:rsid w:val="007325B2"/>
    <w:rsid w:val="007325F6"/>
    <w:rsid w:val="00732F0D"/>
    <w:rsid w:val="007333A9"/>
    <w:rsid w:val="007333C6"/>
    <w:rsid w:val="007335E5"/>
    <w:rsid w:val="00733752"/>
    <w:rsid w:val="00733AB3"/>
    <w:rsid w:val="00733AEA"/>
    <w:rsid w:val="0073480C"/>
    <w:rsid w:val="00734E6C"/>
    <w:rsid w:val="00734FF1"/>
    <w:rsid w:val="00735495"/>
    <w:rsid w:val="00735866"/>
    <w:rsid w:val="00735CB3"/>
    <w:rsid w:val="00735CC5"/>
    <w:rsid w:val="007364E9"/>
    <w:rsid w:val="007369CB"/>
    <w:rsid w:val="00736C37"/>
    <w:rsid w:val="00736F3B"/>
    <w:rsid w:val="007376F9"/>
    <w:rsid w:val="007379BE"/>
    <w:rsid w:val="00737FCD"/>
    <w:rsid w:val="00737FE3"/>
    <w:rsid w:val="007403CD"/>
    <w:rsid w:val="0074097D"/>
    <w:rsid w:val="00740F55"/>
    <w:rsid w:val="007414E2"/>
    <w:rsid w:val="007418F4"/>
    <w:rsid w:val="00741934"/>
    <w:rsid w:val="00741C16"/>
    <w:rsid w:val="00741D11"/>
    <w:rsid w:val="007424BC"/>
    <w:rsid w:val="00742C59"/>
    <w:rsid w:val="00743348"/>
    <w:rsid w:val="007434A9"/>
    <w:rsid w:val="00743967"/>
    <w:rsid w:val="00743A94"/>
    <w:rsid w:val="00744042"/>
    <w:rsid w:val="00744297"/>
    <w:rsid w:val="00744345"/>
    <w:rsid w:val="00744530"/>
    <w:rsid w:val="00744537"/>
    <w:rsid w:val="0074472F"/>
    <w:rsid w:val="00744CC3"/>
    <w:rsid w:val="0074506E"/>
    <w:rsid w:val="007451BF"/>
    <w:rsid w:val="00745270"/>
    <w:rsid w:val="00745533"/>
    <w:rsid w:val="00745A93"/>
    <w:rsid w:val="00745B5A"/>
    <w:rsid w:val="00745E1C"/>
    <w:rsid w:val="00746851"/>
    <w:rsid w:val="00747AC2"/>
    <w:rsid w:val="00747FA0"/>
    <w:rsid w:val="007501C5"/>
    <w:rsid w:val="007505CA"/>
    <w:rsid w:val="007509B1"/>
    <w:rsid w:val="00750CCF"/>
    <w:rsid w:val="00750E8F"/>
    <w:rsid w:val="00750EF3"/>
    <w:rsid w:val="0075118B"/>
    <w:rsid w:val="00752214"/>
    <w:rsid w:val="0075222C"/>
    <w:rsid w:val="00752424"/>
    <w:rsid w:val="007530A0"/>
    <w:rsid w:val="007530DE"/>
    <w:rsid w:val="0075333A"/>
    <w:rsid w:val="0075383B"/>
    <w:rsid w:val="007538AA"/>
    <w:rsid w:val="00753B2F"/>
    <w:rsid w:val="0075456B"/>
    <w:rsid w:val="007548C0"/>
    <w:rsid w:val="00754915"/>
    <w:rsid w:val="00754D2D"/>
    <w:rsid w:val="00754F0D"/>
    <w:rsid w:val="00754FA0"/>
    <w:rsid w:val="00755036"/>
    <w:rsid w:val="0075639C"/>
    <w:rsid w:val="007564EC"/>
    <w:rsid w:val="00756B45"/>
    <w:rsid w:val="00756B5D"/>
    <w:rsid w:val="0075743F"/>
    <w:rsid w:val="0075761A"/>
    <w:rsid w:val="00757720"/>
    <w:rsid w:val="0075777E"/>
    <w:rsid w:val="0075794E"/>
    <w:rsid w:val="00757D12"/>
    <w:rsid w:val="00760B5A"/>
    <w:rsid w:val="00760C76"/>
    <w:rsid w:val="00760E00"/>
    <w:rsid w:val="00761088"/>
    <w:rsid w:val="007617AA"/>
    <w:rsid w:val="00761AF2"/>
    <w:rsid w:val="00763430"/>
    <w:rsid w:val="00763637"/>
    <w:rsid w:val="00763C73"/>
    <w:rsid w:val="00763D10"/>
    <w:rsid w:val="0076407F"/>
    <w:rsid w:val="007644BB"/>
    <w:rsid w:val="00764F4B"/>
    <w:rsid w:val="007650AB"/>
    <w:rsid w:val="007654B8"/>
    <w:rsid w:val="00765A18"/>
    <w:rsid w:val="00765AE2"/>
    <w:rsid w:val="00765F50"/>
    <w:rsid w:val="0076609A"/>
    <w:rsid w:val="0076619A"/>
    <w:rsid w:val="00766298"/>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2251"/>
    <w:rsid w:val="00772475"/>
    <w:rsid w:val="007724E1"/>
    <w:rsid w:val="00772962"/>
    <w:rsid w:val="00772A9A"/>
    <w:rsid w:val="00772D90"/>
    <w:rsid w:val="00772E06"/>
    <w:rsid w:val="00772E80"/>
    <w:rsid w:val="0077318E"/>
    <w:rsid w:val="0077381E"/>
    <w:rsid w:val="00773A3C"/>
    <w:rsid w:val="00773D8D"/>
    <w:rsid w:val="00773E16"/>
    <w:rsid w:val="00774078"/>
    <w:rsid w:val="00774170"/>
    <w:rsid w:val="0077448D"/>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BA"/>
    <w:rsid w:val="007803F3"/>
    <w:rsid w:val="00780FFC"/>
    <w:rsid w:val="00781515"/>
    <w:rsid w:val="00781D22"/>
    <w:rsid w:val="00781F29"/>
    <w:rsid w:val="00782725"/>
    <w:rsid w:val="00782F56"/>
    <w:rsid w:val="0078312B"/>
    <w:rsid w:val="007836CD"/>
    <w:rsid w:val="007836DC"/>
    <w:rsid w:val="00783FB4"/>
    <w:rsid w:val="007846F7"/>
    <w:rsid w:val="00784971"/>
    <w:rsid w:val="00785C30"/>
    <w:rsid w:val="00785DAA"/>
    <w:rsid w:val="00785FC6"/>
    <w:rsid w:val="0078604B"/>
    <w:rsid w:val="007866E5"/>
    <w:rsid w:val="00786A2A"/>
    <w:rsid w:val="00786A79"/>
    <w:rsid w:val="00786B14"/>
    <w:rsid w:val="0078726F"/>
    <w:rsid w:val="00787344"/>
    <w:rsid w:val="007874BC"/>
    <w:rsid w:val="0078798E"/>
    <w:rsid w:val="007920E2"/>
    <w:rsid w:val="007929A5"/>
    <w:rsid w:val="00792A0B"/>
    <w:rsid w:val="00792A9C"/>
    <w:rsid w:val="0079345D"/>
    <w:rsid w:val="00793BD5"/>
    <w:rsid w:val="00793F66"/>
    <w:rsid w:val="007943D9"/>
    <w:rsid w:val="007948F8"/>
    <w:rsid w:val="007952DA"/>
    <w:rsid w:val="007952E5"/>
    <w:rsid w:val="00795402"/>
    <w:rsid w:val="00795414"/>
    <w:rsid w:val="00795491"/>
    <w:rsid w:val="0079571E"/>
    <w:rsid w:val="0079581A"/>
    <w:rsid w:val="00795D15"/>
    <w:rsid w:val="00796112"/>
    <w:rsid w:val="00796427"/>
    <w:rsid w:val="0079672A"/>
    <w:rsid w:val="00796D25"/>
    <w:rsid w:val="00796EC6"/>
    <w:rsid w:val="00797237"/>
    <w:rsid w:val="00797251"/>
    <w:rsid w:val="00797409"/>
    <w:rsid w:val="00797552"/>
    <w:rsid w:val="0079777F"/>
    <w:rsid w:val="00797BFA"/>
    <w:rsid w:val="00797C55"/>
    <w:rsid w:val="00797C87"/>
    <w:rsid w:val="00797DA1"/>
    <w:rsid w:val="007A06E5"/>
    <w:rsid w:val="007A09E1"/>
    <w:rsid w:val="007A126B"/>
    <w:rsid w:val="007A1368"/>
    <w:rsid w:val="007A16A0"/>
    <w:rsid w:val="007A19EF"/>
    <w:rsid w:val="007A21C2"/>
    <w:rsid w:val="007A2650"/>
    <w:rsid w:val="007A294A"/>
    <w:rsid w:val="007A3650"/>
    <w:rsid w:val="007A38A2"/>
    <w:rsid w:val="007A4DA1"/>
    <w:rsid w:val="007A4DEF"/>
    <w:rsid w:val="007A557A"/>
    <w:rsid w:val="007A5818"/>
    <w:rsid w:val="007A5859"/>
    <w:rsid w:val="007A5889"/>
    <w:rsid w:val="007A5ABB"/>
    <w:rsid w:val="007A5F4C"/>
    <w:rsid w:val="007A6397"/>
    <w:rsid w:val="007A64C0"/>
    <w:rsid w:val="007A6A6A"/>
    <w:rsid w:val="007A6C88"/>
    <w:rsid w:val="007A760F"/>
    <w:rsid w:val="007A77A1"/>
    <w:rsid w:val="007A78A5"/>
    <w:rsid w:val="007A7C67"/>
    <w:rsid w:val="007B00CD"/>
    <w:rsid w:val="007B08CF"/>
    <w:rsid w:val="007B0A10"/>
    <w:rsid w:val="007B0B87"/>
    <w:rsid w:val="007B0D21"/>
    <w:rsid w:val="007B0DD0"/>
    <w:rsid w:val="007B15F9"/>
    <w:rsid w:val="007B170F"/>
    <w:rsid w:val="007B1B7B"/>
    <w:rsid w:val="007B1CB8"/>
    <w:rsid w:val="007B1CFA"/>
    <w:rsid w:val="007B22F3"/>
    <w:rsid w:val="007B2695"/>
    <w:rsid w:val="007B2715"/>
    <w:rsid w:val="007B28AA"/>
    <w:rsid w:val="007B2E17"/>
    <w:rsid w:val="007B2F2D"/>
    <w:rsid w:val="007B3021"/>
    <w:rsid w:val="007B359E"/>
    <w:rsid w:val="007B431C"/>
    <w:rsid w:val="007B4586"/>
    <w:rsid w:val="007B4600"/>
    <w:rsid w:val="007B46FE"/>
    <w:rsid w:val="007B4A40"/>
    <w:rsid w:val="007B4FCE"/>
    <w:rsid w:val="007B58AF"/>
    <w:rsid w:val="007B64BB"/>
    <w:rsid w:val="007B6890"/>
    <w:rsid w:val="007B6C28"/>
    <w:rsid w:val="007B6F89"/>
    <w:rsid w:val="007B7AE9"/>
    <w:rsid w:val="007B7E0C"/>
    <w:rsid w:val="007B7EA4"/>
    <w:rsid w:val="007C05F2"/>
    <w:rsid w:val="007C0D38"/>
    <w:rsid w:val="007C157A"/>
    <w:rsid w:val="007C1582"/>
    <w:rsid w:val="007C1C91"/>
    <w:rsid w:val="007C22D9"/>
    <w:rsid w:val="007C23B9"/>
    <w:rsid w:val="007C25C9"/>
    <w:rsid w:val="007C2B90"/>
    <w:rsid w:val="007C34C1"/>
    <w:rsid w:val="007C3670"/>
    <w:rsid w:val="007C3B49"/>
    <w:rsid w:val="007C3CB4"/>
    <w:rsid w:val="007C45D2"/>
    <w:rsid w:val="007C46BF"/>
    <w:rsid w:val="007C4D15"/>
    <w:rsid w:val="007C4E9E"/>
    <w:rsid w:val="007C4F0C"/>
    <w:rsid w:val="007C4F82"/>
    <w:rsid w:val="007C5339"/>
    <w:rsid w:val="007C5366"/>
    <w:rsid w:val="007C59BF"/>
    <w:rsid w:val="007C5E2D"/>
    <w:rsid w:val="007C60E3"/>
    <w:rsid w:val="007C6F39"/>
    <w:rsid w:val="007C74FB"/>
    <w:rsid w:val="007C7F7E"/>
    <w:rsid w:val="007D0662"/>
    <w:rsid w:val="007D08F6"/>
    <w:rsid w:val="007D0AFC"/>
    <w:rsid w:val="007D11DC"/>
    <w:rsid w:val="007D12A8"/>
    <w:rsid w:val="007D132F"/>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CC3"/>
    <w:rsid w:val="007D5D97"/>
    <w:rsid w:val="007D5EAD"/>
    <w:rsid w:val="007D64B1"/>
    <w:rsid w:val="007D66AA"/>
    <w:rsid w:val="007D6BF1"/>
    <w:rsid w:val="007D6CFA"/>
    <w:rsid w:val="007D6F0F"/>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3E5"/>
    <w:rsid w:val="007E2664"/>
    <w:rsid w:val="007E2D51"/>
    <w:rsid w:val="007E2EA6"/>
    <w:rsid w:val="007E300A"/>
    <w:rsid w:val="007E377C"/>
    <w:rsid w:val="007E42E9"/>
    <w:rsid w:val="007E4316"/>
    <w:rsid w:val="007E4597"/>
    <w:rsid w:val="007E49BA"/>
    <w:rsid w:val="007E4E86"/>
    <w:rsid w:val="007E4F2E"/>
    <w:rsid w:val="007E5535"/>
    <w:rsid w:val="007E5C43"/>
    <w:rsid w:val="007E5C67"/>
    <w:rsid w:val="007E6CCC"/>
    <w:rsid w:val="007E7316"/>
    <w:rsid w:val="007E76FF"/>
    <w:rsid w:val="007E77E6"/>
    <w:rsid w:val="007E7851"/>
    <w:rsid w:val="007F000E"/>
    <w:rsid w:val="007F0D7C"/>
    <w:rsid w:val="007F107A"/>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AD9"/>
    <w:rsid w:val="007F5663"/>
    <w:rsid w:val="007F5697"/>
    <w:rsid w:val="007F5DD2"/>
    <w:rsid w:val="007F5E92"/>
    <w:rsid w:val="007F5F7B"/>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5B5"/>
    <w:rsid w:val="008019F5"/>
    <w:rsid w:val="00801D6E"/>
    <w:rsid w:val="0080210B"/>
    <w:rsid w:val="00802624"/>
    <w:rsid w:val="008035BB"/>
    <w:rsid w:val="008036C3"/>
    <w:rsid w:val="00803901"/>
    <w:rsid w:val="00804564"/>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186"/>
    <w:rsid w:val="0081350C"/>
    <w:rsid w:val="008139A5"/>
    <w:rsid w:val="00814382"/>
    <w:rsid w:val="008143D4"/>
    <w:rsid w:val="00814AB6"/>
    <w:rsid w:val="00815EE3"/>
    <w:rsid w:val="008163F2"/>
    <w:rsid w:val="008169A6"/>
    <w:rsid w:val="008174B3"/>
    <w:rsid w:val="008178A0"/>
    <w:rsid w:val="00817B8F"/>
    <w:rsid w:val="00817DFB"/>
    <w:rsid w:val="00820615"/>
    <w:rsid w:val="00820876"/>
    <w:rsid w:val="0082158A"/>
    <w:rsid w:val="00821D5F"/>
    <w:rsid w:val="00821ED9"/>
    <w:rsid w:val="00822354"/>
    <w:rsid w:val="008224E3"/>
    <w:rsid w:val="00822C05"/>
    <w:rsid w:val="00822C92"/>
    <w:rsid w:val="00822FA7"/>
    <w:rsid w:val="00822FE3"/>
    <w:rsid w:val="00823286"/>
    <w:rsid w:val="0082370A"/>
    <w:rsid w:val="008238F4"/>
    <w:rsid w:val="00823BB4"/>
    <w:rsid w:val="0082448C"/>
    <w:rsid w:val="0082490F"/>
    <w:rsid w:val="00824EE1"/>
    <w:rsid w:val="00825061"/>
    <w:rsid w:val="00825254"/>
    <w:rsid w:val="0082526B"/>
    <w:rsid w:val="00825BC9"/>
    <w:rsid w:val="0082602C"/>
    <w:rsid w:val="008265A9"/>
    <w:rsid w:val="00826FA5"/>
    <w:rsid w:val="00826FCF"/>
    <w:rsid w:val="0082764D"/>
    <w:rsid w:val="00827985"/>
    <w:rsid w:val="00827BB5"/>
    <w:rsid w:val="00830066"/>
    <w:rsid w:val="008300D1"/>
    <w:rsid w:val="0083046A"/>
    <w:rsid w:val="00830DC7"/>
    <w:rsid w:val="008311C2"/>
    <w:rsid w:val="00831936"/>
    <w:rsid w:val="00831BD7"/>
    <w:rsid w:val="00832505"/>
    <w:rsid w:val="00832564"/>
    <w:rsid w:val="00832A74"/>
    <w:rsid w:val="00833080"/>
    <w:rsid w:val="00833149"/>
    <w:rsid w:val="0083393F"/>
    <w:rsid w:val="00833F93"/>
    <w:rsid w:val="008341F6"/>
    <w:rsid w:val="00834315"/>
    <w:rsid w:val="00834A8D"/>
    <w:rsid w:val="008351CA"/>
    <w:rsid w:val="0083619E"/>
    <w:rsid w:val="008361BB"/>
    <w:rsid w:val="00836219"/>
    <w:rsid w:val="00836E0B"/>
    <w:rsid w:val="008403E0"/>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EE4"/>
    <w:rsid w:val="0084411B"/>
    <w:rsid w:val="008442E8"/>
    <w:rsid w:val="00844404"/>
    <w:rsid w:val="0084461A"/>
    <w:rsid w:val="00844C6D"/>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2956"/>
    <w:rsid w:val="008532FA"/>
    <w:rsid w:val="00853808"/>
    <w:rsid w:val="00853CE0"/>
    <w:rsid w:val="00853E32"/>
    <w:rsid w:val="008540F8"/>
    <w:rsid w:val="008542C1"/>
    <w:rsid w:val="00854A36"/>
    <w:rsid w:val="00854C10"/>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B9"/>
    <w:rsid w:val="00861584"/>
    <w:rsid w:val="008618E0"/>
    <w:rsid w:val="008623E3"/>
    <w:rsid w:val="00862B88"/>
    <w:rsid w:val="00863714"/>
    <w:rsid w:val="00863836"/>
    <w:rsid w:val="008640CE"/>
    <w:rsid w:val="00864494"/>
    <w:rsid w:val="00864B01"/>
    <w:rsid w:val="00864C25"/>
    <w:rsid w:val="00864D32"/>
    <w:rsid w:val="00865656"/>
    <w:rsid w:val="008656F6"/>
    <w:rsid w:val="00865A1F"/>
    <w:rsid w:val="00865E72"/>
    <w:rsid w:val="00865FC4"/>
    <w:rsid w:val="008660ED"/>
    <w:rsid w:val="00866341"/>
    <w:rsid w:val="008667FD"/>
    <w:rsid w:val="00867A2C"/>
    <w:rsid w:val="00867FB7"/>
    <w:rsid w:val="008708E8"/>
    <w:rsid w:val="00870934"/>
    <w:rsid w:val="00870B86"/>
    <w:rsid w:val="00870D21"/>
    <w:rsid w:val="00871495"/>
    <w:rsid w:val="008719E0"/>
    <w:rsid w:val="00871C0E"/>
    <w:rsid w:val="00871FC8"/>
    <w:rsid w:val="0087237B"/>
    <w:rsid w:val="008726EF"/>
    <w:rsid w:val="00872B46"/>
    <w:rsid w:val="00872EF2"/>
    <w:rsid w:val="008732D6"/>
    <w:rsid w:val="00873C8E"/>
    <w:rsid w:val="00873FA4"/>
    <w:rsid w:val="00874416"/>
    <w:rsid w:val="0087459E"/>
    <w:rsid w:val="008745DC"/>
    <w:rsid w:val="00874A74"/>
    <w:rsid w:val="00874E2A"/>
    <w:rsid w:val="00876393"/>
    <w:rsid w:val="00876AD1"/>
    <w:rsid w:val="00876C60"/>
    <w:rsid w:val="00876DF4"/>
    <w:rsid w:val="00876FC5"/>
    <w:rsid w:val="00877803"/>
    <w:rsid w:val="00877CE8"/>
    <w:rsid w:val="0088015B"/>
    <w:rsid w:val="008801D2"/>
    <w:rsid w:val="00880395"/>
    <w:rsid w:val="00880656"/>
    <w:rsid w:val="008807A9"/>
    <w:rsid w:val="00880A14"/>
    <w:rsid w:val="00880E79"/>
    <w:rsid w:val="00881623"/>
    <w:rsid w:val="00881658"/>
    <w:rsid w:val="008823E9"/>
    <w:rsid w:val="00882E37"/>
    <w:rsid w:val="0088335C"/>
    <w:rsid w:val="008837EE"/>
    <w:rsid w:val="0088385B"/>
    <w:rsid w:val="00883886"/>
    <w:rsid w:val="0088388C"/>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31DD"/>
    <w:rsid w:val="008932C1"/>
    <w:rsid w:val="00893A16"/>
    <w:rsid w:val="00893AFB"/>
    <w:rsid w:val="00893F45"/>
    <w:rsid w:val="00893FD0"/>
    <w:rsid w:val="008943E2"/>
    <w:rsid w:val="00894936"/>
    <w:rsid w:val="00895912"/>
    <w:rsid w:val="00895D78"/>
    <w:rsid w:val="00896086"/>
    <w:rsid w:val="00896C38"/>
    <w:rsid w:val="00896DC3"/>
    <w:rsid w:val="00897C58"/>
    <w:rsid w:val="00897D4C"/>
    <w:rsid w:val="00897F0C"/>
    <w:rsid w:val="008A0041"/>
    <w:rsid w:val="008A08C4"/>
    <w:rsid w:val="008A0B2A"/>
    <w:rsid w:val="008A119C"/>
    <w:rsid w:val="008A13F5"/>
    <w:rsid w:val="008A166A"/>
    <w:rsid w:val="008A1D61"/>
    <w:rsid w:val="008A1DAD"/>
    <w:rsid w:val="008A27E5"/>
    <w:rsid w:val="008A2AA0"/>
    <w:rsid w:val="008A36FE"/>
    <w:rsid w:val="008A37B6"/>
    <w:rsid w:val="008A39B9"/>
    <w:rsid w:val="008A3CAF"/>
    <w:rsid w:val="008A3F4C"/>
    <w:rsid w:val="008A482D"/>
    <w:rsid w:val="008A4DF5"/>
    <w:rsid w:val="008A5192"/>
    <w:rsid w:val="008A56D9"/>
    <w:rsid w:val="008A58E7"/>
    <w:rsid w:val="008A5A17"/>
    <w:rsid w:val="008A608F"/>
    <w:rsid w:val="008A6784"/>
    <w:rsid w:val="008A705E"/>
    <w:rsid w:val="008A7095"/>
    <w:rsid w:val="008A75F1"/>
    <w:rsid w:val="008A7928"/>
    <w:rsid w:val="008A7C1A"/>
    <w:rsid w:val="008B00B5"/>
    <w:rsid w:val="008B0673"/>
    <w:rsid w:val="008B09A6"/>
    <w:rsid w:val="008B1336"/>
    <w:rsid w:val="008B14D9"/>
    <w:rsid w:val="008B1879"/>
    <w:rsid w:val="008B1A18"/>
    <w:rsid w:val="008B1F9D"/>
    <w:rsid w:val="008B2C91"/>
    <w:rsid w:val="008B3280"/>
    <w:rsid w:val="008B3670"/>
    <w:rsid w:val="008B3DE6"/>
    <w:rsid w:val="008B3FE4"/>
    <w:rsid w:val="008B44DD"/>
    <w:rsid w:val="008B458A"/>
    <w:rsid w:val="008B4797"/>
    <w:rsid w:val="008B48D9"/>
    <w:rsid w:val="008B48EC"/>
    <w:rsid w:val="008B4A98"/>
    <w:rsid w:val="008B4EAD"/>
    <w:rsid w:val="008B567D"/>
    <w:rsid w:val="008B5716"/>
    <w:rsid w:val="008B5B4D"/>
    <w:rsid w:val="008B5BB6"/>
    <w:rsid w:val="008B5D56"/>
    <w:rsid w:val="008B6DDA"/>
    <w:rsid w:val="008B6F41"/>
    <w:rsid w:val="008B7924"/>
    <w:rsid w:val="008B7ED8"/>
    <w:rsid w:val="008C0A79"/>
    <w:rsid w:val="008C0DB5"/>
    <w:rsid w:val="008C0E73"/>
    <w:rsid w:val="008C0E83"/>
    <w:rsid w:val="008C108F"/>
    <w:rsid w:val="008C1225"/>
    <w:rsid w:val="008C1328"/>
    <w:rsid w:val="008C1C5D"/>
    <w:rsid w:val="008C237D"/>
    <w:rsid w:val="008C2A0B"/>
    <w:rsid w:val="008C2BD1"/>
    <w:rsid w:val="008C2D6F"/>
    <w:rsid w:val="008C2E9D"/>
    <w:rsid w:val="008C34F0"/>
    <w:rsid w:val="008C3ED8"/>
    <w:rsid w:val="008C3F57"/>
    <w:rsid w:val="008C407A"/>
    <w:rsid w:val="008C40A7"/>
    <w:rsid w:val="008C4577"/>
    <w:rsid w:val="008C4811"/>
    <w:rsid w:val="008C49C8"/>
    <w:rsid w:val="008C4B3F"/>
    <w:rsid w:val="008C4B5E"/>
    <w:rsid w:val="008C4CA4"/>
    <w:rsid w:val="008C514A"/>
    <w:rsid w:val="008C571B"/>
    <w:rsid w:val="008C5732"/>
    <w:rsid w:val="008C6637"/>
    <w:rsid w:val="008C6B52"/>
    <w:rsid w:val="008C6D72"/>
    <w:rsid w:val="008C70D2"/>
    <w:rsid w:val="008C74FF"/>
    <w:rsid w:val="008C79FD"/>
    <w:rsid w:val="008C7DA5"/>
    <w:rsid w:val="008C7FC7"/>
    <w:rsid w:val="008D03E7"/>
    <w:rsid w:val="008D0585"/>
    <w:rsid w:val="008D061C"/>
    <w:rsid w:val="008D0C52"/>
    <w:rsid w:val="008D0E6F"/>
    <w:rsid w:val="008D1066"/>
    <w:rsid w:val="008D15E1"/>
    <w:rsid w:val="008D1BB6"/>
    <w:rsid w:val="008D1ECA"/>
    <w:rsid w:val="008D1ED0"/>
    <w:rsid w:val="008D1FE3"/>
    <w:rsid w:val="008D22BA"/>
    <w:rsid w:val="008D28BF"/>
    <w:rsid w:val="008D2A47"/>
    <w:rsid w:val="008D3F50"/>
    <w:rsid w:val="008D405B"/>
    <w:rsid w:val="008D435E"/>
    <w:rsid w:val="008D5AA8"/>
    <w:rsid w:val="008D5E2B"/>
    <w:rsid w:val="008D65A3"/>
    <w:rsid w:val="008D6A0D"/>
    <w:rsid w:val="008D6FC5"/>
    <w:rsid w:val="008D734D"/>
    <w:rsid w:val="008D775E"/>
    <w:rsid w:val="008E017F"/>
    <w:rsid w:val="008E01F6"/>
    <w:rsid w:val="008E0215"/>
    <w:rsid w:val="008E039A"/>
    <w:rsid w:val="008E0460"/>
    <w:rsid w:val="008E0657"/>
    <w:rsid w:val="008E0831"/>
    <w:rsid w:val="008E0B25"/>
    <w:rsid w:val="008E1BAE"/>
    <w:rsid w:val="008E2014"/>
    <w:rsid w:val="008E205F"/>
    <w:rsid w:val="008E2665"/>
    <w:rsid w:val="008E28CA"/>
    <w:rsid w:val="008E292F"/>
    <w:rsid w:val="008E31D4"/>
    <w:rsid w:val="008E32D3"/>
    <w:rsid w:val="008E3BF6"/>
    <w:rsid w:val="008E4929"/>
    <w:rsid w:val="008E49BE"/>
    <w:rsid w:val="008E4CE9"/>
    <w:rsid w:val="008E5046"/>
    <w:rsid w:val="008E504F"/>
    <w:rsid w:val="008E5313"/>
    <w:rsid w:val="008E587F"/>
    <w:rsid w:val="008E5D49"/>
    <w:rsid w:val="008E5DEA"/>
    <w:rsid w:val="008E6BC9"/>
    <w:rsid w:val="008E6C1E"/>
    <w:rsid w:val="008E6CC0"/>
    <w:rsid w:val="008E6DEC"/>
    <w:rsid w:val="008E7029"/>
    <w:rsid w:val="008E7372"/>
    <w:rsid w:val="008E7665"/>
    <w:rsid w:val="008E78DD"/>
    <w:rsid w:val="008E7FBB"/>
    <w:rsid w:val="008F014D"/>
    <w:rsid w:val="008F0172"/>
    <w:rsid w:val="008F0208"/>
    <w:rsid w:val="008F0228"/>
    <w:rsid w:val="008F0385"/>
    <w:rsid w:val="008F0864"/>
    <w:rsid w:val="008F0963"/>
    <w:rsid w:val="008F14AE"/>
    <w:rsid w:val="008F1744"/>
    <w:rsid w:val="008F1CFD"/>
    <w:rsid w:val="008F1FA7"/>
    <w:rsid w:val="008F360A"/>
    <w:rsid w:val="008F42E9"/>
    <w:rsid w:val="008F44C1"/>
    <w:rsid w:val="008F4D72"/>
    <w:rsid w:val="008F584C"/>
    <w:rsid w:val="008F5A0C"/>
    <w:rsid w:val="008F5B60"/>
    <w:rsid w:val="008F5B65"/>
    <w:rsid w:val="008F5EEA"/>
    <w:rsid w:val="008F649A"/>
    <w:rsid w:val="008F6780"/>
    <w:rsid w:val="008F7086"/>
    <w:rsid w:val="008F72A3"/>
    <w:rsid w:val="008F7D12"/>
    <w:rsid w:val="008F7EB3"/>
    <w:rsid w:val="00900549"/>
    <w:rsid w:val="00900AD2"/>
    <w:rsid w:val="00901B79"/>
    <w:rsid w:val="00901E9B"/>
    <w:rsid w:val="0090288D"/>
    <w:rsid w:val="00902BE6"/>
    <w:rsid w:val="00902F98"/>
    <w:rsid w:val="00903150"/>
    <w:rsid w:val="0090457B"/>
    <w:rsid w:val="0090458B"/>
    <w:rsid w:val="009045E8"/>
    <w:rsid w:val="009045EF"/>
    <w:rsid w:val="00904C9E"/>
    <w:rsid w:val="00904E3D"/>
    <w:rsid w:val="00904EC4"/>
    <w:rsid w:val="00905BDA"/>
    <w:rsid w:val="00905F5B"/>
    <w:rsid w:val="009061DA"/>
    <w:rsid w:val="0090623F"/>
    <w:rsid w:val="00906792"/>
    <w:rsid w:val="00906A3B"/>
    <w:rsid w:val="00906B27"/>
    <w:rsid w:val="00906BFA"/>
    <w:rsid w:val="00907226"/>
    <w:rsid w:val="009072A7"/>
    <w:rsid w:val="00907A3E"/>
    <w:rsid w:val="00907E7F"/>
    <w:rsid w:val="0091090F"/>
    <w:rsid w:val="00910AC0"/>
    <w:rsid w:val="00910E7D"/>
    <w:rsid w:val="00911183"/>
    <w:rsid w:val="009111D1"/>
    <w:rsid w:val="009112FC"/>
    <w:rsid w:val="00911D59"/>
    <w:rsid w:val="00911E92"/>
    <w:rsid w:val="00912419"/>
    <w:rsid w:val="009124F4"/>
    <w:rsid w:val="009127DE"/>
    <w:rsid w:val="00912BAC"/>
    <w:rsid w:val="00912EF8"/>
    <w:rsid w:val="009132C0"/>
    <w:rsid w:val="00913D31"/>
    <w:rsid w:val="00913D7F"/>
    <w:rsid w:val="00914132"/>
    <w:rsid w:val="00914623"/>
    <w:rsid w:val="00915480"/>
    <w:rsid w:val="0091559E"/>
    <w:rsid w:val="009157C1"/>
    <w:rsid w:val="00915B13"/>
    <w:rsid w:val="00915B2A"/>
    <w:rsid w:val="00915B83"/>
    <w:rsid w:val="00916702"/>
    <w:rsid w:val="009169CA"/>
    <w:rsid w:val="00916FBB"/>
    <w:rsid w:val="0091751C"/>
    <w:rsid w:val="00917A05"/>
    <w:rsid w:val="00917A77"/>
    <w:rsid w:val="00920132"/>
    <w:rsid w:val="0092083B"/>
    <w:rsid w:val="00921377"/>
    <w:rsid w:val="0092147E"/>
    <w:rsid w:val="00921788"/>
    <w:rsid w:val="0092178B"/>
    <w:rsid w:val="00921BA9"/>
    <w:rsid w:val="00922AD7"/>
    <w:rsid w:val="00922B62"/>
    <w:rsid w:val="0092302B"/>
    <w:rsid w:val="0092308F"/>
    <w:rsid w:val="00923130"/>
    <w:rsid w:val="009239B3"/>
    <w:rsid w:val="0092497E"/>
    <w:rsid w:val="00924A8D"/>
    <w:rsid w:val="00924B17"/>
    <w:rsid w:val="00924EE2"/>
    <w:rsid w:val="00925560"/>
    <w:rsid w:val="009256FA"/>
    <w:rsid w:val="00925D34"/>
    <w:rsid w:val="00925EDE"/>
    <w:rsid w:val="009264E5"/>
    <w:rsid w:val="00926816"/>
    <w:rsid w:val="009269DC"/>
    <w:rsid w:val="00926CD7"/>
    <w:rsid w:val="00927AD5"/>
    <w:rsid w:val="00930166"/>
    <w:rsid w:val="009301CE"/>
    <w:rsid w:val="00930ACF"/>
    <w:rsid w:val="00930C86"/>
    <w:rsid w:val="00931144"/>
    <w:rsid w:val="00931A5C"/>
    <w:rsid w:val="00931C1A"/>
    <w:rsid w:val="0093339C"/>
    <w:rsid w:val="009336AF"/>
    <w:rsid w:val="0093398D"/>
    <w:rsid w:val="00933D65"/>
    <w:rsid w:val="009341E7"/>
    <w:rsid w:val="0093451D"/>
    <w:rsid w:val="009345FE"/>
    <w:rsid w:val="0093467D"/>
    <w:rsid w:val="009349F3"/>
    <w:rsid w:val="00934D87"/>
    <w:rsid w:val="00935880"/>
    <w:rsid w:val="00935BF9"/>
    <w:rsid w:val="00935C2E"/>
    <w:rsid w:val="009360F3"/>
    <w:rsid w:val="0093672E"/>
    <w:rsid w:val="0093674F"/>
    <w:rsid w:val="00936A53"/>
    <w:rsid w:val="00936E0E"/>
    <w:rsid w:val="0093704E"/>
    <w:rsid w:val="009370E4"/>
    <w:rsid w:val="009371BB"/>
    <w:rsid w:val="00937896"/>
    <w:rsid w:val="00940AFC"/>
    <w:rsid w:val="00941297"/>
    <w:rsid w:val="00941A71"/>
    <w:rsid w:val="00941B2E"/>
    <w:rsid w:val="0094217C"/>
    <w:rsid w:val="00942DB6"/>
    <w:rsid w:val="00943156"/>
    <w:rsid w:val="00943567"/>
    <w:rsid w:val="00943715"/>
    <w:rsid w:val="009447AD"/>
    <w:rsid w:val="00944D4C"/>
    <w:rsid w:val="009458D0"/>
    <w:rsid w:val="00945D6B"/>
    <w:rsid w:val="009463E5"/>
    <w:rsid w:val="0094653A"/>
    <w:rsid w:val="0094673E"/>
    <w:rsid w:val="00946796"/>
    <w:rsid w:val="009467E1"/>
    <w:rsid w:val="00946EC2"/>
    <w:rsid w:val="009524C4"/>
    <w:rsid w:val="009525A9"/>
    <w:rsid w:val="0095265D"/>
    <w:rsid w:val="00952C5D"/>
    <w:rsid w:val="00952E3D"/>
    <w:rsid w:val="0095305E"/>
    <w:rsid w:val="009532A9"/>
    <w:rsid w:val="00953C03"/>
    <w:rsid w:val="00953C79"/>
    <w:rsid w:val="00953EFC"/>
    <w:rsid w:val="009544B6"/>
    <w:rsid w:val="009545C9"/>
    <w:rsid w:val="00954C32"/>
    <w:rsid w:val="00954E7C"/>
    <w:rsid w:val="00954F03"/>
    <w:rsid w:val="0095511F"/>
    <w:rsid w:val="00955A40"/>
    <w:rsid w:val="00955BF0"/>
    <w:rsid w:val="00955E91"/>
    <w:rsid w:val="009564B6"/>
    <w:rsid w:val="00956588"/>
    <w:rsid w:val="009565E1"/>
    <w:rsid w:val="00956DBE"/>
    <w:rsid w:val="009572D3"/>
    <w:rsid w:val="009576E0"/>
    <w:rsid w:val="00957AE3"/>
    <w:rsid w:val="00960299"/>
    <w:rsid w:val="00960A08"/>
    <w:rsid w:val="00960A64"/>
    <w:rsid w:val="00960BAC"/>
    <w:rsid w:val="00961643"/>
    <w:rsid w:val="009616BB"/>
    <w:rsid w:val="00961873"/>
    <w:rsid w:val="009625DF"/>
    <w:rsid w:val="00963514"/>
    <w:rsid w:val="009635FD"/>
    <w:rsid w:val="009636C0"/>
    <w:rsid w:val="009637B1"/>
    <w:rsid w:val="00963BDE"/>
    <w:rsid w:val="00964249"/>
    <w:rsid w:val="00964E7E"/>
    <w:rsid w:val="00965265"/>
    <w:rsid w:val="00965381"/>
    <w:rsid w:val="0096571F"/>
    <w:rsid w:val="0096577E"/>
    <w:rsid w:val="00965E2B"/>
    <w:rsid w:val="00966535"/>
    <w:rsid w:val="009665B6"/>
    <w:rsid w:val="00966679"/>
    <w:rsid w:val="00966EE0"/>
    <w:rsid w:val="00967138"/>
    <w:rsid w:val="00967191"/>
    <w:rsid w:val="00967BE8"/>
    <w:rsid w:val="0097064B"/>
    <w:rsid w:val="00970686"/>
    <w:rsid w:val="00970B44"/>
    <w:rsid w:val="00971581"/>
    <w:rsid w:val="009715A3"/>
    <w:rsid w:val="00971677"/>
    <w:rsid w:val="00971835"/>
    <w:rsid w:val="0097188D"/>
    <w:rsid w:val="00971A3F"/>
    <w:rsid w:val="00972085"/>
    <w:rsid w:val="00972298"/>
    <w:rsid w:val="009722F6"/>
    <w:rsid w:val="0097243E"/>
    <w:rsid w:val="00972796"/>
    <w:rsid w:val="0097305C"/>
    <w:rsid w:val="00973812"/>
    <w:rsid w:val="009739A6"/>
    <w:rsid w:val="00973C34"/>
    <w:rsid w:val="00973C84"/>
    <w:rsid w:val="00973E20"/>
    <w:rsid w:val="009741EC"/>
    <w:rsid w:val="00974C09"/>
    <w:rsid w:val="00974EB8"/>
    <w:rsid w:val="0097594E"/>
    <w:rsid w:val="00975D0C"/>
    <w:rsid w:val="00976157"/>
    <w:rsid w:val="00976494"/>
    <w:rsid w:val="00976C03"/>
    <w:rsid w:val="00976F24"/>
    <w:rsid w:val="009770EF"/>
    <w:rsid w:val="009776BD"/>
    <w:rsid w:val="00980071"/>
    <w:rsid w:val="00980384"/>
    <w:rsid w:val="0098043F"/>
    <w:rsid w:val="0098044F"/>
    <w:rsid w:val="00981510"/>
    <w:rsid w:val="009818DE"/>
    <w:rsid w:val="00981919"/>
    <w:rsid w:val="00981E4F"/>
    <w:rsid w:val="00981F44"/>
    <w:rsid w:val="0098233F"/>
    <w:rsid w:val="0098253A"/>
    <w:rsid w:val="0098253F"/>
    <w:rsid w:val="00982652"/>
    <w:rsid w:val="0098280B"/>
    <w:rsid w:val="00982C6F"/>
    <w:rsid w:val="00982F9A"/>
    <w:rsid w:val="00982FC8"/>
    <w:rsid w:val="009831C4"/>
    <w:rsid w:val="00983811"/>
    <w:rsid w:val="00983A0D"/>
    <w:rsid w:val="00983EAC"/>
    <w:rsid w:val="00983F58"/>
    <w:rsid w:val="009855B0"/>
    <w:rsid w:val="009859EA"/>
    <w:rsid w:val="00985B2B"/>
    <w:rsid w:val="00985C21"/>
    <w:rsid w:val="00986972"/>
    <w:rsid w:val="00990328"/>
    <w:rsid w:val="00990582"/>
    <w:rsid w:val="00990E25"/>
    <w:rsid w:val="00991126"/>
    <w:rsid w:val="0099113D"/>
    <w:rsid w:val="00991CD1"/>
    <w:rsid w:val="009922D8"/>
    <w:rsid w:val="00992372"/>
    <w:rsid w:val="009923F3"/>
    <w:rsid w:val="00992BFE"/>
    <w:rsid w:val="0099428C"/>
    <w:rsid w:val="00994F09"/>
    <w:rsid w:val="00995068"/>
    <w:rsid w:val="009955FE"/>
    <w:rsid w:val="0099561D"/>
    <w:rsid w:val="00995DFA"/>
    <w:rsid w:val="00995F99"/>
    <w:rsid w:val="009960A7"/>
    <w:rsid w:val="0099658C"/>
    <w:rsid w:val="0099694E"/>
    <w:rsid w:val="009969C3"/>
    <w:rsid w:val="00996BAB"/>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B9B"/>
    <w:rsid w:val="009A5107"/>
    <w:rsid w:val="009A53C5"/>
    <w:rsid w:val="009A5499"/>
    <w:rsid w:val="009A54DC"/>
    <w:rsid w:val="009A5A36"/>
    <w:rsid w:val="009A5AE2"/>
    <w:rsid w:val="009A60EB"/>
    <w:rsid w:val="009A62C7"/>
    <w:rsid w:val="009A64AE"/>
    <w:rsid w:val="009A6D8F"/>
    <w:rsid w:val="009A6EA2"/>
    <w:rsid w:val="009A742B"/>
    <w:rsid w:val="009A7820"/>
    <w:rsid w:val="009A7890"/>
    <w:rsid w:val="009A79BF"/>
    <w:rsid w:val="009B13C0"/>
    <w:rsid w:val="009B25F6"/>
    <w:rsid w:val="009B3355"/>
    <w:rsid w:val="009B54C2"/>
    <w:rsid w:val="009B5C82"/>
    <w:rsid w:val="009B6363"/>
    <w:rsid w:val="009B678C"/>
    <w:rsid w:val="009B6986"/>
    <w:rsid w:val="009B6E6B"/>
    <w:rsid w:val="009B6F48"/>
    <w:rsid w:val="009B71C8"/>
    <w:rsid w:val="009B7414"/>
    <w:rsid w:val="009C0173"/>
    <w:rsid w:val="009C01D4"/>
    <w:rsid w:val="009C0CD8"/>
    <w:rsid w:val="009C104C"/>
    <w:rsid w:val="009C123E"/>
    <w:rsid w:val="009C1258"/>
    <w:rsid w:val="009C1341"/>
    <w:rsid w:val="009C1C5B"/>
    <w:rsid w:val="009C2755"/>
    <w:rsid w:val="009C27AB"/>
    <w:rsid w:val="009C2F76"/>
    <w:rsid w:val="009C2FC5"/>
    <w:rsid w:val="009C316F"/>
    <w:rsid w:val="009C321F"/>
    <w:rsid w:val="009C36F6"/>
    <w:rsid w:val="009C3827"/>
    <w:rsid w:val="009C3B49"/>
    <w:rsid w:val="009C4D65"/>
    <w:rsid w:val="009C4D6E"/>
    <w:rsid w:val="009C53F7"/>
    <w:rsid w:val="009C5CDE"/>
    <w:rsid w:val="009C6016"/>
    <w:rsid w:val="009C613D"/>
    <w:rsid w:val="009C6757"/>
    <w:rsid w:val="009C6F9C"/>
    <w:rsid w:val="009C7148"/>
    <w:rsid w:val="009C757E"/>
    <w:rsid w:val="009C75C6"/>
    <w:rsid w:val="009C769D"/>
    <w:rsid w:val="009C76A7"/>
    <w:rsid w:val="009C7A2F"/>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F32"/>
    <w:rsid w:val="009D5F56"/>
    <w:rsid w:val="009D6C93"/>
    <w:rsid w:val="009D74D3"/>
    <w:rsid w:val="009D7630"/>
    <w:rsid w:val="009E017F"/>
    <w:rsid w:val="009E0545"/>
    <w:rsid w:val="009E05FB"/>
    <w:rsid w:val="009E0DA8"/>
    <w:rsid w:val="009E115B"/>
    <w:rsid w:val="009E1422"/>
    <w:rsid w:val="009E1B3F"/>
    <w:rsid w:val="009E2293"/>
    <w:rsid w:val="009E3333"/>
    <w:rsid w:val="009E340A"/>
    <w:rsid w:val="009E3AE1"/>
    <w:rsid w:val="009E3D87"/>
    <w:rsid w:val="009E3DA0"/>
    <w:rsid w:val="009E4398"/>
    <w:rsid w:val="009E447C"/>
    <w:rsid w:val="009E450F"/>
    <w:rsid w:val="009E4949"/>
    <w:rsid w:val="009E4995"/>
    <w:rsid w:val="009E5061"/>
    <w:rsid w:val="009E5A05"/>
    <w:rsid w:val="009E5ED2"/>
    <w:rsid w:val="009E5F46"/>
    <w:rsid w:val="009E5F9B"/>
    <w:rsid w:val="009E60C2"/>
    <w:rsid w:val="009E6744"/>
    <w:rsid w:val="009E7BB8"/>
    <w:rsid w:val="009E7C0D"/>
    <w:rsid w:val="009F079E"/>
    <w:rsid w:val="009F0980"/>
    <w:rsid w:val="009F0AF5"/>
    <w:rsid w:val="009F0BA0"/>
    <w:rsid w:val="009F0E08"/>
    <w:rsid w:val="009F0F7C"/>
    <w:rsid w:val="009F118B"/>
    <w:rsid w:val="009F136F"/>
    <w:rsid w:val="009F140A"/>
    <w:rsid w:val="009F1A45"/>
    <w:rsid w:val="009F1D02"/>
    <w:rsid w:val="009F2153"/>
    <w:rsid w:val="009F21D1"/>
    <w:rsid w:val="009F2C6E"/>
    <w:rsid w:val="009F2FD4"/>
    <w:rsid w:val="009F328E"/>
    <w:rsid w:val="009F385C"/>
    <w:rsid w:val="009F398E"/>
    <w:rsid w:val="009F3B6F"/>
    <w:rsid w:val="009F3DC7"/>
    <w:rsid w:val="009F4084"/>
    <w:rsid w:val="009F41C9"/>
    <w:rsid w:val="009F477A"/>
    <w:rsid w:val="009F4797"/>
    <w:rsid w:val="009F49CF"/>
    <w:rsid w:val="009F4EDD"/>
    <w:rsid w:val="009F4FCF"/>
    <w:rsid w:val="009F5083"/>
    <w:rsid w:val="009F5270"/>
    <w:rsid w:val="009F57A5"/>
    <w:rsid w:val="009F57C6"/>
    <w:rsid w:val="009F5B63"/>
    <w:rsid w:val="009F6388"/>
    <w:rsid w:val="009F665A"/>
    <w:rsid w:val="009F68B7"/>
    <w:rsid w:val="009F6E0C"/>
    <w:rsid w:val="009F6EDC"/>
    <w:rsid w:val="009F7891"/>
    <w:rsid w:val="009F78A5"/>
    <w:rsid w:val="009F7950"/>
    <w:rsid w:val="009F7BBF"/>
    <w:rsid w:val="009F7C3E"/>
    <w:rsid w:val="009F7DC7"/>
    <w:rsid w:val="009F7F73"/>
    <w:rsid w:val="00A0021B"/>
    <w:rsid w:val="00A00CA6"/>
    <w:rsid w:val="00A00FFC"/>
    <w:rsid w:val="00A01502"/>
    <w:rsid w:val="00A01E8E"/>
    <w:rsid w:val="00A01F8E"/>
    <w:rsid w:val="00A021FB"/>
    <w:rsid w:val="00A02498"/>
    <w:rsid w:val="00A0275E"/>
    <w:rsid w:val="00A03517"/>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24"/>
    <w:rsid w:val="00A07FD0"/>
    <w:rsid w:val="00A10988"/>
    <w:rsid w:val="00A10F2A"/>
    <w:rsid w:val="00A11346"/>
    <w:rsid w:val="00A11462"/>
    <w:rsid w:val="00A11828"/>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5AE4"/>
    <w:rsid w:val="00A160F2"/>
    <w:rsid w:val="00A1617C"/>
    <w:rsid w:val="00A1622C"/>
    <w:rsid w:val="00A163B4"/>
    <w:rsid w:val="00A16702"/>
    <w:rsid w:val="00A1674B"/>
    <w:rsid w:val="00A16821"/>
    <w:rsid w:val="00A169CE"/>
    <w:rsid w:val="00A16AA2"/>
    <w:rsid w:val="00A16BD7"/>
    <w:rsid w:val="00A16BFE"/>
    <w:rsid w:val="00A16EFC"/>
    <w:rsid w:val="00A177BA"/>
    <w:rsid w:val="00A20274"/>
    <w:rsid w:val="00A20426"/>
    <w:rsid w:val="00A204E4"/>
    <w:rsid w:val="00A208FF"/>
    <w:rsid w:val="00A20B59"/>
    <w:rsid w:val="00A20CD4"/>
    <w:rsid w:val="00A20F1F"/>
    <w:rsid w:val="00A213A5"/>
    <w:rsid w:val="00A21517"/>
    <w:rsid w:val="00A2158A"/>
    <w:rsid w:val="00A21D88"/>
    <w:rsid w:val="00A21F99"/>
    <w:rsid w:val="00A22C99"/>
    <w:rsid w:val="00A23457"/>
    <w:rsid w:val="00A235A5"/>
    <w:rsid w:val="00A2386C"/>
    <w:rsid w:val="00A23922"/>
    <w:rsid w:val="00A23AD2"/>
    <w:rsid w:val="00A23CC5"/>
    <w:rsid w:val="00A23D17"/>
    <w:rsid w:val="00A23D38"/>
    <w:rsid w:val="00A24415"/>
    <w:rsid w:val="00A24D10"/>
    <w:rsid w:val="00A25800"/>
    <w:rsid w:val="00A259B4"/>
    <w:rsid w:val="00A26255"/>
    <w:rsid w:val="00A266B3"/>
    <w:rsid w:val="00A2697F"/>
    <w:rsid w:val="00A27020"/>
    <w:rsid w:val="00A27398"/>
    <w:rsid w:val="00A27E7F"/>
    <w:rsid w:val="00A3028C"/>
    <w:rsid w:val="00A30460"/>
    <w:rsid w:val="00A304FE"/>
    <w:rsid w:val="00A30FB0"/>
    <w:rsid w:val="00A310A7"/>
    <w:rsid w:val="00A31732"/>
    <w:rsid w:val="00A32061"/>
    <w:rsid w:val="00A323AF"/>
    <w:rsid w:val="00A32431"/>
    <w:rsid w:val="00A326F2"/>
    <w:rsid w:val="00A32836"/>
    <w:rsid w:val="00A32D22"/>
    <w:rsid w:val="00A32D92"/>
    <w:rsid w:val="00A32DFD"/>
    <w:rsid w:val="00A32EAF"/>
    <w:rsid w:val="00A33163"/>
    <w:rsid w:val="00A34491"/>
    <w:rsid w:val="00A34752"/>
    <w:rsid w:val="00A3536D"/>
    <w:rsid w:val="00A35504"/>
    <w:rsid w:val="00A35742"/>
    <w:rsid w:val="00A365D6"/>
    <w:rsid w:val="00A370AD"/>
    <w:rsid w:val="00A375C4"/>
    <w:rsid w:val="00A3764F"/>
    <w:rsid w:val="00A377F5"/>
    <w:rsid w:val="00A37BFB"/>
    <w:rsid w:val="00A37F88"/>
    <w:rsid w:val="00A402AA"/>
    <w:rsid w:val="00A4058B"/>
    <w:rsid w:val="00A414FD"/>
    <w:rsid w:val="00A416FA"/>
    <w:rsid w:val="00A417AF"/>
    <w:rsid w:val="00A41803"/>
    <w:rsid w:val="00A41B3A"/>
    <w:rsid w:val="00A41F00"/>
    <w:rsid w:val="00A4203D"/>
    <w:rsid w:val="00A42A63"/>
    <w:rsid w:val="00A42BBB"/>
    <w:rsid w:val="00A435DC"/>
    <w:rsid w:val="00A44043"/>
    <w:rsid w:val="00A441C2"/>
    <w:rsid w:val="00A44330"/>
    <w:rsid w:val="00A44890"/>
    <w:rsid w:val="00A44ADE"/>
    <w:rsid w:val="00A45288"/>
    <w:rsid w:val="00A460C7"/>
    <w:rsid w:val="00A4658B"/>
    <w:rsid w:val="00A466EE"/>
    <w:rsid w:val="00A46A72"/>
    <w:rsid w:val="00A46AC7"/>
    <w:rsid w:val="00A46CEB"/>
    <w:rsid w:val="00A47C85"/>
    <w:rsid w:val="00A50424"/>
    <w:rsid w:val="00A51498"/>
    <w:rsid w:val="00A5178D"/>
    <w:rsid w:val="00A51B85"/>
    <w:rsid w:val="00A51D01"/>
    <w:rsid w:val="00A51EBA"/>
    <w:rsid w:val="00A52076"/>
    <w:rsid w:val="00A52139"/>
    <w:rsid w:val="00A5244B"/>
    <w:rsid w:val="00A524F4"/>
    <w:rsid w:val="00A52606"/>
    <w:rsid w:val="00A527AB"/>
    <w:rsid w:val="00A529B3"/>
    <w:rsid w:val="00A52C46"/>
    <w:rsid w:val="00A534B0"/>
    <w:rsid w:val="00A535F9"/>
    <w:rsid w:val="00A537B2"/>
    <w:rsid w:val="00A53C52"/>
    <w:rsid w:val="00A54476"/>
    <w:rsid w:val="00A549AD"/>
    <w:rsid w:val="00A5612F"/>
    <w:rsid w:val="00A561CB"/>
    <w:rsid w:val="00A57013"/>
    <w:rsid w:val="00A57176"/>
    <w:rsid w:val="00A576D5"/>
    <w:rsid w:val="00A602DD"/>
    <w:rsid w:val="00A60333"/>
    <w:rsid w:val="00A6055B"/>
    <w:rsid w:val="00A615AD"/>
    <w:rsid w:val="00A61835"/>
    <w:rsid w:val="00A62A99"/>
    <w:rsid w:val="00A62B01"/>
    <w:rsid w:val="00A62BF5"/>
    <w:rsid w:val="00A630AE"/>
    <w:rsid w:val="00A6402C"/>
    <w:rsid w:val="00A6417B"/>
    <w:rsid w:val="00A64309"/>
    <w:rsid w:val="00A64B19"/>
    <w:rsid w:val="00A64CD8"/>
    <w:rsid w:val="00A64E01"/>
    <w:rsid w:val="00A6553A"/>
    <w:rsid w:val="00A65BDC"/>
    <w:rsid w:val="00A65CD1"/>
    <w:rsid w:val="00A66289"/>
    <w:rsid w:val="00A667A3"/>
    <w:rsid w:val="00A668F7"/>
    <w:rsid w:val="00A66E22"/>
    <w:rsid w:val="00A67044"/>
    <w:rsid w:val="00A675BD"/>
    <w:rsid w:val="00A70159"/>
    <w:rsid w:val="00A709B9"/>
    <w:rsid w:val="00A70D07"/>
    <w:rsid w:val="00A71AA1"/>
    <w:rsid w:val="00A71E0A"/>
    <w:rsid w:val="00A71E31"/>
    <w:rsid w:val="00A72062"/>
    <w:rsid w:val="00A72297"/>
    <w:rsid w:val="00A72628"/>
    <w:rsid w:val="00A731E1"/>
    <w:rsid w:val="00A735F7"/>
    <w:rsid w:val="00A736C9"/>
    <w:rsid w:val="00A736E2"/>
    <w:rsid w:val="00A73B29"/>
    <w:rsid w:val="00A7424C"/>
    <w:rsid w:val="00A743AE"/>
    <w:rsid w:val="00A747BB"/>
    <w:rsid w:val="00A74948"/>
    <w:rsid w:val="00A74B1B"/>
    <w:rsid w:val="00A74E15"/>
    <w:rsid w:val="00A75882"/>
    <w:rsid w:val="00A759CF"/>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C0"/>
    <w:rsid w:val="00A827E8"/>
    <w:rsid w:val="00A82FAA"/>
    <w:rsid w:val="00A83301"/>
    <w:rsid w:val="00A83552"/>
    <w:rsid w:val="00A83570"/>
    <w:rsid w:val="00A83F1E"/>
    <w:rsid w:val="00A83F3E"/>
    <w:rsid w:val="00A843F6"/>
    <w:rsid w:val="00A8497F"/>
    <w:rsid w:val="00A84BD0"/>
    <w:rsid w:val="00A85576"/>
    <w:rsid w:val="00A85D78"/>
    <w:rsid w:val="00A86100"/>
    <w:rsid w:val="00A86171"/>
    <w:rsid w:val="00A8660E"/>
    <w:rsid w:val="00A86CB6"/>
    <w:rsid w:val="00A86D4C"/>
    <w:rsid w:val="00A8705D"/>
    <w:rsid w:val="00A876A1"/>
    <w:rsid w:val="00A87DED"/>
    <w:rsid w:val="00A9010F"/>
    <w:rsid w:val="00A90B04"/>
    <w:rsid w:val="00A90EA3"/>
    <w:rsid w:val="00A91042"/>
    <w:rsid w:val="00A91547"/>
    <w:rsid w:val="00A916C9"/>
    <w:rsid w:val="00A91831"/>
    <w:rsid w:val="00A91842"/>
    <w:rsid w:val="00A91AA2"/>
    <w:rsid w:val="00A91B42"/>
    <w:rsid w:val="00A91BF1"/>
    <w:rsid w:val="00A91C71"/>
    <w:rsid w:val="00A9236C"/>
    <w:rsid w:val="00A9255E"/>
    <w:rsid w:val="00A92A49"/>
    <w:rsid w:val="00A92F50"/>
    <w:rsid w:val="00A93460"/>
    <w:rsid w:val="00A93961"/>
    <w:rsid w:val="00A9398B"/>
    <w:rsid w:val="00A93DD5"/>
    <w:rsid w:val="00A947DB"/>
    <w:rsid w:val="00A9486A"/>
    <w:rsid w:val="00A94A46"/>
    <w:rsid w:val="00A950CF"/>
    <w:rsid w:val="00A95540"/>
    <w:rsid w:val="00A9594E"/>
    <w:rsid w:val="00A96156"/>
    <w:rsid w:val="00A964F5"/>
    <w:rsid w:val="00A968DA"/>
    <w:rsid w:val="00A96936"/>
    <w:rsid w:val="00A97001"/>
    <w:rsid w:val="00A9709C"/>
    <w:rsid w:val="00A972DA"/>
    <w:rsid w:val="00A97472"/>
    <w:rsid w:val="00A97D2B"/>
    <w:rsid w:val="00AA0605"/>
    <w:rsid w:val="00AA0BFA"/>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5075"/>
    <w:rsid w:val="00AA50F4"/>
    <w:rsid w:val="00AA5A66"/>
    <w:rsid w:val="00AA5C24"/>
    <w:rsid w:val="00AA601F"/>
    <w:rsid w:val="00AA648E"/>
    <w:rsid w:val="00AA6640"/>
    <w:rsid w:val="00AA6666"/>
    <w:rsid w:val="00AA67FA"/>
    <w:rsid w:val="00AA7112"/>
    <w:rsid w:val="00AA7229"/>
    <w:rsid w:val="00AA7465"/>
    <w:rsid w:val="00AA7476"/>
    <w:rsid w:val="00AA77D5"/>
    <w:rsid w:val="00AA7D72"/>
    <w:rsid w:val="00AB074C"/>
    <w:rsid w:val="00AB0953"/>
    <w:rsid w:val="00AB0A36"/>
    <w:rsid w:val="00AB10C8"/>
    <w:rsid w:val="00AB18D9"/>
    <w:rsid w:val="00AB1E3A"/>
    <w:rsid w:val="00AB1F85"/>
    <w:rsid w:val="00AB20DB"/>
    <w:rsid w:val="00AB250C"/>
    <w:rsid w:val="00AB260D"/>
    <w:rsid w:val="00AB2681"/>
    <w:rsid w:val="00AB299A"/>
    <w:rsid w:val="00AB3107"/>
    <w:rsid w:val="00AB3478"/>
    <w:rsid w:val="00AB358F"/>
    <w:rsid w:val="00AB365A"/>
    <w:rsid w:val="00AB3D25"/>
    <w:rsid w:val="00AB3D34"/>
    <w:rsid w:val="00AB3E24"/>
    <w:rsid w:val="00AB41DE"/>
    <w:rsid w:val="00AB4278"/>
    <w:rsid w:val="00AB4735"/>
    <w:rsid w:val="00AB47CE"/>
    <w:rsid w:val="00AB5468"/>
    <w:rsid w:val="00AB62A7"/>
    <w:rsid w:val="00AB6484"/>
    <w:rsid w:val="00AB72E0"/>
    <w:rsid w:val="00AC043A"/>
    <w:rsid w:val="00AC179B"/>
    <w:rsid w:val="00AC1C2E"/>
    <w:rsid w:val="00AC1D3B"/>
    <w:rsid w:val="00AC22CB"/>
    <w:rsid w:val="00AC2693"/>
    <w:rsid w:val="00AC2697"/>
    <w:rsid w:val="00AC2873"/>
    <w:rsid w:val="00AC31D2"/>
    <w:rsid w:val="00AC320D"/>
    <w:rsid w:val="00AC3668"/>
    <w:rsid w:val="00AC3C59"/>
    <w:rsid w:val="00AC40E8"/>
    <w:rsid w:val="00AC47DF"/>
    <w:rsid w:val="00AC4F90"/>
    <w:rsid w:val="00AC4FD9"/>
    <w:rsid w:val="00AC5156"/>
    <w:rsid w:val="00AC5374"/>
    <w:rsid w:val="00AC5C3C"/>
    <w:rsid w:val="00AC5C73"/>
    <w:rsid w:val="00AC5F2D"/>
    <w:rsid w:val="00AC6353"/>
    <w:rsid w:val="00AC6626"/>
    <w:rsid w:val="00AC687C"/>
    <w:rsid w:val="00AC75BE"/>
    <w:rsid w:val="00AC7682"/>
    <w:rsid w:val="00AC7D93"/>
    <w:rsid w:val="00AC7ED7"/>
    <w:rsid w:val="00AD04B6"/>
    <w:rsid w:val="00AD06C8"/>
    <w:rsid w:val="00AD0AA6"/>
    <w:rsid w:val="00AD108C"/>
    <w:rsid w:val="00AD13E9"/>
    <w:rsid w:val="00AD19C4"/>
    <w:rsid w:val="00AD1AAE"/>
    <w:rsid w:val="00AD1ECB"/>
    <w:rsid w:val="00AD1ECE"/>
    <w:rsid w:val="00AD2208"/>
    <w:rsid w:val="00AD225F"/>
    <w:rsid w:val="00AD22EE"/>
    <w:rsid w:val="00AD2775"/>
    <w:rsid w:val="00AD2D12"/>
    <w:rsid w:val="00AD2FBC"/>
    <w:rsid w:val="00AD34CB"/>
    <w:rsid w:val="00AD3888"/>
    <w:rsid w:val="00AD3FA1"/>
    <w:rsid w:val="00AD458E"/>
    <w:rsid w:val="00AD50CB"/>
    <w:rsid w:val="00AD543E"/>
    <w:rsid w:val="00AD5CE9"/>
    <w:rsid w:val="00AD5D70"/>
    <w:rsid w:val="00AD71CD"/>
    <w:rsid w:val="00AD7360"/>
    <w:rsid w:val="00AD7669"/>
    <w:rsid w:val="00AD7BDE"/>
    <w:rsid w:val="00AE05C9"/>
    <w:rsid w:val="00AE12EC"/>
    <w:rsid w:val="00AE1D78"/>
    <w:rsid w:val="00AE2206"/>
    <w:rsid w:val="00AE314E"/>
    <w:rsid w:val="00AE37DE"/>
    <w:rsid w:val="00AE422C"/>
    <w:rsid w:val="00AE4D89"/>
    <w:rsid w:val="00AE53C4"/>
    <w:rsid w:val="00AE55D1"/>
    <w:rsid w:val="00AE58C1"/>
    <w:rsid w:val="00AE5AC6"/>
    <w:rsid w:val="00AE5BB7"/>
    <w:rsid w:val="00AE5BC0"/>
    <w:rsid w:val="00AE5E13"/>
    <w:rsid w:val="00AE60B7"/>
    <w:rsid w:val="00AE6285"/>
    <w:rsid w:val="00AE6409"/>
    <w:rsid w:val="00AE6527"/>
    <w:rsid w:val="00AE6632"/>
    <w:rsid w:val="00AE6A4D"/>
    <w:rsid w:val="00AE6DB8"/>
    <w:rsid w:val="00AE6EDC"/>
    <w:rsid w:val="00AE6EE0"/>
    <w:rsid w:val="00AE7137"/>
    <w:rsid w:val="00AE71E9"/>
    <w:rsid w:val="00AE7B46"/>
    <w:rsid w:val="00AE7BA1"/>
    <w:rsid w:val="00AE7BD3"/>
    <w:rsid w:val="00AE7E45"/>
    <w:rsid w:val="00AF0460"/>
    <w:rsid w:val="00AF04E4"/>
    <w:rsid w:val="00AF0541"/>
    <w:rsid w:val="00AF0D74"/>
    <w:rsid w:val="00AF1030"/>
    <w:rsid w:val="00AF1435"/>
    <w:rsid w:val="00AF1649"/>
    <w:rsid w:val="00AF1694"/>
    <w:rsid w:val="00AF199E"/>
    <w:rsid w:val="00AF1F01"/>
    <w:rsid w:val="00AF2405"/>
    <w:rsid w:val="00AF2412"/>
    <w:rsid w:val="00AF37A5"/>
    <w:rsid w:val="00AF3D84"/>
    <w:rsid w:val="00AF3F27"/>
    <w:rsid w:val="00AF4247"/>
    <w:rsid w:val="00AF4360"/>
    <w:rsid w:val="00AF4453"/>
    <w:rsid w:val="00AF45FD"/>
    <w:rsid w:val="00AF480E"/>
    <w:rsid w:val="00AF4AA3"/>
    <w:rsid w:val="00AF4B28"/>
    <w:rsid w:val="00AF4F1A"/>
    <w:rsid w:val="00AF5552"/>
    <w:rsid w:val="00AF5808"/>
    <w:rsid w:val="00AF5F4F"/>
    <w:rsid w:val="00AF635E"/>
    <w:rsid w:val="00AF6D52"/>
    <w:rsid w:val="00AF7192"/>
    <w:rsid w:val="00AF7366"/>
    <w:rsid w:val="00AF7BEA"/>
    <w:rsid w:val="00AF7CCD"/>
    <w:rsid w:val="00AF7CF4"/>
    <w:rsid w:val="00AF7D2E"/>
    <w:rsid w:val="00AF7D57"/>
    <w:rsid w:val="00AF7D84"/>
    <w:rsid w:val="00AF7F82"/>
    <w:rsid w:val="00B00118"/>
    <w:rsid w:val="00B00271"/>
    <w:rsid w:val="00B002CD"/>
    <w:rsid w:val="00B00FA1"/>
    <w:rsid w:val="00B00FFF"/>
    <w:rsid w:val="00B0133E"/>
    <w:rsid w:val="00B017C4"/>
    <w:rsid w:val="00B01826"/>
    <w:rsid w:val="00B018B4"/>
    <w:rsid w:val="00B026B7"/>
    <w:rsid w:val="00B02B00"/>
    <w:rsid w:val="00B0317C"/>
    <w:rsid w:val="00B0355B"/>
    <w:rsid w:val="00B0355D"/>
    <w:rsid w:val="00B036FF"/>
    <w:rsid w:val="00B0377C"/>
    <w:rsid w:val="00B03E11"/>
    <w:rsid w:val="00B04AC9"/>
    <w:rsid w:val="00B04AE8"/>
    <w:rsid w:val="00B04C72"/>
    <w:rsid w:val="00B04D8B"/>
    <w:rsid w:val="00B04D97"/>
    <w:rsid w:val="00B04EA1"/>
    <w:rsid w:val="00B052DC"/>
    <w:rsid w:val="00B053F1"/>
    <w:rsid w:val="00B05F84"/>
    <w:rsid w:val="00B0618A"/>
    <w:rsid w:val="00B0667F"/>
    <w:rsid w:val="00B06691"/>
    <w:rsid w:val="00B06C7A"/>
    <w:rsid w:val="00B07110"/>
    <w:rsid w:val="00B071AD"/>
    <w:rsid w:val="00B071BC"/>
    <w:rsid w:val="00B07B01"/>
    <w:rsid w:val="00B07CB4"/>
    <w:rsid w:val="00B10082"/>
    <w:rsid w:val="00B107B4"/>
    <w:rsid w:val="00B113EE"/>
    <w:rsid w:val="00B1166F"/>
    <w:rsid w:val="00B11761"/>
    <w:rsid w:val="00B11A28"/>
    <w:rsid w:val="00B11C46"/>
    <w:rsid w:val="00B121E1"/>
    <w:rsid w:val="00B12497"/>
    <w:rsid w:val="00B12C0A"/>
    <w:rsid w:val="00B12EB4"/>
    <w:rsid w:val="00B12F8A"/>
    <w:rsid w:val="00B13156"/>
    <w:rsid w:val="00B131C4"/>
    <w:rsid w:val="00B138FE"/>
    <w:rsid w:val="00B139EB"/>
    <w:rsid w:val="00B13A77"/>
    <w:rsid w:val="00B14850"/>
    <w:rsid w:val="00B14856"/>
    <w:rsid w:val="00B14BC3"/>
    <w:rsid w:val="00B14E52"/>
    <w:rsid w:val="00B14F9A"/>
    <w:rsid w:val="00B15B38"/>
    <w:rsid w:val="00B15F2D"/>
    <w:rsid w:val="00B15F54"/>
    <w:rsid w:val="00B160EE"/>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DB9"/>
    <w:rsid w:val="00B223B4"/>
    <w:rsid w:val="00B22578"/>
    <w:rsid w:val="00B22E4F"/>
    <w:rsid w:val="00B23144"/>
    <w:rsid w:val="00B23B93"/>
    <w:rsid w:val="00B23DEE"/>
    <w:rsid w:val="00B242D0"/>
    <w:rsid w:val="00B24813"/>
    <w:rsid w:val="00B24BE8"/>
    <w:rsid w:val="00B24F17"/>
    <w:rsid w:val="00B25079"/>
    <w:rsid w:val="00B2587A"/>
    <w:rsid w:val="00B25E2D"/>
    <w:rsid w:val="00B260FB"/>
    <w:rsid w:val="00B26124"/>
    <w:rsid w:val="00B2641E"/>
    <w:rsid w:val="00B275DF"/>
    <w:rsid w:val="00B30277"/>
    <w:rsid w:val="00B30366"/>
    <w:rsid w:val="00B3041A"/>
    <w:rsid w:val="00B30DA9"/>
    <w:rsid w:val="00B31399"/>
    <w:rsid w:val="00B3192D"/>
    <w:rsid w:val="00B31EED"/>
    <w:rsid w:val="00B32173"/>
    <w:rsid w:val="00B3239E"/>
    <w:rsid w:val="00B323FA"/>
    <w:rsid w:val="00B32DD1"/>
    <w:rsid w:val="00B32F7E"/>
    <w:rsid w:val="00B330AC"/>
    <w:rsid w:val="00B33154"/>
    <w:rsid w:val="00B333AB"/>
    <w:rsid w:val="00B3345F"/>
    <w:rsid w:val="00B336B3"/>
    <w:rsid w:val="00B347A5"/>
    <w:rsid w:val="00B348DE"/>
    <w:rsid w:val="00B34D9D"/>
    <w:rsid w:val="00B35655"/>
    <w:rsid w:val="00B35E0E"/>
    <w:rsid w:val="00B35E21"/>
    <w:rsid w:val="00B365EF"/>
    <w:rsid w:val="00B37496"/>
    <w:rsid w:val="00B3763A"/>
    <w:rsid w:val="00B377E6"/>
    <w:rsid w:val="00B37ADF"/>
    <w:rsid w:val="00B37FAA"/>
    <w:rsid w:val="00B401D8"/>
    <w:rsid w:val="00B40CE5"/>
    <w:rsid w:val="00B41742"/>
    <w:rsid w:val="00B41B28"/>
    <w:rsid w:val="00B41D6A"/>
    <w:rsid w:val="00B41FF0"/>
    <w:rsid w:val="00B4239A"/>
    <w:rsid w:val="00B423CC"/>
    <w:rsid w:val="00B425E5"/>
    <w:rsid w:val="00B42F34"/>
    <w:rsid w:val="00B43F4A"/>
    <w:rsid w:val="00B442CF"/>
    <w:rsid w:val="00B44CF7"/>
    <w:rsid w:val="00B44D1C"/>
    <w:rsid w:val="00B44FB1"/>
    <w:rsid w:val="00B4501D"/>
    <w:rsid w:val="00B4517C"/>
    <w:rsid w:val="00B45CB0"/>
    <w:rsid w:val="00B45E71"/>
    <w:rsid w:val="00B46636"/>
    <w:rsid w:val="00B4668D"/>
    <w:rsid w:val="00B46D08"/>
    <w:rsid w:val="00B46E44"/>
    <w:rsid w:val="00B47361"/>
    <w:rsid w:val="00B47A7B"/>
    <w:rsid w:val="00B47E48"/>
    <w:rsid w:val="00B50112"/>
    <w:rsid w:val="00B50631"/>
    <w:rsid w:val="00B5066A"/>
    <w:rsid w:val="00B50CC4"/>
    <w:rsid w:val="00B50E40"/>
    <w:rsid w:val="00B510ED"/>
    <w:rsid w:val="00B5137D"/>
    <w:rsid w:val="00B51F2F"/>
    <w:rsid w:val="00B5207D"/>
    <w:rsid w:val="00B526B0"/>
    <w:rsid w:val="00B52FFF"/>
    <w:rsid w:val="00B53458"/>
    <w:rsid w:val="00B53548"/>
    <w:rsid w:val="00B53CC3"/>
    <w:rsid w:val="00B53D3D"/>
    <w:rsid w:val="00B540D4"/>
    <w:rsid w:val="00B54583"/>
    <w:rsid w:val="00B5484A"/>
    <w:rsid w:val="00B54B5F"/>
    <w:rsid w:val="00B551AA"/>
    <w:rsid w:val="00B554CA"/>
    <w:rsid w:val="00B5551B"/>
    <w:rsid w:val="00B5552D"/>
    <w:rsid w:val="00B5599E"/>
    <w:rsid w:val="00B55C59"/>
    <w:rsid w:val="00B56A3A"/>
    <w:rsid w:val="00B56B1A"/>
    <w:rsid w:val="00B5754F"/>
    <w:rsid w:val="00B575D7"/>
    <w:rsid w:val="00B57D84"/>
    <w:rsid w:val="00B6022B"/>
    <w:rsid w:val="00B604E4"/>
    <w:rsid w:val="00B60833"/>
    <w:rsid w:val="00B60A80"/>
    <w:rsid w:val="00B60E7B"/>
    <w:rsid w:val="00B615E8"/>
    <w:rsid w:val="00B6175D"/>
    <w:rsid w:val="00B61BF6"/>
    <w:rsid w:val="00B61CF6"/>
    <w:rsid w:val="00B61E35"/>
    <w:rsid w:val="00B61F24"/>
    <w:rsid w:val="00B620E3"/>
    <w:rsid w:val="00B623BC"/>
    <w:rsid w:val="00B628C4"/>
    <w:rsid w:val="00B629F8"/>
    <w:rsid w:val="00B62AAC"/>
    <w:rsid w:val="00B63FD6"/>
    <w:rsid w:val="00B645E9"/>
    <w:rsid w:val="00B645F9"/>
    <w:rsid w:val="00B64C6A"/>
    <w:rsid w:val="00B64FA1"/>
    <w:rsid w:val="00B657FD"/>
    <w:rsid w:val="00B66229"/>
    <w:rsid w:val="00B6636A"/>
    <w:rsid w:val="00B6639C"/>
    <w:rsid w:val="00B667FC"/>
    <w:rsid w:val="00B668D6"/>
    <w:rsid w:val="00B66993"/>
    <w:rsid w:val="00B66AF0"/>
    <w:rsid w:val="00B66C62"/>
    <w:rsid w:val="00B67115"/>
    <w:rsid w:val="00B674D1"/>
    <w:rsid w:val="00B70071"/>
    <w:rsid w:val="00B70A00"/>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52B9"/>
    <w:rsid w:val="00B7571F"/>
    <w:rsid w:val="00B75D81"/>
    <w:rsid w:val="00B76356"/>
    <w:rsid w:val="00B768C3"/>
    <w:rsid w:val="00B76EB4"/>
    <w:rsid w:val="00B76F44"/>
    <w:rsid w:val="00B76FFF"/>
    <w:rsid w:val="00B77429"/>
    <w:rsid w:val="00B7776F"/>
    <w:rsid w:val="00B80147"/>
    <w:rsid w:val="00B80160"/>
    <w:rsid w:val="00B804B9"/>
    <w:rsid w:val="00B81521"/>
    <w:rsid w:val="00B81B88"/>
    <w:rsid w:val="00B81C37"/>
    <w:rsid w:val="00B81DA7"/>
    <w:rsid w:val="00B82201"/>
    <w:rsid w:val="00B8233F"/>
    <w:rsid w:val="00B8239D"/>
    <w:rsid w:val="00B82A79"/>
    <w:rsid w:val="00B82B47"/>
    <w:rsid w:val="00B830CD"/>
    <w:rsid w:val="00B83361"/>
    <w:rsid w:val="00B83A0E"/>
    <w:rsid w:val="00B84276"/>
    <w:rsid w:val="00B84361"/>
    <w:rsid w:val="00B84AA5"/>
    <w:rsid w:val="00B84B93"/>
    <w:rsid w:val="00B84BA2"/>
    <w:rsid w:val="00B84D3E"/>
    <w:rsid w:val="00B851BB"/>
    <w:rsid w:val="00B8565E"/>
    <w:rsid w:val="00B85E6A"/>
    <w:rsid w:val="00B866D5"/>
    <w:rsid w:val="00B86A3D"/>
    <w:rsid w:val="00B86DD2"/>
    <w:rsid w:val="00B86E5B"/>
    <w:rsid w:val="00B87186"/>
    <w:rsid w:val="00B87424"/>
    <w:rsid w:val="00B876AE"/>
    <w:rsid w:val="00B87B46"/>
    <w:rsid w:val="00B901AC"/>
    <w:rsid w:val="00B9075C"/>
    <w:rsid w:val="00B90D9B"/>
    <w:rsid w:val="00B90E16"/>
    <w:rsid w:val="00B90EC6"/>
    <w:rsid w:val="00B90FB2"/>
    <w:rsid w:val="00B91A28"/>
    <w:rsid w:val="00B91AFB"/>
    <w:rsid w:val="00B926A7"/>
    <w:rsid w:val="00B92730"/>
    <w:rsid w:val="00B92779"/>
    <w:rsid w:val="00B92877"/>
    <w:rsid w:val="00B931E6"/>
    <w:rsid w:val="00B9374B"/>
    <w:rsid w:val="00B93ED2"/>
    <w:rsid w:val="00B940B2"/>
    <w:rsid w:val="00B945CD"/>
    <w:rsid w:val="00B946A0"/>
    <w:rsid w:val="00B94D4C"/>
    <w:rsid w:val="00B94E03"/>
    <w:rsid w:val="00B9534F"/>
    <w:rsid w:val="00B9551D"/>
    <w:rsid w:val="00B95FDD"/>
    <w:rsid w:val="00B965AB"/>
    <w:rsid w:val="00B96796"/>
    <w:rsid w:val="00B96CF8"/>
    <w:rsid w:val="00B96FDF"/>
    <w:rsid w:val="00B97643"/>
    <w:rsid w:val="00B97862"/>
    <w:rsid w:val="00B97D7C"/>
    <w:rsid w:val="00BA0021"/>
    <w:rsid w:val="00BA063E"/>
    <w:rsid w:val="00BA0A89"/>
    <w:rsid w:val="00BA0B91"/>
    <w:rsid w:val="00BA0FF9"/>
    <w:rsid w:val="00BA11EE"/>
    <w:rsid w:val="00BA170C"/>
    <w:rsid w:val="00BA186C"/>
    <w:rsid w:val="00BA1DFF"/>
    <w:rsid w:val="00BA1E0D"/>
    <w:rsid w:val="00BA1EAB"/>
    <w:rsid w:val="00BA212B"/>
    <w:rsid w:val="00BA27F1"/>
    <w:rsid w:val="00BA28D1"/>
    <w:rsid w:val="00BA2F69"/>
    <w:rsid w:val="00BA31A3"/>
    <w:rsid w:val="00BA3A23"/>
    <w:rsid w:val="00BA3F9D"/>
    <w:rsid w:val="00BA4A27"/>
    <w:rsid w:val="00BA4DEB"/>
    <w:rsid w:val="00BA4E72"/>
    <w:rsid w:val="00BA5D3E"/>
    <w:rsid w:val="00BA5FCC"/>
    <w:rsid w:val="00BA6151"/>
    <w:rsid w:val="00BA65D6"/>
    <w:rsid w:val="00BA668A"/>
    <w:rsid w:val="00BA6BFB"/>
    <w:rsid w:val="00BA6CB3"/>
    <w:rsid w:val="00BA6E74"/>
    <w:rsid w:val="00BA6EAD"/>
    <w:rsid w:val="00BA7061"/>
    <w:rsid w:val="00BB006C"/>
    <w:rsid w:val="00BB00F7"/>
    <w:rsid w:val="00BB02CC"/>
    <w:rsid w:val="00BB0A45"/>
    <w:rsid w:val="00BB1181"/>
    <w:rsid w:val="00BB14A2"/>
    <w:rsid w:val="00BB1AE4"/>
    <w:rsid w:val="00BB1D57"/>
    <w:rsid w:val="00BB2597"/>
    <w:rsid w:val="00BB27E4"/>
    <w:rsid w:val="00BB2BD5"/>
    <w:rsid w:val="00BB2C41"/>
    <w:rsid w:val="00BB2EF5"/>
    <w:rsid w:val="00BB3004"/>
    <w:rsid w:val="00BB3028"/>
    <w:rsid w:val="00BB30F6"/>
    <w:rsid w:val="00BB3580"/>
    <w:rsid w:val="00BB37ED"/>
    <w:rsid w:val="00BB465C"/>
    <w:rsid w:val="00BB497C"/>
    <w:rsid w:val="00BB4E4C"/>
    <w:rsid w:val="00BB4FCC"/>
    <w:rsid w:val="00BB521E"/>
    <w:rsid w:val="00BB5294"/>
    <w:rsid w:val="00BB53F8"/>
    <w:rsid w:val="00BB54EE"/>
    <w:rsid w:val="00BB5B47"/>
    <w:rsid w:val="00BB63A0"/>
    <w:rsid w:val="00BB66DD"/>
    <w:rsid w:val="00BB7169"/>
    <w:rsid w:val="00BB78EA"/>
    <w:rsid w:val="00BB7CD0"/>
    <w:rsid w:val="00BB7EAB"/>
    <w:rsid w:val="00BC062E"/>
    <w:rsid w:val="00BC0B54"/>
    <w:rsid w:val="00BC0BEE"/>
    <w:rsid w:val="00BC10E6"/>
    <w:rsid w:val="00BC1551"/>
    <w:rsid w:val="00BC173D"/>
    <w:rsid w:val="00BC1A71"/>
    <w:rsid w:val="00BC1EBB"/>
    <w:rsid w:val="00BC2843"/>
    <w:rsid w:val="00BC2C81"/>
    <w:rsid w:val="00BC2F98"/>
    <w:rsid w:val="00BC3511"/>
    <w:rsid w:val="00BC395A"/>
    <w:rsid w:val="00BC3E7A"/>
    <w:rsid w:val="00BC46DD"/>
    <w:rsid w:val="00BC4992"/>
    <w:rsid w:val="00BC5D25"/>
    <w:rsid w:val="00BC5FD6"/>
    <w:rsid w:val="00BC6005"/>
    <w:rsid w:val="00BC6019"/>
    <w:rsid w:val="00BC648B"/>
    <w:rsid w:val="00BC6A76"/>
    <w:rsid w:val="00BC71D6"/>
    <w:rsid w:val="00BC7954"/>
    <w:rsid w:val="00BC7E04"/>
    <w:rsid w:val="00BD04DE"/>
    <w:rsid w:val="00BD0603"/>
    <w:rsid w:val="00BD0A5C"/>
    <w:rsid w:val="00BD1309"/>
    <w:rsid w:val="00BD1422"/>
    <w:rsid w:val="00BD1638"/>
    <w:rsid w:val="00BD1C45"/>
    <w:rsid w:val="00BD1DE5"/>
    <w:rsid w:val="00BD23BE"/>
    <w:rsid w:val="00BD2767"/>
    <w:rsid w:val="00BD2E3A"/>
    <w:rsid w:val="00BD2E9F"/>
    <w:rsid w:val="00BD3035"/>
    <w:rsid w:val="00BD3110"/>
    <w:rsid w:val="00BD31A3"/>
    <w:rsid w:val="00BD327C"/>
    <w:rsid w:val="00BD3BEF"/>
    <w:rsid w:val="00BD3FB9"/>
    <w:rsid w:val="00BD4157"/>
    <w:rsid w:val="00BD4358"/>
    <w:rsid w:val="00BD5C9E"/>
    <w:rsid w:val="00BD6818"/>
    <w:rsid w:val="00BD69D1"/>
    <w:rsid w:val="00BD6D74"/>
    <w:rsid w:val="00BD6E64"/>
    <w:rsid w:val="00BD7576"/>
    <w:rsid w:val="00BD780C"/>
    <w:rsid w:val="00BD7995"/>
    <w:rsid w:val="00BD7A34"/>
    <w:rsid w:val="00BD7B8B"/>
    <w:rsid w:val="00BD7F6B"/>
    <w:rsid w:val="00BE10E0"/>
    <w:rsid w:val="00BE18B8"/>
    <w:rsid w:val="00BE1B2D"/>
    <w:rsid w:val="00BE1E7F"/>
    <w:rsid w:val="00BE1FBE"/>
    <w:rsid w:val="00BE270C"/>
    <w:rsid w:val="00BE28B3"/>
    <w:rsid w:val="00BE28EB"/>
    <w:rsid w:val="00BE2BF4"/>
    <w:rsid w:val="00BE34A7"/>
    <w:rsid w:val="00BE3B13"/>
    <w:rsid w:val="00BE43CC"/>
    <w:rsid w:val="00BE4625"/>
    <w:rsid w:val="00BE47B5"/>
    <w:rsid w:val="00BE4872"/>
    <w:rsid w:val="00BE4C31"/>
    <w:rsid w:val="00BE4F5A"/>
    <w:rsid w:val="00BE5429"/>
    <w:rsid w:val="00BE5607"/>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FD"/>
    <w:rsid w:val="00BF12A6"/>
    <w:rsid w:val="00BF1806"/>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E8"/>
    <w:rsid w:val="00BF5A68"/>
    <w:rsid w:val="00BF5BAD"/>
    <w:rsid w:val="00BF61C3"/>
    <w:rsid w:val="00BF692B"/>
    <w:rsid w:val="00BF733B"/>
    <w:rsid w:val="00BF736A"/>
    <w:rsid w:val="00BF746A"/>
    <w:rsid w:val="00BF7600"/>
    <w:rsid w:val="00BF79FE"/>
    <w:rsid w:val="00BF7D08"/>
    <w:rsid w:val="00C00177"/>
    <w:rsid w:val="00C00302"/>
    <w:rsid w:val="00C006BF"/>
    <w:rsid w:val="00C00B7C"/>
    <w:rsid w:val="00C00CEB"/>
    <w:rsid w:val="00C00D04"/>
    <w:rsid w:val="00C017EC"/>
    <w:rsid w:val="00C02317"/>
    <w:rsid w:val="00C027FF"/>
    <w:rsid w:val="00C02F3D"/>
    <w:rsid w:val="00C032E5"/>
    <w:rsid w:val="00C036DD"/>
    <w:rsid w:val="00C03E71"/>
    <w:rsid w:val="00C04156"/>
    <w:rsid w:val="00C04587"/>
    <w:rsid w:val="00C0475B"/>
    <w:rsid w:val="00C04CC6"/>
    <w:rsid w:val="00C05DE7"/>
    <w:rsid w:val="00C062B8"/>
    <w:rsid w:val="00C067B9"/>
    <w:rsid w:val="00C06AAE"/>
    <w:rsid w:val="00C06AD5"/>
    <w:rsid w:val="00C06FBF"/>
    <w:rsid w:val="00C0763B"/>
    <w:rsid w:val="00C07D8E"/>
    <w:rsid w:val="00C10D0A"/>
    <w:rsid w:val="00C10DF7"/>
    <w:rsid w:val="00C11154"/>
    <w:rsid w:val="00C11967"/>
    <w:rsid w:val="00C11D23"/>
    <w:rsid w:val="00C12292"/>
    <w:rsid w:val="00C12330"/>
    <w:rsid w:val="00C12371"/>
    <w:rsid w:val="00C12495"/>
    <w:rsid w:val="00C1284B"/>
    <w:rsid w:val="00C12A30"/>
    <w:rsid w:val="00C12A55"/>
    <w:rsid w:val="00C1300C"/>
    <w:rsid w:val="00C13DA0"/>
    <w:rsid w:val="00C140BB"/>
    <w:rsid w:val="00C142C2"/>
    <w:rsid w:val="00C145F6"/>
    <w:rsid w:val="00C14E12"/>
    <w:rsid w:val="00C15D8E"/>
    <w:rsid w:val="00C15FAB"/>
    <w:rsid w:val="00C16249"/>
    <w:rsid w:val="00C16331"/>
    <w:rsid w:val="00C16454"/>
    <w:rsid w:val="00C17110"/>
    <w:rsid w:val="00C17228"/>
    <w:rsid w:val="00C17DC0"/>
    <w:rsid w:val="00C17EBA"/>
    <w:rsid w:val="00C20220"/>
    <w:rsid w:val="00C205DF"/>
    <w:rsid w:val="00C20786"/>
    <w:rsid w:val="00C20A89"/>
    <w:rsid w:val="00C20CBB"/>
    <w:rsid w:val="00C20D2F"/>
    <w:rsid w:val="00C20F21"/>
    <w:rsid w:val="00C2171F"/>
    <w:rsid w:val="00C21803"/>
    <w:rsid w:val="00C21CB1"/>
    <w:rsid w:val="00C21D40"/>
    <w:rsid w:val="00C2277C"/>
    <w:rsid w:val="00C228D3"/>
    <w:rsid w:val="00C229D8"/>
    <w:rsid w:val="00C22C81"/>
    <w:rsid w:val="00C22C9E"/>
    <w:rsid w:val="00C22DAF"/>
    <w:rsid w:val="00C22DC8"/>
    <w:rsid w:val="00C22FFE"/>
    <w:rsid w:val="00C23B42"/>
    <w:rsid w:val="00C23D6A"/>
    <w:rsid w:val="00C24941"/>
    <w:rsid w:val="00C24AF2"/>
    <w:rsid w:val="00C25567"/>
    <w:rsid w:val="00C25774"/>
    <w:rsid w:val="00C25AAB"/>
    <w:rsid w:val="00C25D05"/>
    <w:rsid w:val="00C26529"/>
    <w:rsid w:val="00C2678D"/>
    <w:rsid w:val="00C26A01"/>
    <w:rsid w:val="00C26B44"/>
    <w:rsid w:val="00C26EDC"/>
    <w:rsid w:val="00C26F55"/>
    <w:rsid w:val="00C2707A"/>
    <w:rsid w:val="00C27180"/>
    <w:rsid w:val="00C27B36"/>
    <w:rsid w:val="00C30973"/>
    <w:rsid w:val="00C30FFA"/>
    <w:rsid w:val="00C31403"/>
    <w:rsid w:val="00C31911"/>
    <w:rsid w:val="00C3192E"/>
    <w:rsid w:val="00C32C20"/>
    <w:rsid w:val="00C32C70"/>
    <w:rsid w:val="00C33443"/>
    <w:rsid w:val="00C339B2"/>
    <w:rsid w:val="00C33A7A"/>
    <w:rsid w:val="00C3403A"/>
    <w:rsid w:val="00C34B00"/>
    <w:rsid w:val="00C34B64"/>
    <w:rsid w:val="00C34CFB"/>
    <w:rsid w:val="00C34EB7"/>
    <w:rsid w:val="00C3505C"/>
    <w:rsid w:val="00C35374"/>
    <w:rsid w:val="00C3595D"/>
    <w:rsid w:val="00C35D59"/>
    <w:rsid w:val="00C3604E"/>
    <w:rsid w:val="00C3679B"/>
    <w:rsid w:val="00C368D4"/>
    <w:rsid w:val="00C36B4A"/>
    <w:rsid w:val="00C371B4"/>
    <w:rsid w:val="00C376E9"/>
    <w:rsid w:val="00C378B1"/>
    <w:rsid w:val="00C37DBC"/>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EB3"/>
    <w:rsid w:val="00C4440A"/>
    <w:rsid w:val="00C447B9"/>
    <w:rsid w:val="00C44A5F"/>
    <w:rsid w:val="00C44FB9"/>
    <w:rsid w:val="00C456AB"/>
    <w:rsid w:val="00C45A65"/>
    <w:rsid w:val="00C45AF2"/>
    <w:rsid w:val="00C45C1F"/>
    <w:rsid w:val="00C4657D"/>
    <w:rsid w:val="00C46989"/>
    <w:rsid w:val="00C46FDA"/>
    <w:rsid w:val="00C47442"/>
    <w:rsid w:val="00C5038D"/>
    <w:rsid w:val="00C5086E"/>
    <w:rsid w:val="00C508C1"/>
    <w:rsid w:val="00C5176D"/>
    <w:rsid w:val="00C51A6B"/>
    <w:rsid w:val="00C51F13"/>
    <w:rsid w:val="00C523AF"/>
    <w:rsid w:val="00C52963"/>
    <w:rsid w:val="00C52F85"/>
    <w:rsid w:val="00C532A3"/>
    <w:rsid w:val="00C535BC"/>
    <w:rsid w:val="00C537CF"/>
    <w:rsid w:val="00C538A0"/>
    <w:rsid w:val="00C539F5"/>
    <w:rsid w:val="00C53EF2"/>
    <w:rsid w:val="00C54079"/>
    <w:rsid w:val="00C54520"/>
    <w:rsid w:val="00C54C50"/>
    <w:rsid w:val="00C552FB"/>
    <w:rsid w:val="00C5547A"/>
    <w:rsid w:val="00C55645"/>
    <w:rsid w:val="00C55C45"/>
    <w:rsid w:val="00C560F5"/>
    <w:rsid w:val="00C56342"/>
    <w:rsid w:val="00C567EB"/>
    <w:rsid w:val="00C56DB8"/>
    <w:rsid w:val="00C5737C"/>
    <w:rsid w:val="00C574A2"/>
    <w:rsid w:val="00C57C53"/>
    <w:rsid w:val="00C57CFB"/>
    <w:rsid w:val="00C60242"/>
    <w:rsid w:val="00C60A9E"/>
    <w:rsid w:val="00C60DC2"/>
    <w:rsid w:val="00C613F3"/>
    <w:rsid w:val="00C618E2"/>
    <w:rsid w:val="00C61F8B"/>
    <w:rsid w:val="00C61FB5"/>
    <w:rsid w:val="00C62424"/>
    <w:rsid w:val="00C6257C"/>
    <w:rsid w:val="00C6269C"/>
    <w:rsid w:val="00C62727"/>
    <w:rsid w:val="00C62D3F"/>
    <w:rsid w:val="00C63087"/>
    <w:rsid w:val="00C63C03"/>
    <w:rsid w:val="00C642B3"/>
    <w:rsid w:val="00C6450F"/>
    <w:rsid w:val="00C646A7"/>
    <w:rsid w:val="00C64795"/>
    <w:rsid w:val="00C65002"/>
    <w:rsid w:val="00C6520C"/>
    <w:rsid w:val="00C657D8"/>
    <w:rsid w:val="00C66021"/>
    <w:rsid w:val="00C6641E"/>
    <w:rsid w:val="00C66E10"/>
    <w:rsid w:val="00C66F8A"/>
    <w:rsid w:val="00C6736E"/>
    <w:rsid w:val="00C674D3"/>
    <w:rsid w:val="00C678A9"/>
    <w:rsid w:val="00C70278"/>
    <w:rsid w:val="00C70610"/>
    <w:rsid w:val="00C7076F"/>
    <w:rsid w:val="00C7088C"/>
    <w:rsid w:val="00C71194"/>
    <w:rsid w:val="00C7158B"/>
    <w:rsid w:val="00C71D85"/>
    <w:rsid w:val="00C71E0A"/>
    <w:rsid w:val="00C7262F"/>
    <w:rsid w:val="00C72868"/>
    <w:rsid w:val="00C72B27"/>
    <w:rsid w:val="00C7325D"/>
    <w:rsid w:val="00C73415"/>
    <w:rsid w:val="00C736D6"/>
    <w:rsid w:val="00C742B3"/>
    <w:rsid w:val="00C744F4"/>
    <w:rsid w:val="00C74CE1"/>
    <w:rsid w:val="00C74E02"/>
    <w:rsid w:val="00C75681"/>
    <w:rsid w:val="00C76804"/>
    <w:rsid w:val="00C7684C"/>
    <w:rsid w:val="00C769E2"/>
    <w:rsid w:val="00C76DE6"/>
    <w:rsid w:val="00C7746A"/>
    <w:rsid w:val="00C7759C"/>
    <w:rsid w:val="00C77932"/>
    <w:rsid w:val="00C77E6D"/>
    <w:rsid w:val="00C77FD1"/>
    <w:rsid w:val="00C80321"/>
    <w:rsid w:val="00C80584"/>
    <w:rsid w:val="00C80AF6"/>
    <w:rsid w:val="00C80D1C"/>
    <w:rsid w:val="00C80E00"/>
    <w:rsid w:val="00C80EE4"/>
    <w:rsid w:val="00C817A5"/>
    <w:rsid w:val="00C817D9"/>
    <w:rsid w:val="00C819D1"/>
    <w:rsid w:val="00C81A94"/>
    <w:rsid w:val="00C81CED"/>
    <w:rsid w:val="00C81DED"/>
    <w:rsid w:val="00C8231C"/>
    <w:rsid w:val="00C82486"/>
    <w:rsid w:val="00C82AF4"/>
    <w:rsid w:val="00C82EC5"/>
    <w:rsid w:val="00C836ED"/>
    <w:rsid w:val="00C83994"/>
    <w:rsid w:val="00C83DB2"/>
    <w:rsid w:val="00C84221"/>
    <w:rsid w:val="00C84243"/>
    <w:rsid w:val="00C84332"/>
    <w:rsid w:val="00C848C6"/>
    <w:rsid w:val="00C84C08"/>
    <w:rsid w:val="00C84CB9"/>
    <w:rsid w:val="00C851B8"/>
    <w:rsid w:val="00C853FC"/>
    <w:rsid w:val="00C8597E"/>
    <w:rsid w:val="00C85D5A"/>
    <w:rsid w:val="00C86389"/>
    <w:rsid w:val="00C8656A"/>
    <w:rsid w:val="00C867D4"/>
    <w:rsid w:val="00C87179"/>
    <w:rsid w:val="00C87653"/>
    <w:rsid w:val="00C8776C"/>
    <w:rsid w:val="00C87D54"/>
    <w:rsid w:val="00C87E46"/>
    <w:rsid w:val="00C9008C"/>
    <w:rsid w:val="00C9057D"/>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9F2"/>
    <w:rsid w:val="00C93A28"/>
    <w:rsid w:val="00C94138"/>
    <w:rsid w:val="00C94510"/>
    <w:rsid w:val="00C94560"/>
    <w:rsid w:val="00C945A8"/>
    <w:rsid w:val="00C946B6"/>
    <w:rsid w:val="00C94E2C"/>
    <w:rsid w:val="00C9504A"/>
    <w:rsid w:val="00C95089"/>
    <w:rsid w:val="00C953A6"/>
    <w:rsid w:val="00C95734"/>
    <w:rsid w:val="00C959CD"/>
    <w:rsid w:val="00C95C0E"/>
    <w:rsid w:val="00C95DA2"/>
    <w:rsid w:val="00C95E9D"/>
    <w:rsid w:val="00C9628D"/>
    <w:rsid w:val="00C965A3"/>
    <w:rsid w:val="00C96DAC"/>
    <w:rsid w:val="00C971CF"/>
    <w:rsid w:val="00C973F4"/>
    <w:rsid w:val="00C9747B"/>
    <w:rsid w:val="00C976DD"/>
    <w:rsid w:val="00C9771A"/>
    <w:rsid w:val="00C977F1"/>
    <w:rsid w:val="00C97828"/>
    <w:rsid w:val="00C97C1F"/>
    <w:rsid w:val="00CA02E2"/>
    <w:rsid w:val="00CA0450"/>
    <w:rsid w:val="00CA05B4"/>
    <w:rsid w:val="00CA0DD6"/>
    <w:rsid w:val="00CA122E"/>
    <w:rsid w:val="00CA1A1F"/>
    <w:rsid w:val="00CA1B91"/>
    <w:rsid w:val="00CA2354"/>
    <w:rsid w:val="00CA2432"/>
    <w:rsid w:val="00CA27A6"/>
    <w:rsid w:val="00CA354E"/>
    <w:rsid w:val="00CA37F8"/>
    <w:rsid w:val="00CA3D88"/>
    <w:rsid w:val="00CA44F8"/>
    <w:rsid w:val="00CA4681"/>
    <w:rsid w:val="00CA4A1E"/>
    <w:rsid w:val="00CA5B95"/>
    <w:rsid w:val="00CA62E3"/>
    <w:rsid w:val="00CA68FF"/>
    <w:rsid w:val="00CA6A7A"/>
    <w:rsid w:val="00CA6FB2"/>
    <w:rsid w:val="00CA77A3"/>
    <w:rsid w:val="00CA7B66"/>
    <w:rsid w:val="00CA7F35"/>
    <w:rsid w:val="00CB0139"/>
    <w:rsid w:val="00CB04CD"/>
    <w:rsid w:val="00CB053B"/>
    <w:rsid w:val="00CB0BB2"/>
    <w:rsid w:val="00CB0DCD"/>
    <w:rsid w:val="00CB1135"/>
    <w:rsid w:val="00CB17E7"/>
    <w:rsid w:val="00CB1B72"/>
    <w:rsid w:val="00CB1D09"/>
    <w:rsid w:val="00CB1DDA"/>
    <w:rsid w:val="00CB2221"/>
    <w:rsid w:val="00CB23B9"/>
    <w:rsid w:val="00CB2767"/>
    <w:rsid w:val="00CB29B9"/>
    <w:rsid w:val="00CB2CAF"/>
    <w:rsid w:val="00CB32D4"/>
    <w:rsid w:val="00CB38EE"/>
    <w:rsid w:val="00CB39F2"/>
    <w:rsid w:val="00CB42E5"/>
    <w:rsid w:val="00CB4470"/>
    <w:rsid w:val="00CB44B4"/>
    <w:rsid w:val="00CB4930"/>
    <w:rsid w:val="00CB50A6"/>
    <w:rsid w:val="00CB5112"/>
    <w:rsid w:val="00CB5D0C"/>
    <w:rsid w:val="00CB637C"/>
    <w:rsid w:val="00CB69D7"/>
    <w:rsid w:val="00CB73BE"/>
    <w:rsid w:val="00CB770E"/>
    <w:rsid w:val="00CB7C93"/>
    <w:rsid w:val="00CC01DC"/>
    <w:rsid w:val="00CC0429"/>
    <w:rsid w:val="00CC0450"/>
    <w:rsid w:val="00CC0D03"/>
    <w:rsid w:val="00CC0D10"/>
    <w:rsid w:val="00CC0E5C"/>
    <w:rsid w:val="00CC1339"/>
    <w:rsid w:val="00CC15F0"/>
    <w:rsid w:val="00CC1739"/>
    <w:rsid w:val="00CC1C2C"/>
    <w:rsid w:val="00CC28CC"/>
    <w:rsid w:val="00CC2CDB"/>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F60"/>
    <w:rsid w:val="00CC7092"/>
    <w:rsid w:val="00CC753C"/>
    <w:rsid w:val="00CC775B"/>
    <w:rsid w:val="00CC7CBB"/>
    <w:rsid w:val="00CD0628"/>
    <w:rsid w:val="00CD062F"/>
    <w:rsid w:val="00CD083A"/>
    <w:rsid w:val="00CD0D66"/>
    <w:rsid w:val="00CD0DBF"/>
    <w:rsid w:val="00CD0EFA"/>
    <w:rsid w:val="00CD1382"/>
    <w:rsid w:val="00CD14C3"/>
    <w:rsid w:val="00CD167E"/>
    <w:rsid w:val="00CD1855"/>
    <w:rsid w:val="00CD1924"/>
    <w:rsid w:val="00CD1B92"/>
    <w:rsid w:val="00CD1DF1"/>
    <w:rsid w:val="00CD231A"/>
    <w:rsid w:val="00CD240E"/>
    <w:rsid w:val="00CD24BB"/>
    <w:rsid w:val="00CD3039"/>
    <w:rsid w:val="00CD312E"/>
    <w:rsid w:val="00CD44AE"/>
    <w:rsid w:val="00CD483C"/>
    <w:rsid w:val="00CD5357"/>
    <w:rsid w:val="00CD571B"/>
    <w:rsid w:val="00CD5DB5"/>
    <w:rsid w:val="00CD626C"/>
    <w:rsid w:val="00CD6427"/>
    <w:rsid w:val="00CD6504"/>
    <w:rsid w:val="00CD791E"/>
    <w:rsid w:val="00CE0174"/>
    <w:rsid w:val="00CE0263"/>
    <w:rsid w:val="00CE065E"/>
    <w:rsid w:val="00CE0BC4"/>
    <w:rsid w:val="00CE0C3B"/>
    <w:rsid w:val="00CE1994"/>
    <w:rsid w:val="00CE22BC"/>
    <w:rsid w:val="00CE22BE"/>
    <w:rsid w:val="00CE2527"/>
    <w:rsid w:val="00CE27E8"/>
    <w:rsid w:val="00CE2E86"/>
    <w:rsid w:val="00CE35F8"/>
    <w:rsid w:val="00CE37EC"/>
    <w:rsid w:val="00CE3926"/>
    <w:rsid w:val="00CE3C05"/>
    <w:rsid w:val="00CE3E97"/>
    <w:rsid w:val="00CE40D4"/>
    <w:rsid w:val="00CE4138"/>
    <w:rsid w:val="00CE4E92"/>
    <w:rsid w:val="00CE53BC"/>
    <w:rsid w:val="00CE5D76"/>
    <w:rsid w:val="00CE621B"/>
    <w:rsid w:val="00CE63B1"/>
    <w:rsid w:val="00CE6608"/>
    <w:rsid w:val="00CE67A1"/>
    <w:rsid w:val="00CE69C6"/>
    <w:rsid w:val="00CE6B0D"/>
    <w:rsid w:val="00CE6C4C"/>
    <w:rsid w:val="00CE6D20"/>
    <w:rsid w:val="00CE6EBD"/>
    <w:rsid w:val="00CE72F1"/>
    <w:rsid w:val="00CE73D1"/>
    <w:rsid w:val="00CE76D5"/>
    <w:rsid w:val="00CE7886"/>
    <w:rsid w:val="00CE7BED"/>
    <w:rsid w:val="00CF022F"/>
    <w:rsid w:val="00CF06F3"/>
    <w:rsid w:val="00CF0A38"/>
    <w:rsid w:val="00CF0E81"/>
    <w:rsid w:val="00CF1554"/>
    <w:rsid w:val="00CF156F"/>
    <w:rsid w:val="00CF16B0"/>
    <w:rsid w:val="00CF1A0E"/>
    <w:rsid w:val="00CF20D4"/>
    <w:rsid w:val="00CF232E"/>
    <w:rsid w:val="00CF31E6"/>
    <w:rsid w:val="00CF339F"/>
    <w:rsid w:val="00CF357C"/>
    <w:rsid w:val="00CF3B62"/>
    <w:rsid w:val="00CF3E85"/>
    <w:rsid w:val="00CF419A"/>
    <w:rsid w:val="00CF453A"/>
    <w:rsid w:val="00CF475A"/>
    <w:rsid w:val="00CF4A0F"/>
    <w:rsid w:val="00CF4EDF"/>
    <w:rsid w:val="00CF5EC9"/>
    <w:rsid w:val="00CF6CAB"/>
    <w:rsid w:val="00CF6D41"/>
    <w:rsid w:val="00CF734D"/>
    <w:rsid w:val="00CF7837"/>
    <w:rsid w:val="00CF7988"/>
    <w:rsid w:val="00CF7AC5"/>
    <w:rsid w:val="00CF7D54"/>
    <w:rsid w:val="00CF7DC8"/>
    <w:rsid w:val="00D00727"/>
    <w:rsid w:val="00D00739"/>
    <w:rsid w:val="00D007F6"/>
    <w:rsid w:val="00D00AB4"/>
    <w:rsid w:val="00D010EB"/>
    <w:rsid w:val="00D01430"/>
    <w:rsid w:val="00D014CB"/>
    <w:rsid w:val="00D0180C"/>
    <w:rsid w:val="00D01C92"/>
    <w:rsid w:val="00D01F9F"/>
    <w:rsid w:val="00D026E1"/>
    <w:rsid w:val="00D0280E"/>
    <w:rsid w:val="00D02A28"/>
    <w:rsid w:val="00D02B7F"/>
    <w:rsid w:val="00D03897"/>
    <w:rsid w:val="00D041A2"/>
    <w:rsid w:val="00D04216"/>
    <w:rsid w:val="00D04291"/>
    <w:rsid w:val="00D04313"/>
    <w:rsid w:val="00D044F5"/>
    <w:rsid w:val="00D048FB"/>
    <w:rsid w:val="00D0497A"/>
    <w:rsid w:val="00D05403"/>
    <w:rsid w:val="00D05944"/>
    <w:rsid w:val="00D060DB"/>
    <w:rsid w:val="00D061B9"/>
    <w:rsid w:val="00D062FA"/>
    <w:rsid w:val="00D063CF"/>
    <w:rsid w:val="00D06470"/>
    <w:rsid w:val="00D075D7"/>
    <w:rsid w:val="00D07AEF"/>
    <w:rsid w:val="00D07CFE"/>
    <w:rsid w:val="00D07E96"/>
    <w:rsid w:val="00D10020"/>
    <w:rsid w:val="00D10702"/>
    <w:rsid w:val="00D10D5C"/>
    <w:rsid w:val="00D10F3C"/>
    <w:rsid w:val="00D11768"/>
    <w:rsid w:val="00D11958"/>
    <w:rsid w:val="00D11BE9"/>
    <w:rsid w:val="00D121D8"/>
    <w:rsid w:val="00D12584"/>
    <w:rsid w:val="00D12635"/>
    <w:rsid w:val="00D12D6D"/>
    <w:rsid w:val="00D12F58"/>
    <w:rsid w:val="00D12FDE"/>
    <w:rsid w:val="00D1316D"/>
    <w:rsid w:val="00D13452"/>
    <w:rsid w:val="00D1381C"/>
    <w:rsid w:val="00D13B0A"/>
    <w:rsid w:val="00D13B79"/>
    <w:rsid w:val="00D13E7A"/>
    <w:rsid w:val="00D141D3"/>
    <w:rsid w:val="00D14AD8"/>
    <w:rsid w:val="00D14E7C"/>
    <w:rsid w:val="00D150DE"/>
    <w:rsid w:val="00D151C5"/>
    <w:rsid w:val="00D159FE"/>
    <w:rsid w:val="00D165FA"/>
    <w:rsid w:val="00D16C0A"/>
    <w:rsid w:val="00D17576"/>
    <w:rsid w:val="00D17801"/>
    <w:rsid w:val="00D179C4"/>
    <w:rsid w:val="00D20035"/>
    <w:rsid w:val="00D20154"/>
    <w:rsid w:val="00D20216"/>
    <w:rsid w:val="00D20454"/>
    <w:rsid w:val="00D209C8"/>
    <w:rsid w:val="00D2103D"/>
    <w:rsid w:val="00D21DB6"/>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6D"/>
    <w:rsid w:val="00D2647E"/>
    <w:rsid w:val="00D2648B"/>
    <w:rsid w:val="00D26864"/>
    <w:rsid w:val="00D26EBD"/>
    <w:rsid w:val="00D27165"/>
    <w:rsid w:val="00D2733E"/>
    <w:rsid w:val="00D2762B"/>
    <w:rsid w:val="00D2764B"/>
    <w:rsid w:val="00D2781D"/>
    <w:rsid w:val="00D3023F"/>
    <w:rsid w:val="00D3069F"/>
    <w:rsid w:val="00D30B02"/>
    <w:rsid w:val="00D30D47"/>
    <w:rsid w:val="00D311C8"/>
    <w:rsid w:val="00D31407"/>
    <w:rsid w:val="00D31ADC"/>
    <w:rsid w:val="00D31D82"/>
    <w:rsid w:val="00D31F7D"/>
    <w:rsid w:val="00D32006"/>
    <w:rsid w:val="00D321CE"/>
    <w:rsid w:val="00D32243"/>
    <w:rsid w:val="00D32781"/>
    <w:rsid w:val="00D327F4"/>
    <w:rsid w:val="00D328BD"/>
    <w:rsid w:val="00D331D0"/>
    <w:rsid w:val="00D332C0"/>
    <w:rsid w:val="00D33EBE"/>
    <w:rsid w:val="00D33ECA"/>
    <w:rsid w:val="00D33EE5"/>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A9A"/>
    <w:rsid w:val="00D37B7C"/>
    <w:rsid w:val="00D37CC8"/>
    <w:rsid w:val="00D37D70"/>
    <w:rsid w:val="00D40445"/>
    <w:rsid w:val="00D40866"/>
    <w:rsid w:val="00D40BD6"/>
    <w:rsid w:val="00D40DB7"/>
    <w:rsid w:val="00D40F7A"/>
    <w:rsid w:val="00D41D79"/>
    <w:rsid w:val="00D41ECD"/>
    <w:rsid w:val="00D427B2"/>
    <w:rsid w:val="00D428C4"/>
    <w:rsid w:val="00D42A5D"/>
    <w:rsid w:val="00D43165"/>
    <w:rsid w:val="00D43C8C"/>
    <w:rsid w:val="00D43F45"/>
    <w:rsid w:val="00D449DF"/>
    <w:rsid w:val="00D44D7A"/>
    <w:rsid w:val="00D4518A"/>
    <w:rsid w:val="00D457F8"/>
    <w:rsid w:val="00D459D6"/>
    <w:rsid w:val="00D45C73"/>
    <w:rsid w:val="00D461ED"/>
    <w:rsid w:val="00D464C1"/>
    <w:rsid w:val="00D466E6"/>
    <w:rsid w:val="00D469C1"/>
    <w:rsid w:val="00D46ADF"/>
    <w:rsid w:val="00D47159"/>
    <w:rsid w:val="00D47794"/>
    <w:rsid w:val="00D4794B"/>
    <w:rsid w:val="00D50181"/>
    <w:rsid w:val="00D501D5"/>
    <w:rsid w:val="00D5060C"/>
    <w:rsid w:val="00D50B8B"/>
    <w:rsid w:val="00D515DD"/>
    <w:rsid w:val="00D51682"/>
    <w:rsid w:val="00D51BCF"/>
    <w:rsid w:val="00D51BFB"/>
    <w:rsid w:val="00D520AE"/>
    <w:rsid w:val="00D5212C"/>
    <w:rsid w:val="00D522D9"/>
    <w:rsid w:val="00D5276D"/>
    <w:rsid w:val="00D52C0B"/>
    <w:rsid w:val="00D52F53"/>
    <w:rsid w:val="00D534CF"/>
    <w:rsid w:val="00D5381A"/>
    <w:rsid w:val="00D53BB6"/>
    <w:rsid w:val="00D53E64"/>
    <w:rsid w:val="00D54C3A"/>
    <w:rsid w:val="00D54E71"/>
    <w:rsid w:val="00D550D8"/>
    <w:rsid w:val="00D551AA"/>
    <w:rsid w:val="00D55214"/>
    <w:rsid w:val="00D56676"/>
    <w:rsid w:val="00D56B67"/>
    <w:rsid w:val="00D576F4"/>
    <w:rsid w:val="00D6049D"/>
    <w:rsid w:val="00D608E9"/>
    <w:rsid w:val="00D60A53"/>
    <w:rsid w:val="00D60D3F"/>
    <w:rsid w:val="00D614A2"/>
    <w:rsid w:val="00D62330"/>
    <w:rsid w:val="00D62711"/>
    <w:rsid w:val="00D62772"/>
    <w:rsid w:val="00D62799"/>
    <w:rsid w:val="00D63D70"/>
    <w:rsid w:val="00D64267"/>
    <w:rsid w:val="00D6497E"/>
    <w:rsid w:val="00D64A6B"/>
    <w:rsid w:val="00D64E69"/>
    <w:rsid w:val="00D650DF"/>
    <w:rsid w:val="00D65DC2"/>
    <w:rsid w:val="00D65F7D"/>
    <w:rsid w:val="00D6681C"/>
    <w:rsid w:val="00D70985"/>
    <w:rsid w:val="00D711EC"/>
    <w:rsid w:val="00D71322"/>
    <w:rsid w:val="00D71937"/>
    <w:rsid w:val="00D71B86"/>
    <w:rsid w:val="00D71EC1"/>
    <w:rsid w:val="00D72814"/>
    <w:rsid w:val="00D72A80"/>
    <w:rsid w:val="00D72CCD"/>
    <w:rsid w:val="00D72D99"/>
    <w:rsid w:val="00D73093"/>
    <w:rsid w:val="00D730EA"/>
    <w:rsid w:val="00D73ABB"/>
    <w:rsid w:val="00D73B0B"/>
    <w:rsid w:val="00D73C5C"/>
    <w:rsid w:val="00D73FCB"/>
    <w:rsid w:val="00D74271"/>
    <w:rsid w:val="00D7443D"/>
    <w:rsid w:val="00D74852"/>
    <w:rsid w:val="00D74A0D"/>
    <w:rsid w:val="00D74A81"/>
    <w:rsid w:val="00D74B65"/>
    <w:rsid w:val="00D74C19"/>
    <w:rsid w:val="00D75285"/>
    <w:rsid w:val="00D75B76"/>
    <w:rsid w:val="00D76C18"/>
    <w:rsid w:val="00D77222"/>
    <w:rsid w:val="00D77E44"/>
    <w:rsid w:val="00D801B9"/>
    <w:rsid w:val="00D80C4B"/>
    <w:rsid w:val="00D80DA9"/>
    <w:rsid w:val="00D811CB"/>
    <w:rsid w:val="00D81279"/>
    <w:rsid w:val="00D81296"/>
    <w:rsid w:val="00D81365"/>
    <w:rsid w:val="00D8142C"/>
    <w:rsid w:val="00D816AB"/>
    <w:rsid w:val="00D81D69"/>
    <w:rsid w:val="00D81E6D"/>
    <w:rsid w:val="00D82191"/>
    <w:rsid w:val="00D8227E"/>
    <w:rsid w:val="00D824E7"/>
    <w:rsid w:val="00D83115"/>
    <w:rsid w:val="00D83866"/>
    <w:rsid w:val="00D8394E"/>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D5"/>
    <w:rsid w:val="00D91F59"/>
    <w:rsid w:val="00D91FC6"/>
    <w:rsid w:val="00D92A44"/>
    <w:rsid w:val="00D92B08"/>
    <w:rsid w:val="00D92CB6"/>
    <w:rsid w:val="00D93115"/>
    <w:rsid w:val="00D94110"/>
    <w:rsid w:val="00D945AF"/>
    <w:rsid w:val="00D94969"/>
    <w:rsid w:val="00D95130"/>
    <w:rsid w:val="00D95197"/>
    <w:rsid w:val="00D95437"/>
    <w:rsid w:val="00D9547B"/>
    <w:rsid w:val="00D961A8"/>
    <w:rsid w:val="00D961C8"/>
    <w:rsid w:val="00D969EA"/>
    <w:rsid w:val="00D96A1E"/>
    <w:rsid w:val="00D97693"/>
    <w:rsid w:val="00D97D74"/>
    <w:rsid w:val="00DA02E0"/>
    <w:rsid w:val="00DA06EE"/>
    <w:rsid w:val="00DA0947"/>
    <w:rsid w:val="00DA0EB3"/>
    <w:rsid w:val="00DA1093"/>
    <w:rsid w:val="00DA10AF"/>
    <w:rsid w:val="00DA14AA"/>
    <w:rsid w:val="00DA200F"/>
    <w:rsid w:val="00DA296C"/>
    <w:rsid w:val="00DA2A94"/>
    <w:rsid w:val="00DA2E15"/>
    <w:rsid w:val="00DA2E8E"/>
    <w:rsid w:val="00DA341A"/>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610"/>
    <w:rsid w:val="00DA67F5"/>
    <w:rsid w:val="00DA6A62"/>
    <w:rsid w:val="00DA6E18"/>
    <w:rsid w:val="00DA6F14"/>
    <w:rsid w:val="00DA70D5"/>
    <w:rsid w:val="00DA7101"/>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762"/>
    <w:rsid w:val="00DB3828"/>
    <w:rsid w:val="00DB3860"/>
    <w:rsid w:val="00DB3FC4"/>
    <w:rsid w:val="00DB53DE"/>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5C0"/>
    <w:rsid w:val="00DC15E1"/>
    <w:rsid w:val="00DC16BC"/>
    <w:rsid w:val="00DC17A7"/>
    <w:rsid w:val="00DC1D61"/>
    <w:rsid w:val="00DC1EDF"/>
    <w:rsid w:val="00DC21DA"/>
    <w:rsid w:val="00DC2249"/>
    <w:rsid w:val="00DC242F"/>
    <w:rsid w:val="00DC2689"/>
    <w:rsid w:val="00DC34FC"/>
    <w:rsid w:val="00DC4595"/>
    <w:rsid w:val="00DC49C8"/>
    <w:rsid w:val="00DC4ABB"/>
    <w:rsid w:val="00DC4ADD"/>
    <w:rsid w:val="00DC4B9E"/>
    <w:rsid w:val="00DC4F3E"/>
    <w:rsid w:val="00DC543E"/>
    <w:rsid w:val="00DC5497"/>
    <w:rsid w:val="00DC569C"/>
    <w:rsid w:val="00DC56F2"/>
    <w:rsid w:val="00DC5736"/>
    <w:rsid w:val="00DC579E"/>
    <w:rsid w:val="00DC5E88"/>
    <w:rsid w:val="00DC5EC3"/>
    <w:rsid w:val="00DC69F6"/>
    <w:rsid w:val="00DC7183"/>
    <w:rsid w:val="00DC78D3"/>
    <w:rsid w:val="00DC78FE"/>
    <w:rsid w:val="00DC798C"/>
    <w:rsid w:val="00DC79D3"/>
    <w:rsid w:val="00DD050C"/>
    <w:rsid w:val="00DD0C59"/>
    <w:rsid w:val="00DD10F2"/>
    <w:rsid w:val="00DD153B"/>
    <w:rsid w:val="00DD16E3"/>
    <w:rsid w:val="00DD1B92"/>
    <w:rsid w:val="00DD1CDE"/>
    <w:rsid w:val="00DD206B"/>
    <w:rsid w:val="00DD293F"/>
    <w:rsid w:val="00DD2BA8"/>
    <w:rsid w:val="00DD2EEC"/>
    <w:rsid w:val="00DD3972"/>
    <w:rsid w:val="00DD3B52"/>
    <w:rsid w:val="00DD3BB2"/>
    <w:rsid w:val="00DD41C0"/>
    <w:rsid w:val="00DD453F"/>
    <w:rsid w:val="00DD45F4"/>
    <w:rsid w:val="00DD470E"/>
    <w:rsid w:val="00DD47C9"/>
    <w:rsid w:val="00DD47EC"/>
    <w:rsid w:val="00DD4A3D"/>
    <w:rsid w:val="00DD5B13"/>
    <w:rsid w:val="00DD5B91"/>
    <w:rsid w:val="00DD5F67"/>
    <w:rsid w:val="00DD61D7"/>
    <w:rsid w:val="00DD65BD"/>
    <w:rsid w:val="00DD66FD"/>
    <w:rsid w:val="00DD6984"/>
    <w:rsid w:val="00DD753A"/>
    <w:rsid w:val="00DE087E"/>
    <w:rsid w:val="00DE0BD2"/>
    <w:rsid w:val="00DE0BE8"/>
    <w:rsid w:val="00DE1029"/>
    <w:rsid w:val="00DE1448"/>
    <w:rsid w:val="00DE166C"/>
    <w:rsid w:val="00DE16F5"/>
    <w:rsid w:val="00DE195D"/>
    <w:rsid w:val="00DE1BCA"/>
    <w:rsid w:val="00DE22E6"/>
    <w:rsid w:val="00DE2566"/>
    <w:rsid w:val="00DE2657"/>
    <w:rsid w:val="00DE2D46"/>
    <w:rsid w:val="00DE2EE9"/>
    <w:rsid w:val="00DE301E"/>
    <w:rsid w:val="00DE32F2"/>
    <w:rsid w:val="00DE33E8"/>
    <w:rsid w:val="00DE3BE2"/>
    <w:rsid w:val="00DE3D56"/>
    <w:rsid w:val="00DE41BC"/>
    <w:rsid w:val="00DE421F"/>
    <w:rsid w:val="00DE4937"/>
    <w:rsid w:val="00DE49ED"/>
    <w:rsid w:val="00DE4AF9"/>
    <w:rsid w:val="00DE4D07"/>
    <w:rsid w:val="00DE4D2C"/>
    <w:rsid w:val="00DE57A0"/>
    <w:rsid w:val="00DE601A"/>
    <w:rsid w:val="00DE611D"/>
    <w:rsid w:val="00DE61B6"/>
    <w:rsid w:val="00DE65B1"/>
    <w:rsid w:val="00DE68B9"/>
    <w:rsid w:val="00DE6C5E"/>
    <w:rsid w:val="00DE6E96"/>
    <w:rsid w:val="00DE6ED0"/>
    <w:rsid w:val="00DE701F"/>
    <w:rsid w:val="00DE793A"/>
    <w:rsid w:val="00DF00E1"/>
    <w:rsid w:val="00DF03DC"/>
    <w:rsid w:val="00DF0B24"/>
    <w:rsid w:val="00DF14FD"/>
    <w:rsid w:val="00DF158F"/>
    <w:rsid w:val="00DF16B2"/>
    <w:rsid w:val="00DF22B2"/>
    <w:rsid w:val="00DF2441"/>
    <w:rsid w:val="00DF2F64"/>
    <w:rsid w:val="00DF31CC"/>
    <w:rsid w:val="00DF33D0"/>
    <w:rsid w:val="00DF3822"/>
    <w:rsid w:val="00DF3AA5"/>
    <w:rsid w:val="00DF4B34"/>
    <w:rsid w:val="00DF4B74"/>
    <w:rsid w:val="00DF4BD5"/>
    <w:rsid w:val="00DF4BFC"/>
    <w:rsid w:val="00DF51EF"/>
    <w:rsid w:val="00DF5767"/>
    <w:rsid w:val="00DF5993"/>
    <w:rsid w:val="00DF5C52"/>
    <w:rsid w:val="00DF70A6"/>
    <w:rsid w:val="00DF7578"/>
    <w:rsid w:val="00DF7BA4"/>
    <w:rsid w:val="00DF7C10"/>
    <w:rsid w:val="00E00434"/>
    <w:rsid w:val="00E00440"/>
    <w:rsid w:val="00E00506"/>
    <w:rsid w:val="00E00666"/>
    <w:rsid w:val="00E00728"/>
    <w:rsid w:val="00E0103D"/>
    <w:rsid w:val="00E019F1"/>
    <w:rsid w:val="00E01BB5"/>
    <w:rsid w:val="00E01EA3"/>
    <w:rsid w:val="00E0207D"/>
    <w:rsid w:val="00E022EB"/>
    <w:rsid w:val="00E02911"/>
    <w:rsid w:val="00E029CE"/>
    <w:rsid w:val="00E02A82"/>
    <w:rsid w:val="00E031C9"/>
    <w:rsid w:val="00E033FB"/>
    <w:rsid w:val="00E035CC"/>
    <w:rsid w:val="00E03B3D"/>
    <w:rsid w:val="00E040D0"/>
    <w:rsid w:val="00E041C8"/>
    <w:rsid w:val="00E0457D"/>
    <w:rsid w:val="00E05136"/>
    <w:rsid w:val="00E05216"/>
    <w:rsid w:val="00E0575C"/>
    <w:rsid w:val="00E057F5"/>
    <w:rsid w:val="00E058ED"/>
    <w:rsid w:val="00E05C33"/>
    <w:rsid w:val="00E05E5B"/>
    <w:rsid w:val="00E063D3"/>
    <w:rsid w:val="00E06C34"/>
    <w:rsid w:val="00E06D4B"/>
    <w:rsid w:val="00E07118"/>
    <w:rsid w:val="00E0794B"/>
    <w:rsid w:val="00E07F62"/>
    <w:rsid w:val="00E105EE"/>
    <w:rsid w:val="00E10831"/>
    <w:rsid w:val="00E10FE6"/>
    <w:rsid w:val="00E11560"/>
    <w:rsid w:val="00E11FCB"/>
    <w:rsid w:val="00E1203F"/>
    <w:rsid w:val="00E12697"/>
    <w:rsid w:val="00E1278A"/>
    <w:rsid w:val="00E129D0"/>
    <w:rsid w:val="00E12C1F"/>
    <w:rsid w:val="00E12D20"/>
    <w:rsid w:val="00E12EC6"/>
    <w:rsid w:val="00E1372C"/>
    <w:rsid w:val="00E138E2"/>
    <w:rsid w:val="00E1394B"/>
    <w:rsid w:val="00E13AAF"/>
    <w:rsid w:val="00E14043"/>
    <w:rsid w:val="00E1422F"/>
    <w:rsid w:val="00E143D3"/>
    <w:rsid w:val="00E14C63"/>
    <w:rsid w:val="00E14F38"/>
    <w:rsid w:val="00E152D2"/>
    <w:rsid w:val="00E165D7"/>
    <w:rsid w:val="00E16A21"/>
    <w:rsid w:val="00E16B17"/>
    <w:rsid w:val="00E16BD6"/>
    <w:rsid w:val="00E16C82"/>
    <w:rsid w:val="00E176B6"/>
    <w:rsid w:val="00E17AE7"/>
    <w:rsid w:val="00E20656"/>
    <w:rsid w:val="00E20AD2"/>
    <w:rsid w:val="00E21391"/>
    <w:rsid w:val="00E21B28"/>
    <w:rsid w:val="00E21F75"/>
    <w:rsid w:val="00E22CB2"/>
    <w:rsid w:val="00E234C1"/>
    <w:rsid w:val="00E2353D"/>
    <w:rsid w:val="00E23737"/>
    <w:rsid w:val="00E2380B"/>
    <w:rsid w:val="00E23A05"/>
    <w:rsid w:val="00E23E44"/>
    <w:rsid w:val="00E23F86"/>
    <w:rsid w:val="00E24236"/>
    <w:rsid w:val="00E2423D"/>
    <w:rsid w:val="00E2439C"/>
    <w:rsid w:val="00E24CEC"/>
    <w:rsid w:val="00E2517F"/>
    <w:rsid w:val="00E254E6"/>
    <w:rsid w:val="00E2592B"/>
    <w:rsid w:val="00E26311"/>
    <w:rsid w:val="00E267B2"/>
    <w:rsid w:val="00E2700F"/>
    <w:rsid w:val="00E27138"/>
    <w:rsid w:val="00E277A4"/>
    <w:rsid w:val="00E27830"/>
    <w:rsid w:val="00E278F0"/>
    <w:rsid w:val="00E2792B"/>
    <w:rsid w:val="00E30049"/>
    <w:rsid w:val="00E3010F"/>
    <w:rsid w:val="00E3059D"/>
    <w:rsid w:val="00E30829"/>
    <w:rsid w:val="00E30C01"/>
    <w:rsid w:val="00E30C23"/>
    <w:rsid w:val="00E30F30"/>
    <w:rsid w:val="00E319C9"/>
    <w:rsid w:val="00E32756"/>
    <w:rsid w:val="00E32B9E"/>
    <w:rsid w:val="00E32FE5"/>
    <w:rsid w:val="00E3323C"/>
    <w:rsid w:val="00E33A80"/>
    <w:rsid w:val="00E33DB0"/>
    <w:rsid w:val="00E33EEE"/>
    <w:rsid w:val="00E348E6"/>
    <w:rsid w:val="00E34E4E"/>
    <w:rsid w:val="00E35089"/>
    <w:rsid w:val="00E352B3"/>
    <w:rsid w:val="00E3570F"/>
    <w:rsid w:val="00E35D63"/>
    <w:rsid w:val="00E362B7"/>
    <w:rsid w:val="00E365DD"/>
    <w:rsid w:val="00E366EE"/>
    <w:rsid w:val="00E368F4"/>
    <w:rsid w:val="00E36C84"/>
    <w:rsid w:val="00E3718B"/>
    <w:rsid w:val="00E3723F"/>
    <w:rsid w:val="00E37C64"/>
    <w:rsid w:val="00E40264"/>
    <w:rsid w:val="00E40587"/>
    <w:rsid w:val="00E407BC"/>
    <w:rsid w:val="00E40D53"/>
    <w:rsid w:val="00E411FE"/>
    <w:rsid w:val="00E415DC"/>
    <w:rsid w:val="00E41EEF"/>
    <w:rsid w:val="00E422CC"/>
    <w:rsid w:val="00E42FD1"/>
    <w:rsid w:val="00E4343D"/>
    <w:rsid w:val="00E4345F"/>
    <w:rsid w:val="00E43DC7"/>
    <w:rsid w:val="00E4431A"/>
    <w:rsid w:val="00E443C4"/>
    <w:rsid w:val="00E447F4"/>
    <w:rsid w:val="00E44CFC"/>
    <w:rsid w:val="00E44F3D"/>
    <w:rsid w:val="00E451B5"/>
    <w:rsid w:val="00E45462"/>
    <w:rsid w:val="00E45796"/>
    <w:rsid w:val="00E45840"/>
    <w:rsid w:val="00E459C5"/>
    <w:rsid w:val="00E459ED"/>
    <w:rsid w:val="00E45B15"/>
    <w:rsid w:val="00E45D67"/>
    <w:rsid w:val="00E45EE3"/>
    <w:rsid w:val="00E46188"/>
    <w:rsid w:val="00E4655E"/>
    <w:rsid w:val="00E4663C"/>
    <w:rsid w:val="00E47559"/>
    <w:rsid w:val="00E47781"/>
    <w:rsid w:val="00E47BB2"/>
    <w:rsid w:val="00E50560"/>
    <w:rsid w:val="00E5090F"/>
    <w:rsid w:val="00E50B82"/>
    <w:rsid w:val="00E50BC5"/>
    <w:rsid w:val="00E50E3F"/>
    <w:rsid w:val="00E50EC6"/>
    <w:rsid w:val="00E50EED"/>
    <w:rsid w:val="00E51269"/>
    <w:rsid w:val="00E512FB"/>
    <w:rsid w:val="00E51F23"/>
    <w:rsid w:val="00E51FF2"/>
    <w:rsid w:val="00E52959"/>
    <w:rsid w:val="00E52BBE"/>
    <w:rsid w:val="00E52D91"/>
    <w:rsid w:val="00E53742"/>
    <w:rsid w:val="00E53CCB"/>
    <w:rsid w:val="00E544F5"/>
    <w:rsid w:val="00E54AD8"/>
    <w:rsid w:val="00E54BA1"/>
    <w:rsid w:val="00E54CAD"/>
    <w:rsid w:val="00E55509"/>
    <w:rsid w:val="00E55624"/>
    <w:rsid w:val="00E562F5"/>
    <w:rsid w:val="00E568AE"/>
    <w:rsid w:val="00E56950"/>
    <w:rsid w:val="00E569EA"/>
    <w:rsid w:val="00E56C6F"/>
    <w:rsid w:val="00E57810"/>
    <w:rsid w:val="00E579E2"/>
    <w:rsid w:val="00E57E7B"/>
    <w:rsid w:val="00E57E7D"/>
    <w:rsid w:val="00E604D5"/>
    <w:rsid w:val="00E6252C"/>
    <w:rsid w:val="00E625A0"/>
    <w:rsid w:val="00E628BF"/>
    <w:rsid w:val="00E636CF"/>
    <w:rsid w:val="00E6376B"/>
    <w:rsid w:val="00E6397A"/>
    <w:rsid w:val="00E63AA6"/>
    <w:rsid w:val="00E63CFF"/>
    <w:rsid w:val="00E63D42"/>
    <w:rsid w:val="00E63D82"/>
    <w:rsid w:val="00E63FC8"/>
    <w:rsid w:val="00E647AC"/>
    <w:rsid w:val="00E647AF"/>
    <w:rsid w:val="00E653F3"/>
    <w:rsid w:val="00E654A8"/>
    <w:rsid w:val="00E661B3"/>
    <w:rsid w:val="00E66762"/>
    <w:rsid w:val="00E66986"/>
    <w:rsid w:val="00E66CA2"/>
    <w:rsid w:val="00E66E21"/>
    <w:rsid w:val="00E66FD4"/>
    <w:rsid w:val="00E67ABF"/>
    <w:rsid w:val="00E7078E"/>
    <w:rsid w:val="00E707AD"/>
    <w:rsid w:val="00E707BF"/>
    <w:rsid w:val="00E70A73"/>
    <w:rsid w:val="00E713C8"/>
    <w:rsid w:val="00E715DE"/>
    <w:rsid w:val="00E7194E"/>
    <w:rsid w:val="00E71FD8"/>
    <w:rsid w:val="00E7252B"/>
    <w:rsid w:val="00E72A9C"/>
    <w:rsid w:val="00E72BA1"/>
    <w:rsid w:val="00E72D41"/>
    <w:rsid w:val="00E7323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6FD"/>
    <w:rsid w:val="00E8320D"/>
    <w:rsid w:val="00E83873"/>
    <w:rsid w:val="00E83966"/>
    <w:rsid w:val="00E839E2"/>
    <w:rsid w:val="00E842AC"/>
    <w:rsid w:val="00E842F6"/>
    <w:rsid w:val="00E84830"/>
    <w:rsid w:val="00E849F8"/>
    <w:rsid w:val="00E84DB8"/>
    <w:rsid w:val="00E85165"/>
    <w:rsid w:val="00E85B7F"/>
    <w:rsid w:val="00E861DC"/>
    <w:rsid w:val="00E862DC"/>
    <w:rsid w:val="00E867B9"/>
    <w:rsid w:val="00E86895"/>
    <w:rsid w:val="00E86F06"/>
    <w:rsid w:val="00E873D8"/>
    <w:rsid w:val="00E876C4"/>
    <w:rsid w:val="00E8787E"/>
    <w:rsid w:val="00E90596"/>
    <w:rsid w:val="00E90DDF"/>
    <w:rsid w:val="00E91A50"/>
    <w:rsid w:val="00E91AB2"/>
    <w:rsid w:val="00E91B22"/>
    <w:rsid w:val="00E91C30"/>
    <w:rsid w:val="00E91D7E"/>
    <w:rsid w:val="00E92790"/>
    <w:rsid w:val="00E928E0"/>
    <w:rsid w:val="00E92CA9"/>
    <w:rsid w:val="00E92CBF"/>
    <w:rsid w:val="00E92F8F"/>
    <w:rsid w:val="00E93ABF"/>
    <w:rsid w:val="00E94426"/>
    <w:rsid w:val="00E945EA"/>
    <w:rsid w:val="00E94822"/>
    <w:rsid w:val="00E9487C"/>
    <w:rsid w:val="00E94CC5"/>
    <w:rsid w:val="00E94DFD"/>
    <w:rsid w:val="00E950A3"/>
    <w:rsid w:val="00E95592"/>
    <w:rsid w:val="00E956AF"/>
    <w:rsid w:val="00E959AD"/>
    <w:rsid w:val="00E95CF0"/>
    <w:rsid w:val="00E96B5E"/>
    <w:rsid w:val="00E9775B"/>
    <w:rsid w:val="00E97991"/>
    <w:rsid w:val="00E97B9D"/>
    <w:rsid w:val="00EA010E"/>
    <w:rsid w:val="00EA0661"/>
    <w:rsid w:val="00EA0974"/>
    <w:rsid w:val="00EA0C9D"/>
    <w:rsid w:val="00EA0DA5"/>
    <w:rsid w:val="00EA0DDA"/>
    <w:rsid w:val="00EA1138"/>
    <w:rsid w:val="00EA12EF"/>
    <w:rsid w:val="00EA13B6"/>
    <w:rsid w:val="00EA1724"/>
    <w:rsid w:val="00EA1EC9"/>
    <w:rsid w:val="00EA24DD"/>
    <w:rsid w:val="00EA25EF"/>
    <w:rsid w:val="00EA30E4"/>
    <w:rsid w:val="00EA31A1"/>
    <w:rsid w:val="00EA35A9"/>
    <w:rsid w:val="00EA3755"/>
    <w:rsid w:val="00EA3951"/>
    <w:rsid w:val="00EA3C34"/>
    <w:rsid w:val="00EA3CB9"/>
    <w:rsid w:val="00EA4484"/>
    <w:rsid w:val="00EA47FD"/>
    <w:rsid w:val="00EA4A65"/>
    <w:rsid w:val="00EA4B21"/>
    <w:rsid w:val="00EA4CF0"/>
    <w:rsid w:val="00EA4F24"/>
    <w:rsid w:val="00EA5118"/>
    <w:rsid w:val="00EA514D"/>
    <w:rsid w:val="00EA516B"/>
    <w:rsid w:val="00EA51BC"/>
    <w:rsid w:val="00EA5A59"/>
    <w:rsid w:val="00EA5B08"/>
    <w:rsid w:val="00EA5C4E"/>
    <w:rsid w:val="00EA64D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419E"/>
    <w:rsid w:val="00EB4EEB"/>
    <w:rsid w:val="00EB5245"/>
    <w:rsid w:val="00EB5E43"/>
    <w:rsid w:val="00EB6275"/>
    <w:rsid w:val="00EB6376"/>
    <w:rsid w:val="00EB6422"/>
    <w:rsid w:val="00EB6A86"/>
    <w:rsid w:val="00EB6E16"/>
    <w:rsid w:val="00EB731A"/>
    <w:rsid w:val="00EB7926"/>
    <w:rsid w:val="00EB798A"/>
    <w:rsid w:val="00EB7D45"/>
    <w:rsid w:val="00EC0C06"/>
    <w:rsid w:val="00EC103F"/>
    <w:rsid w:val="00EC10E2"/>
    <w:rsid w:val="00EC1141"/>
    <w:rsid w:val="00EC1334"/>
    <w:rsid w:val="00EC1E7F"/>
    <w:rsid w:val="00EC1F57"/>
    <w:rsid w:val="00EC1FC1"/>
    <w:rsid w:val="00EC2115"/>
    <w:rsid w:val="00EC2770"/>
    <w:rsid w:val="00EC2A9B"/>
    <w:rsid w:val="00EC2C1D"/>
    <w:rsid w:val="00EC2C48"/>
    <w:rsid w:val="00EC333A"/>
    <w:rsid w:val="00EC3951"/>
    <w:rsid w:val="00EC3B5D"/>
    <w:rsid w:val="00EC3BEB"/>
    <w:rsid w:val="00EC3F0A"/>
    <w:rsid w:val="00EC45FB"/>
    <w:rsid w:val="00EC4D24"/>
    <w:rsid w:val="00EC508F"/>
    <w:rsid w:val="00EC54CA"/>
    <w:rsid w:val="00EC54D8"/>
    <w:rsid w:val="00EC58CD"/>
    <w:rsid w:val="00EC58EB"/>
    <w:rsid w:val="00EC6671"/>
    <w:rsid w:val="00EC6B06"/>
    <w:rsid w:val="00EC6D98"/>
    <w:rsid w:val="00EC70F8"/>
    <w:rsid w:val="00EC78A4"/>
    <w:rsid w:val="00EC7D1C"/>
    <w:rsid w:val="00ED05B8"/>
    <w:rsid w:val="00ED0A98"/>
    <w:rsid w:val="00ED0ACB"/>
    <w:rsid w:val="00ED0BF8"/>
    <w:rsid w:val="00ED2A1E"/>
    <w:rsid w:val="00ED2FC8"/>
    <w:rsid w:val="00ED3A66"/>
    <w:rsid w:val="00ED3AC5"/>
    <w:rsid w:val="00ED3E84"/>
    <w:rsid w:val="00ED4144"/>
    <w:rsid w:val="00ED42A5"/>
    <w:rsid w:val="00ED4DF4"/>
    <w:rsid w:val="00ED4FB3"/>
    <w:rsid w:val="00ED5FD9"/>
    <w:rsid w:val="00ED6680"/>
    <w:rsid w:val="00ED67F4"/>
    <w:rsid w:val="00ED6A0B"/>
    <w:rsid w:val="00ED6A34"/>
    <w:rsid w:val="00ED72A0"/>
    <w:rsid w:val="00EE02D6"/>
    <w:rsid w:val="00EE0AAA"/>
    <w:rsid w:val="00EE0BA0"/>
    <w:rsid w:val="00EE0C9D"/>
    <w:rsid w:val="00EE10E7"/>
    <w:rsid w:val="00EE11BB"/>
    <w:rsid w:val="00EE11E6"/>
    <w:rsid w:val="00EE17C4"/>
    <w:rsid w:val="00EE1990"/>
    <w:rsid w:val="00EE26B3"/>
    <w:rsid w:val="00EE277E"/>
    <w:rsid w:val="00EE29ED"/>
    <w:rsid w:val="00EE2BDC"/>
    <w:rsid w:val="00EE37E3"/>
    <w:rsid w:val="00EE46BD"/>
    <w:rsid w:val="00EE4A18"/>
    <w:rsid w:val="00EE4C25"/>
    <w:rsid w:val="00EE4D26"/>
    <w:rsid w:val="00EE4E44"/>
    <w:rsid w:val="00EE4ECF"/>
    <w:rsid w:val="00EE4F64"/>
    <w:rsid w:val="00EE5689"/>
    <w:rsid w:val="00EE62F9"/>
    <w:rsid w:val="00EE68BC"/>
    <w:rsid w:val="00EE750B"/>
    <w:rsid w:val="00EE7621"/>
    <w:rsid w:val="00EE7F69"/>
    <w:rsid w:val="00EF02C7"/>
    <w:rsid w:val="00EF0400"/>
    <w:rsid w:val="00EF0A70"/>
    <w:rsid w:val="00EF0CAD"/>
    <w:rsid w:val="00EF0E11"/>
    <w:rsid w:val="00EF1574"/>
    <w:rsid w:val="00EF2D30"/>
    <w:rsid w:val="00EF33A2"/>
    <w:rsid w:val="00EF36BC"/>
    <w:rsid w:val="00EF3BCB"/>
    <w:rsid w:val="00EF3CE7"/>
    <w:rsid w:val="00EF3D12"/>
    <w:rsid w:val="00EF3DE5"/>
    <w:rsid w:val="00EF41A2"/>
    <w:rsid w:val="00EF433B"/>
    <w:rsid w:val="00EF441E"/>
    <w:rsid w:val="00EF4B3E"/>
    <w:rsid w:val="00EF4D2C"/>
    <w:rsid w:val="00EF4EBD"/>
    <w:rsid w:val="00EF53AF"/>
    <w:rsid w:val="00EF5560"/>
    <w:rsid w:val="00EF60A2"/>
    <w:rsid w:val="00EF626B"/>
    <w:rsid w:val="00EF6716"/>
    <w:rsid w:val="00EF6F5E"/>
    <w:rsid w:val="00EF7051"/>
    <w:rsid w:val="00EF7158"/>
    <w:rsid w:val="00EF76FD"/>
    <w:rsid w:val="00EF794F"/>
    <w:rsid w:val="00EF7E62"/>
    <w:rsid w:val="00F00719"/>
    <w:rsid w:val="00F00A8A"/>
    <w:rsid w:val="00F00FD1"/>
    <w:rsid w:val="00F01457"/>
    <w:rsid w:val="00F015B0"/>
    <w:rsid w:val="00F0161C"/>
    <w:rsid w:val="00F0161F"/>
    <w:rsid w:val="00F01792"/>
    <w:rsid w:val="00F01EB2"/>
    <w:rsid w:val="00F02005"/>
    <w:rsid w:val="00F026F5"/>
    <w:rsid w:val="00F02766"/>
    <w:rsid w:val="00F027C0"/>
    <w:rsid w:val="00F029C6"/>
    <w:rsid w:val="00F02C02"/>
    <w:rsid w:val="00F03368"/>
    <w:rsid w:val="00F038E3"/>
    <w:rsid w:val="00F0458D"/>
    <w:rsid w:val="00F045AB"/>
    <w:rsid w:val="00F04656"/>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797"/>
    <w:rsid w:val="00F11FBE"/>
    <w:rsid w:val="00F1238C"/>
    <w:rsid w:val="00F128A3"/>
    <w:rsid w:val="00F134AC"/>
    <w:rsid w:val="00F13664"/>
    <w:rsid w:val="00F142A2"/>
    <w:rsid w:val="00F150E4"/>
    <w:rsid w:val="00F15774"/>
    <w:rsid w:val="00F15E2C"/>
    <w:rsid w:val="00F15F73"/>
    <w:rsid w:val="00F167EA"/>
    <w:rsid w:val="00F1709F"/>
    <w:rsid w:val="00F17B27"/>
    <w:rsid w:val="00F17C95"/>
    <w:rsid w:val="00F202EB"/>
    <w:rsid w:val="00F207E6"/>
    <w:rsid w:val="00F210BE"/>
    <w:rsid w:val="00F210C0"/>
    <w:rsid w:val="00F21704"/>
    <w:rsid w:val="00F217B3"/>
    <w:rsid w:val="00F223DE"/>
    <w:rsid w:val="00F2259A"/>
    <w:rsid w:val="00F23154"/>
    <w:rsid w:val="00F23224"/>
    <w:rsid w:val="00F23267"/>
    <w:rsid w:val="00F232DF"/>
    <w:rsid w:val="00F2376A"/>
    <w:rsid w:val="00F23D56"/>
    <w:rsid w:val="00F243F5"/>
    <w:rsid w:val="00F254E8"/>
    <w:rsid w:val="00F25567"/>
    <w:rsid w:val="00F25706"/>
    <w:rsid w:val="00F2615A"/>
    <w:rsid w:val="00F2634D"/>
    <w:rsid w:val="00F269F4"/>
    <w:rsid w:val="00F270DB"/>
    <w:rsid w:val="00F27B3D"/>
    <w:rsid w:val="00F27F0E"/>
    <w:rsid w:val="00F300EE"/>
    <w:rsid w:val="00F308D1"/>
    <w:rsid w:val="00F30FBA"/>
    <w:rsid w:val="00F31218"/>
    <w:rsid w:val="00F31584"/>
    <w:rsid w:val="00F31ED8"/>
    <w:rsid w:val="00F32090"/>
    <w:rsid w:val="00F324F9"/>
    <w:rsid w:val="00F32577"/>
    <w:rsid w:val="00F32F87"/>
    <w:rsid w:val="00F33C7D"/>
    <w:rsid w:val="00F33CD7"/>
    <w:rsid w:val="00F3401C"/>
    <w:rsid w:val="00F349E1"/>
    <w:rsid w:val="00F353CA"/>
    <w:rsid w:val="00F3542C"/>
    <w:rsid w:val="00F35435"/>
    <w:rsid w:val="00F35AE2"/>
    <w:rsid w:val="00F35C4F"/>
    <w:rsid w:val="00F36048"/>
    <w:rsid w:val="00F36722"/>
    <w:rsid w:val="00F36818"/>
    <w:rsid w:val="00F36A9E"/>
    <w:rsid w:val="00F36B34"/>
    <w:rsid w:val="00F36F9D"/>
    <w:rsid w:val="00F37402"/>
    <w:rsid w:val="00F37591"/>
    <w:rsid w:val="00F378CE"/>
    <w:rsid w:val="00F379A4"/>
    <w:rsid w:val="00F400F8"/>
    <w:rsid w:val="00F4029F"/>
    <w:rsid w:val="00F40958"/>
    <w:rsid w:val="00F40ADB"/>
    <w:rsid w:val="00F40E84"/>
    <w:rsid w:val="00F40EE8"/>
    <w:rsid w:val="00F413C9"/>
    <w:rsid w:val="00F4181D"/>
    <w:rsid w:val="00F41BB8"/>
    <w:rsid w:val="00F428F6"/>
    <w:rsid w:val="00F42C86"/>
    <w:rsid w:val="00F42E02"/>
    <w:rsid w:val="00F42E07"/>
    <w:rsid w:val="00F434B9"/>
    <w:rsid w:val="00F43712"/>
    <w:rsid w:val="00F43761"/>
    <w:rsid w:val="00F43A50"/>
    <w:rsid w:val="00F442AF"/>
    <w:rsid w:val="00F442D6"/>
    <w:rsid w:val="00F44856"/>
    <w:rsid w:val="00F44B94"/>
    <w:rsid w:val="00F44C5E"/>
    <w:rsid w:val="00F4516E"/>
    <w:rsid w:val="00F46206"/>
    <w:rsid w:val="00F464B8"/>
    <w:rsid w:val="00F46DE3"/>
    <w:rsid w:val="00F475ED"/>
    <w:rsid w:val="00F478AD"/>
    <w:rsid w:val="00F47B72"/>
    <w:rsid w:val="00F502C4"/>
    <w:rsid w:val="00F5057C"/>
    <w:rsid w:val="00F508B6"/>
    <w:rsid w:val="00F50916"/>
    <w:rsid w:val="00F50E0E"/>
    <w:rsid w:val="00F514D8"/>
    <w:rsid w:val="00F51644"/>
    <w:rsid w:val="00F516E0"/>
    <w:rsid w:val="00F51B2B"/>
    <w:rsid w:val="00F51E16"/>
    <w:rsid w:val="00F51EE6"/>
    <w:rsid w:val="00F51F6A"/>
    <w:rsid w:val="00F523A1"/>
    <w:rsid w:val="00F52D0F"/>
    <w:rsid w:val="00F53098"/>
    <w:rsid w:val="00F53297"/>
    <w:rsid w:val="00F5345E"/>
    <w:rsid w:val="00F53BB2"/>
    <w:rsid w:val="00F53BC6"/>
    <w:rsid w:val="00F53F78"/>
    <w:rsid w:val="00F54BCF"/>
    <w:rsid w:val="00F54E80"/>
    <w:rsid w:val="00F55A6F"/>
    <w:rsid w:val="00F5615D"/>
    <w:rsid w:val="00F5650C"/>
    <w:rsid w:val="00F568C0"/>
    <w:rsid w:val="00F570F4"/>
    <w:rsid w:val="00F57158"/>
    <w:rsid w:val="00F57A19"/>
    <w:rsid w:val="00F57D51"/>
    <w:rsid w:val="00F60191"/>
    <w:rsid w:val="00F601C9"/>
    <w:rsid w:val="00F6089F"/>
    <w:rsid w:val="00F60D38"/>
    <w:rsid w:val="00F60DAC"/>
    <w:rsid w:val="00F61044"/>
    <w:rsid w:val="00F612FA"/>
    <w:rsid w:val="00F61A7D"/>
    <w:rsid w:val="00F61B3E"/>
    <w:rsid w:val="00F61B8B"/>
    <w:rsid w:val="00F61EF5"/>
    <w:rsid w:val="00F62B43"/>
    <w:rsid w:val="00F6323B"/>
    <w:rsid w:val="00F633D5"/>
    <w:rsid w:val="00F63751"/>
    <w:rsid w:val="00F63C0A"/>
    <w:rsid w:val="00F64675"/>
    <w:rsid w:val="00F6484F"/>
    <w:rsid w:val="00F64E46"/>
    <w:rsid w:val="00F650E4"/>
    <w:rsid w:val="00F65264"/>
    <w:rsid w:val="00F65CF2"/>
    <w:rsid w:val="00F65F17"/>
    <w:rsid w:val="00F6604A"/>
    <w:rsid w:val="00F66362"/>
    <w:rsid w:val="00F664A3"/>
    <w:rsid w:val="00F66BBC"/>
    <w:rsid w:val="00F66E11"/>
    <w:rsid w:val="00F66FE6"/>
    <w:rsid w:val="00F6765C"/>
    <w:rsid w:val="00F679A5"/>
    <w:rsid w:val="00F67BAE"/>
    <w:rsid w:val="00F67D31"/>
    <w:rsid w:val="00F714BB"/>
    <w:rsid w:val="00F717A4"/>
    <w:rsid w:val="00F71C6F"/>
    <w:rsid w:val="00F727BB"/>
    <w:rsid w:val="00F72B4D"/>
    <w:rsid w:val="00F73136"/>
    <w:rsid w:val="00F73837"/>
    <w:rsid w:val="00F73AFB"/>
    <w:rsid w:val="00F74317"/>
    <w:rsid w:val="00F75AF3"/>
    <w:rsid w:val="00F75C61"/>
    <w:rsid w:val="00F76A82"/>
    <w:rsid w:val="00F76AD7"/>
    <w:rsid w:val="00F76C8F"/>
    <w:rsid w:val="00F771E8"/>
    <w:rsid w:val="00F7741C"/>
    <w:rsid w:val="00F77615"/>
    <w:rsid w:val="00F77869"/>
    <w:rsid w:val="00F778FC"/>
    <w:rsid w:val="00F77FFB"/>
    <w:rsid w:val="00F8014A"/>
    <w:rsid w:val="00F815CA"/>
    <w:rsid w:val="00F81743"/>
    <w:rsid w:val="00F81BC3"/>
    <w:rsid w:val="00F81EB5"/>
    <w:rsid w:val="00F81EBF"/>
    <w:rsid w:val="00F8225D"/>
    <w:rsid w:val="00F84196"/>
    <w:rsid w:val="00F847C2"/>
    <w:rsid w:val="00F84D99"/>
    <w:rsid w:val="00F84DBF"/>
    <w:rsid w:val="00F84E88"/>
    <w:rsid w:val="00F852D6"/>
    <w:rsid w:val="00F85450"/>
    <w:rsid w:val="00F85474"/>
    <w:rsid w:val="00F85730"/>
    <w:rsid w:val="00F85973"/>
    <w:rsid w:val="00F85C28"/>
    <w:rsid w:val="00F86AE2"/>
    <w:rsid w:val="00F876C2"/>
    <w:rsid w:val="00F87A0B"/>
    <w:rsid w:val="00F901F8"/>
    <w:rsid w:val="00F90532"/>
    <w:rsid w:val="00F90B08"/>
    <w:rsid w:val="00F90B5C"/>
    <w:rsid w:val="00F91645"/>
    <w:rsid w:val="00F925A0"/>
    <w:rsid w:val="00F92D6D"/>
    <w:rsid w:val="00F92EB4"/>
    <w:rsid w:val="00F9300B"/>
    <w:rsid w:val="00F94453"/>
    <w:rsid w:val="00F9448F"/>
    <w:rsid w:val="00F94A6A"/>
    <w:rsid w:val="00F94E3F"/>
    <w:rsid w:val="00F955A6"/>
    <w:rsid w:val="00F957BA"/>
    <w:rsid w:val="00F95898"/>
    <w:rsid w:val="00F95BE0"/>
    <w:rsid w:val="00F960F3"/>
    <w:rsid w:val="00F96147"/>
    <w:rsid w:val="00F965EF"/>
    <w:rsid w:val="00F96826"/>
    <w:rsid w:val="00F974E2"/>
    <w:rsid w:val="00F974FA"/>
    <w:rsid w:val="00F9760B"/>
    <w:rsid w:val="00F976F1"/>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66E"/>
    <w:rsid w:val="00FA2882"/>
    <w:rsid w:val="00FA2F60"/>
    <w:rsid w:val="00FA3161"/>
    <w:rsid w:val="00FA31BD"/>
    <w:rsid w:val="00FA33DF"/>
    <w:rsid w:val="00FA3A81"/>
    <w:rsid w:val="00FA3ADB"/>
    <w:rsid w:val="00FA3C7C"/>
    <w:rsid w:val="00FA3CC1"/>
    <w:rsid w:val="00FA4031"/>
    <w:rsid w:val="00FA4125"/>
    <w:rsid w:val="00FA413E"/>
    <w:rsid w:val="00FA422B"/>
    <w:rsid w:val="00FA4253"/>
    <w:rsid w:val="00FA44E3"/>
    <w:rsid w:val="00FA4681"/>
    <w:rsid w:val="00FA489D"/>
    <w:rsid w:val="00FA4A1C"/>
    <w:rsid w:val="00FA4F76"/>
    <w:rsid w:val="00FA5162"/>
    <w:rsid w:val="00FA6515"/>
    <w:rsid w:val="00FA6561"/>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341"/>
    <w:rsid w:val="00FB2B27"/>
    <w:rsid w:val="00FB2B4B"/>
    <w:rsid w:val="00FB30B3"/>
    <w:rsid w:val="00FB325F"/>
    <w:rsid w:val="00FB37A4"/>
    <w:rsid w:val="00FB3ED9"/>
    <w:rsid w:val="00FB3F1B"/>
    <w:rsid w:val="00FB41CE"/>
    <w:rsid w:val="00FB42B2"/>
    <w:rsid w:val="00FB42ED"/>
    <w:rsid w:val="00FB4940"/>
    <w:rsid w:val="00FB4984"/>
    <w:rsid w:val="00FB5937"/>
    <w:rsid w:val="00FB5D4A"/>
    <w:rsid w:val="00FB6276"/>
    <w:rsid w:val="00FB699B"/>
    <w:rsid w:val="00FB6AD8"/>
    <w:rsid w:val="00FB6D8A"/>
    <w:rsid w:val="00FB724B"/>
    <w:rsid w:val="00FB748A"/>
    <w:rsid w:val="00FB7522"/>
    <w:rsid w:val="00FB77FD"/>
    <w:rsid w:val="00FC0B78"/>
    <w:rsid w:val="00FC0C4E"/>
    <w:rsid w:val="00FC0DC8"/>
    <w:rsid w:val="00FC1435"/>
    <w:rsid w:val="00FC14E6"/>
    <w:rsid w:val="00FC1B57"/>
    <w:rsid w:val="00FC1BAC"/>
    <w:rsid w:val="00FC2332"/>
    <w:rsid w:val="00FC2D14"/>
    <w:rsid w:val="00FC2E73"/>
    <w:rsid w:val="00FC31B5"/>
    <w:rsid w:val="00FC36FF"/>
    <w:rsid w:val="00FC3A59"/>
    <w:rsid w:val="00FC3C54"/>
    <w:rsid w:val="00FC444E"/>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21C"/>
    <w:rsid w:val="00FD46D3"/>
    <w:rsid w:val="00FD4C0A"/>
    <w:rsid w:val="00FD549E"/>
    <w:rsid w:val="00FD5863"/>
    <w:rsid w:val="00FD591D"/>
    <w:rsid w:val="00FD6EA6"/>
    <w:rsid w:val="00FD7250"/>
    <w:rsid w:val="00FD75D4"/>
    <w:rsid w:val="00FD79CE"/>
    <w:rsid w:val="00FD7DB6"/>
    <w:rsid w:val="00FD7E97"/>
    <w:rsid w:val="00FD7FF4"/>
    <w:rsid w:val="00FE01C6"/>
    <w:rsid w:val="00FE05D8"/>
    <w:rsid w:val="00FE07EB"/>
    <w:rsid w:val="00FE0BA3"/>
    <w:rsid w:val="00FE193B"/>
    <w:rsid w:val="00FE1A74"/>
    <w:rsid w:val="00FE2A05"/>
    <w:rsid w:val="00FE334B"/>
    <w:rsid w:val="00FE378A"/>
    <w:rsid w:val="00FE38C9"/>
    <w:rsid w:val="00FE3EF1"/>
    <w:rsid w:val="00FE586F"/>
    <w:rsid w:val="00FE590D"/>
    <w:rsid w:val="00FE5F08"/>
    <w:rsid w:val="00FE614E"/>
    <w:rsid w:val="00FE6684"/>
    <w:rsid w:val="00FE68C5"/>
    <w:rsid w:val="00FE7042"/>
    <w:rsid w:val="00FE7EB0"/>
    <w:rsid w:val="00FE7F2B"/>
    <w:rsid w:val="00FF0765"/>
    <w:rsid w:val="00FF0E6B"/>
    <w:rsid w:val="00FF1189"/>
    <w:rsid w:val="00FF1190"/>
    <w:rsid w:val="00FF1264"/>
    <w:rsid w:val="00FF2403"/>
    <w:rsid w:val="00FF28FF"/>
    <w:rsid w:val="00FF2A8F"/>
    <w:rsid w:val="00FF2DF4"/>
    <w:rsid w:val="00FF4825"/>
    <w:rsid w:val="00FF4F70"/>
    <w:rsid w:val="00FF5193"/>
    <w:rsid w:val="00FF53CA"/>
    <w:rsid w:val="00FF5A99"/>
    <w:rsid w:val="00FF5CE9"/>
    <w:rsid w:val="00FF600A"/>
    <w:rsid w:val="00FF6110"/>
    <w:rsid w:val="00FF640C"/>
    <w:rsid w:val="00FF64E6"/>
    <w:rsid w:val="00FF6550"/>
    <w:rsid w:val="00FF6BD3"/>
    <w:rsid w:val="00FF6E0F"/>
    <w:rsid w:val="00FF7280"/>
    <w:rsid w:val="00FF7929"/>
    <w:rsid w:val="00FF7ABE"/>
    <w:rsid w:val="00FF7D04"/>
    <w:rsid w:val="016C9957"/>
    <w:rsid w:val="01CCFF73"/>
    <w:rsid w:val="0312824D"/>
    <w:rsid w:val="03441D1B"/>
    <w:rsid w:val="046F0C29"/>
    <w:rsid w:val="0487D141"/>
    <w:rsid w:val="049E341A"/>
    <w:rsid w:val="052E56AD"/>
    <w:rsid w:val="053A7068"/>
    <w:rsid w:val="06822D16"/>
    <w:rsid w:val="06C95AA8"/>
    <w:rsid w:val="0845AD09"/>
    <w:rsid w:val="0872281E"/>
    <w:rsid w:val="09911371"/>
    <w:rsid w:val="0ABC9E5F"/>
    <w:rsid w:val="0ABEDD6E"/>
    <w:rsid w:val="0C0B4BC8"/>
    <w:rsid w:val="0E93D8AE"/>
    <w:rsid w:val="0F0B5F5D"/>
    <w:rsid w:val="0FEE09C5"/>
    <w:rsid w:val="1061EE3A"/>
    <w:rsid w:val="12D9C964"/>
    <w:rsid w:val="137191E2"/>
    <w:rsid w:val="1412AEE4"/>
    <w:rsid w:val="15B1B2AC"/>
    <w:rsid w:val="15B66CCB"/>
    <w:rsid w:val="15E390A9"/>
    <w:rsid w:val="16227327"/>
    <w:rsid w:val="16476461"/>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4FBB1C7"/>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849E9DF"/>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4F5E49D8"/>
    <w:rsid w:val="52EFC3DD"/>
    <w:rsid w:val="54272B26"/>
    <w:rsid w:val="580EBD60"/>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8BE71"/>
  <w15:docId w15:val="{67186511-2083-45A7-A869-94F1CE6C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71C7"/>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Styl moj,Akapit z listą11,TABLEAU"/>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4"/>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4"/>
      </w:numPr>
      <w:contextualSpacing/>
    </w:pPr>
  </w:style>
  <w:style w:type="paragraph" w:styleId="Listenumros2">
    <w:name w:val="List Number 2"/>
    <w:basedOn w:val="Normal"/>
    <w:semiHidden/>
    <w:unhideWhenUsed/>
    <w:rsid w:val="001E5B5F"/>
    <w:pPr>
      <w:numPr>
        <w:numId w:val="5"/>
      </w:numPr>
      <w:contextualSpacing/>
    </w:pPr>
  </w:style>
  <w:style w:type="paragraph" w:styleId="Listenumros3">
    <w:name w:val="List Number 3"/>
    <w:basedOn w:val="Normal"/>
    <w:semiHidden/>
    <w:unhideWhenUsed/>
    <w:rsid w:val="001E5B5F"/>
    <w:pPr>
      <w:numPr>
        <w:numId w:val="6"/>
      </w:numPr>
      <w:contextualSpacing/>
    </w:pPr>
  </w:style>
  <w:style w:type="paragraph" w:styleId="Listenumros4">
    <w:name w:val="List Number 4"/>
    <w:basedOn w:val="Normal"/>
    <w:semiHidden/>
    <w:unhideWhenUsed/>
    <w:rsid w:val="001E5B5F"/>
    <w:pPr>
      <w:numPr>
        <w:numId w:val="7"/>
      </w:numPr>
      <w:contextualSpacing/>
    </w:pPr>
  </w:style>
  <w:style w:type="paragraph" w:styleId="Listenumros5">
    <w:name w:val="List Number 5"/>
    <w:basedOn w:val="Normal"/>
    <w:semiHidden/>
    <w:unhideWhenUsed/>
    <w:rsid w:val="001E5B5F"/>
    <w:pPr>
      <w:numPr>
        <w:numId w:val="8"/>
      </w:numPr>
      <w:contextualSpacing/>
    </w:pPr>
  </w:style>
  <w:style w:type="paragraph" w:styleId="Listepuces3">
    <w:name w:val="List Bullet 3"/>
    <w:basedOn w:val="Normal"/>
    <w:semiHidden/>
    <w:unhideWhenUsed/>
    <w:rsid w:val="001E5B5F"/>
    <w:pPr>
      <w:numPr>
        <w:numId w:val="9"/>
      </w:numPr>
      <w:contextualSpacing/>
    </w:pPr>
  </w:style>
  <w:style w:type="paragraph" w:styleId="Listepuces4">
    <w:name w:val="List Bullet 4"/>
    <w:basedOn w:val="Normal"/>
    <w:semiHidden/>
    <w:unhideWhenUsed/>
    <w:rsid w:val="001E5B5F"/>
    <w:pPr>
      <w:numPr>
        <w:numId w:val="10"/>
      </w:numPr>
      <w:contextualSpacing/>
    </w:pPr>
  </w:style>
  <w:style w:type="paragraph" w:styleId="Listepuces5">
    <w:name w:val="List Bullet 5"/>
    <w:basedOn w:val="Normal"/>
    <w:semiHidden/>
    <w:unhideWhenUsed/>
    <w:rsid w:val="001E5B5F"/>
    <w:pPr>
      <w:numPr>
        <w:numId w:val="11"/>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styleId="Mention">
    <w:name w:val="Mention"/>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styleId="Mentionnonrsolue">
    <w:name w:val="Unresolved Mention"/>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 w:type="character" w:customStyle="1" w:styleId="spelle">
    <w:name w:val="spelle"/>
    <w:basedOn w:val="Policepardfaut"/>
    <w:rsid w:val="00D74B65"/>
  </w:style>
  <w:style w:type="paragraph" w:customStyle="1" w:styleId="A-ListNumber">
    <w:name w:val="A-List Number"/>
    <w:rsid w:val="00CC0D03"/>
    <w:pPr>
      <w:numPr>
        <w:numId w:val="29"/>
      </w:numPr>
      <w:spacing w:after="240" w:line="280" w:lineRule="atLeast"/>
    </w:pPr>
    <w:rPr>
      <w:rFonts w:ascii="Times New Roman" w:eastAsia="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84902">
      <w:bodyDiv w:val="1"/>
      <w:marLeft w:val="0"/>
      <w:marRight w:val="0"/>
      <w:marTop w:val="0"/>
      <w:marBottom w:val="0"/>
      <w:divBdr>
        <w:top w:val="none" w:sz="0" w:space="0" w:color="auto"/>
        <w:left w:val="none" w:sz="0" w:space="0" w:color="auto"/>
        <w:bottom w:val="none" w:sz="0" w:space="0" w:color="auto"/>
        <w:right w:val="none" w:sz="0" w:space="0" w:color="auto"/>
      </w:divBdr>
      <w:divsChild>
        <w:div w:id="2001690767">
          <w:marLeft w:val="0"/>
          <w:marRight w:val="0"/>
          <w:marTop w:val="0"/>
          <w:marBottom w:val="0"/>
          <w:divBdr>
            <w:top w:val="none" w:sz="0" w:space="0" w:color="auto"/>
            <w:left w:val="none" w:sz="0" w:space="0" w:color="auto"/>
            <w:bottom w:val="none" w:sz="0" w:space="0" w:color="auto"/>
            <w:right w:val="none" w:sz="0" w:space="0" w:color="auto"/>
          </w:divBdr>
        </w:div>
        <w:div w:id="861868087">
          <w:marLeft w:val="0"/>
          <w:marRight w:val="0"/>
          <w:marTop w:val="0"/>
          <w:marBottom w:val="0"/>
          <w:divBdr>
            <w:top w:val="none" w:sz="0" w:space="0" w:color="auto"/>
            <w:left w:val="none" w:sz="0" w:space="0" w:color="auto"/>
            <w:bottom w:val="none" w:sz="0" w:space="0" w:color="auto"/>
            <w:right w:val="none" w:sz="0" w:space="0" w:color="auto"/>
          </w:divBdr>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40240756">
      <w:bodyDiv w:val="1"/>
      <w:marLeft w:val="0"/>
      <w:marRight w:val="0"/>
      <w:marTop w:val="0"/>
      <w:marBottom w:val="0"/>
      <w:divBdr>
        <w:top w:val="none" w:sz="0" w:space="0" w:color="auto"/>
        <w:left w:val="none" w:sz="0" w:space="0" w:color="auto"/>
        <w:bottom w:val="none" w:sz="0" w:space="0" w:color="auto"/>
        <w:right w:val="none" w:sz="0" w:space="0" w:color="auto"/>
      </w:divBdr>
      <w:divsChild>
        <w:div w:id="208344868">
          <w:marLeft w:val="0"/>
          <w:marRight w:val="0"/>
          <w:marTop w:val="0"/>
          <w:marBottom w:val="0"/>
          <w:divBdr>
            <w:top w:val="none" w:sz="0" w:space="0" w:color="auto"/>
            <w:left w:val="none" w:sz="0" w:space="0" w:color="auto"/>
            <w:bottom w:val="none" w:sz="0" w:space="0" w:color="auto"/>
            <w:right w:val="none" w:sz="0" w:space="0" w:color="auto"/>
          </w:divBdr>
        </w:div>
        <w:div w:id="1046293512">
          <w:marLeft w:val="0"/>
          <w:marRight w:val="0"/>
          <w:marTop w:val="0"/>
          <w:marBottom w:val="0"/>
          <w:divBdr>
            <w:top w:val="none" w:sz="0" w:space="0" w:color="auto"/>
            <w:left w:val="none" w:sz="0" w:space="0" w:color="auto"/>
            <w:bottom w:val="none" w:sz="0" w:space="0" w:color="auto"/>
            <w:right w:val="none" w:sz="0" w:space="0" w:color="auto"/>
          </w:divBdr>
        </w:div>
      </w:divsChild>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s-sante.fr/jcms/p_3281266/fr/avis-et-decisions-sur-les-medicaments" TargetMode="External"/><Relationship Id="rId18" Type="http://schemas.microsoft.com/office/2011/relationships/commentsExtended" Target="commentsExtended.xml"/><Relationship Id="rId26" Type="http://schemas.openxmlformats.org/officeDocument/2006/relationships/hyperlink" Target="mailto:xxx@domaine.com" TargetMode="External"/><Relationship Id="rId39" Type="http://schemas.openxmlformats.org/officeDocument/2006/relationships/hyperlink" Target="https://www.has-sante.fr/jcms/p_3274454/fr/acces-precoces-infographie-de-la-reforme" TargetMode="External"/><Relationship Id="rId21" Type="http://schemas.openxmlformats.org/officeDocument/2006/relationships/hyperlink" Target="mailto:accesprecoce-imfinzi-adriatic@astrazeneca.com" TargetMode="External"/><Relationship Id="rId34" Type="http://schemas.openxmlformats.org/officeDocument/2006/relationships/hyperlink" Target="https://signalement.social-sante.gouv.fr/" TargetMode="External"/><Relationship Id="rId42" Type="http://schemas.openxmlformats.org/officeDocument/2006/relationships/hyperlink" Target="https://www.health-data-hub.fr/projets" TargetMode="External"/><Relationship Id="rId47" Type="http://schemas.openxmlformats.org/officeDocument/2006/relationships/hyperlink" Target="https://www.health-data-hub.fr/projets" TargetMode="External"/><Relationship Id="rId50" Type="http://schemas.openxmlformats.org/officeDocument/2006/relationships/hyperlink" Target="mailto:privacy@docaposte.fr" TargetMode="External"/><Relationship Id="rId55" Type="http://schemas.openxmlformats.org/officeDocument/2006/relationships/hyperlink" Target="https://signalement.social-sante.gouv.f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has-sante.fr/jcms/r_1500918/fr/acces-precoce-a-un-medicament"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yperlink" Target="https://ansm.sante.fr" TargetMode="External"/><Relationship Id="rId37" Type="http://schemas.openxmlformats.org/officeDocument/2006/relationships/hyperlink" Target="https://www.has-sante.fr/jcms/r_1500918/fr/acces-precoce-a-un-medicament" TargetMode="External"/><Relationship Id="rId40" Type="http://schemas.openxmlformats.org/officeDocument/2006/relationships/header" Target="header2.xml"/><Relationship Id="rId45" Type="http://schemas.openxmlformats.org/officeDocument/2006/relationships/hyperlink" Target="mailto:privacy@docaposte.fr" TargetMode="External"/><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microsoft.com/office/2016/09/relationships/commentsIds" Target="commentsIds.xml"/><Relationship Id="rId14" Type="http://schemas.openxmlformats.org/officeDocument/2006/relationships/footer" Target="footer1.xml"/><Relationship Id="rId22" Type="http://schemas.openxmlformats.org/officeDocument/2006/relationships/hyperlink" Target="https://www.clinicaltrialsregister.eu/" TargetMode="External"/><Relationship Id="rId27" Type="http://schemas.openxmlformats.org/officeDocument/2006/relationships/hyperlink" Target="mailto:xxx@domaine.com" TargetMode="External"/><Relationship Id="rId30" Type="http://schemas.openxmlformats.org/officeDocument/2006/relationships/hyperlink" Target="https://signalement.social-sante.gouv.fr/" TargetMode="External"/><Relationship Id="rId35" Type="http://schemas.openxmlformats.org/officeDocument/2006/relationships/hyperlink" Target="https://www.has-sante.fr/jcms/p_3274137/fr/acces-precoce-des-medicaments-accompagnement-des-laboratoires-guide" TargetMode="External"/><Relationship Id="rId43" Type="http://schemas.openxmlformats.org/officeDocument/2006/relationships/hyperlink" Target="https://eur-lex.europa.eu/legal-content/FR/TXT/PDF/?uri=CELEX:32016R0679&amp;from=FR" TargetMode="External"/><Relationship Id="rId48" Type="http://schemas.openxmlformats.org/officeDocument/2006/relationships/hyperlink" Target="https://eur-lex.europa.eu/legal-content/FR/TXT/PDF/?uri=CELEX:32016R0679&amp;from=FR" TargetMode="Externa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www.agoriasante.com" TargetMode="External"/><Relationship Id="rId3" Type="http://schemas.openxmlformats.org/officeDocument/2006/relationships/customXml" Target="../customXml/item3.xml"/><Relationship Id="rId12" Type="http://schemas.openxmlformats.org/officeDocument/2006/relationships/hyperlink" Target="https://ansm.sante.fr/" TargetMode="External"/><Relationship Id="rId17" Type="http://schemas.openxmlformats.org/officeDocument/2006/relationships/comments" Target="comments.xml"/><Relationship Id="rId25" Type="http://schemas.openxmlformats.org/officeDocument/2006/relationships/footer" Target="footer2.xml"/><Relationship Id="rId33" Type="http://schemas.openxmlformats.org/officeDocument/2006/relationships/hyperlink" Target="https://ansm.sante.fr" TargetMode="External"/><Relationship Id="rId38" Type="http://schemas.openxmlformats.org/officeDocument/2006/relationships/hyperlink" Target="https://www.has-sante.fr/jcms/p_3274374/fr/traitement-par-un-medicament-en-acces-precoce-ce-qu-il-faut-savoir" TargetMode="External"/><Relationship Id="rId46" Type="http://schemas.openxmlformats.org/officeDocument/2006/relationships/hyperlink" Target="http://www.agoriasante.com" TargetMode="External"/><Relationship Id="rId59" Type="http://schemas.openxmlformats.org/officeDocument/2006/relationships/fontTable" Target="fontTable.xml"/><Relationship Id="rId20" Type="http://schemas.microsoft.com/office/2018/08/relationships/commentsExtensible" Target="commentsExtensible.xml"/><Relationship Id="rId41" Type="http://schemas.openxmlformats.org/officeDocument/2006/relationships/hyperlink" Target="https://www.astrazeneca.fr/responsabilite-societale/protection_reutilisation_donnees.html" TargetMode="External"/><Relationship Id="rId54" Type="http://schemas.openxmlformats.org/officeDocument/2006/relationships/hyperlink" Target="https://signalement.social-sante.gouv.f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clinicaltrials.gov/" TargetMode="External"/><Relationship Id="rId28" Type="http://schemas.openxmlformats.org/officeDocument/2006/relationships/image" Target="media/image2.png"/><Relationship Id="rId36" Type="http://schemas.openxmlformats.org/officeDocument/2006/relationships/hyperlink" Target="https://ansm.sante.fr/documents/reference/atu-de-cohorte-en-cours" TargetMode="External"/><Relationship Id="rId49" Type="http://schemas.openxmlformats.org/officeDocument/2006/relationships/hyperlink" Target="https://www.legifrance.gouv.fr/codes/article_lc/LEGIARTI000041721215/" TargetMode="External"/><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4.jpg"/><Relationship Id="rId44" Type="http://schemas.openxmlformats.org/officeDocument/2006/relationships/hyperlink" Target="https://www.legifrance.gouv.fr/codes/article_lc/LEGIARTI000041721215/" TargetMode="External"/><Relationship Id="rId52" Type="http://schemas.openxmlformats.org/officeDocument/2006/relationships/hyperlink" Target="mailto:privacy@astrazeneca.com"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xxx@domaine.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17367C56ED4DAABF9E1A2A9929C60C"/>
        <w:category>
          <w:name w:val="Général"/>
          <w:gallery w:val="placeholder"/>
        </w:category>
        <w:types>
          <w:type w:val="bbPlcHdr"/>
        </w:types>
        <w:behaviors>
          <w:behavior w:val="content"/>
        </w:behaviors>
        <w:guid w:val="{779090C6-5207-4596-BF07-4277A1F699BC}"/>
      </w:docPartPr>
      <w:docPartBody>
        <w:p w:rsidR="00B5021A" w:rsidRDefault="006442A8" w:rsidP="00515DE7">
          <w:pPr>
            <w:pStyle w:val="312C7A005D4944298E257A7C6853B2C3"/>
          </w:pPr>
          <w:r>
            <w:t>Nom du médicament</w:t>
          </w:r>
        </w:p>
      </w:docPartBody>
    </w:docPart>
    <w:docPart>
      <w:docPartPr>
        <w:name w:val="DefaultPlaceholder_-1854013440"/>
        <w:category>
          <w:name w:val="Général"/>
          <w:gallery w:val="placeholder"/>
        </w:category>
        <w:types>
          <w:type w:val="bbPlcHdr"/>
        </w:types>
        <w:behaviors>
          <w:behavior w:val="content"/>
        </w:behaviors>
        <w:guid w:val="{2886DFED-8DF4-438C-9A42-FD7943C2A03A}"/>
      </w:docPartPr>
      <w:docPartBody>
        <w:p w:rsidR="00B5021A" w:rsidRDefault="008A27E5">
          <w:r w:rsidRPr="001D2966">
            <w:rPr>
              <w:rStyle w:val="Textedelespacerserv"/>
            </w:rPr>
            <w:t>Cliquez ou appuyez ici pour entrer du texte.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9A5656" w:rsidP="009A565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9A5656" w:rsidP="009A565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9A5656" w:rsidP="009A5656">
          <w:pPr>
            <w:pStyle w:val="30751BDEE5D744DA852F8BBE418F83092"/>
          </w:pPr>
          <w:r w:rsidRPr="00313684">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9A5656" w:rsidP="009A565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9A5656" w:rsidP="009A565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9A5656" w:rsidP="009A565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9A5656" w:rsidP="009A5656">
          <w:pPr>
            <w:pStyle w:val="C142AE49C4B941169E9A29FCFAD9E9492"/>
          </w:pPr>
          <w:r w:rsidRPr="009E3DA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9A5656" w:rsidP="009A5656">
          <w:pPr>
            <w:pStyle w:val="8941CAA76BD145F28A77CFA6FE3903BE2"/>
          </w:pPr>
          <w:r w:rsidRPr="009E3DA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9A5656" w:rsidP="009A565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9A5656" w:rsidP="009A565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9A5656" w:rsidP="009A565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9A5656" w:rsidP="009A565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9A5656" w:rsidP="009A5656">
          <w:pPr>
            <w:pStyle w:val="A339EE14894646F1A078958E5ECD027D2"/>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9A5656" w:rsidP="009A565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9A5656" w:rsidP="009A5656">
          <w:pPr>
            <w:pStyle w:val="3A27868AB38A44BF8A08BCD338606C6F2"/>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9A5656" w:rsidP="009A5656">
          <w:pPr>
            <w:pStyle w:val="9241527551EE45D4B38B222DACB914742"/>
          </w:pPr>
          <w:r w:rsidRPr="0093672E">
            <w:rPr>
              <w:rStyle w:val="Mention1"/>
            </w:rPr>
            <w:t>________________</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9A5656" w:rsidP="009A565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9A5656" w:rsidP="009A565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9A5656" w:rsidP="009A565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9A5656" w:rsidP="009A565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9A5656">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9A5656">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9A5656">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9A5656" w:rsidP="009A565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9A5656" w:rsidP="009A565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9A565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9A5656" w:rsidP="009A5656">
          <w:pPr>
            <w:pStyle w:val="D84CA082E7984FF6B4C8B74796EB845C2"/>
          </w:pPr>
          <w:r w:rsidRPr="00A62BF5">
            <w:rPr>
              <w:rStyle w:val="Mention1"/>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9A5656" w:rsidP="009A5656">
          <w:pPr>
            <w:pStyle w:val="5ADE8E6BC3A849888BA1D4D9456BB0482"/>
          </w:pPr>
          <w:r w:rsidRPr="00F40EE8">
            <w:rPr>
              <w:rStyle w:val="Mention1"/>
            </w:rPr>
            <w:t>Si la DCI n’est pas disponible, renseigner la dénomination provisoire du médicament</w:t>
          </w:r>
        </w:p>
      </w:docPartBody>
    </w:docPart>
    <w:docPart>
      <w:docPartPr>
        <w:name w:val="A459B39A83C64BA89412D586EC7511F1"/>
        <w:category>
          <w:name w:val="Général"/>
          <w:gallery w:val="placeholder"/>
        </w:category>
        <w:types>
          <w:type w:val="bbPlcHdr"/>
        </w:types>
        <w:behaviors>
          <w:behavior w:val="content"/>
        </w:behaviors>
        <w:guid w:val="{D1F5FE5E-07E5-4B0F-AD99-00BD9851C548}"/>
      </w:docPartPr>
      <w:docPartBody>
        <w:p w:rsidR="00696A65" w:rsidRDefault="009A5656" w:rsidP="009A5656">
          <w:pPr>
            <w:pStyle w:val="A459B39A83C64BA89412D586EC7511F12"/>
          </w:pPr>
          <w:r w:rsidRPr="0093672E">
            <w:rPr>
              <w:rStyle w:val="Mention1"/>
            </w:rPr>
            <w:t>_ _/_ _/_ _ _ _</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1"/>
            </w:rPr>
            <w:t>Phrase à sélectionner uniquement pour les accès précoce pré-AMM</w:t>
          </w:r>
          <w:r w:rsidRPr="0018726A">
            <w:rPr>
              <w:rStyle w:val="Mention1"/>
            </w:rPr>
            <w:t>.</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5F43EC">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CC54FA9E6BAE4A77B0F789C23996E35D"/>
        <w:category>
          <w:name w:val="Général"/>
          <w:gallery w:val="placeholder"/>
        </w:category>
        <w:types>
          <w:type w:val="bbPlcHdr"/>
        </w:types>
        <w:behaviors>
          <w:behavior w:val="content"/>
        </w:behaviors>
        <w:guid w:val="{524D6977-AEAF-44E0-9ED6-71F1CF801487}"/>
      </w:docPartPr>
      <w:docPartBody>
        <w:p w:rsidR="00C42E59" w:rsidRDefault="009A5656" w:rsidP="009A5656">
          <w:pPr>
            <w:pStyle w:val="CC54FA9E6BAE4A77B0F789C23996E35D2"/>
          </w:pPr>
          <w:r w:rsidRPr="00221D5C">
            <w:rPr>
              <w:rStyle w:val="Mention1"/>
            </w:rPr>
            <w:t>Nom de l’entité </w:t>
          </w:r>
        </w:p>
      </w:docPartBody>
    </w:docPart>
    <w:docPart>
      <w:docPartPr>
        <w:name w:val="0D0CC84966214550BD6321F61F02497D"/>
        <w:category>
          <w:name w:val="Général"/>
          <w:gallery w:val="placeholder"/>
        </w:category>
        <w:types>
          <w:type w:val="bbPlcHdr"/>
        </w:types>
        <w:behaviors>
          <w:behavior w:val="content"/>
        </w:behaviors>
        <w:guid w:val="{946959BE-30D4-4C8A-8B92-F5D2E9FEC595}"/>
      </w:docPartPr>
      <w:docPartBody>
        <w:p w:rsidR="001540DB" w:rsidRDefault="009A5656" w:rsidP="009A5656">
          <w:pPr>
            <w:pStyle w:val="0D0CC84966214550BD6321F61F02497D2"/>
          </w:pPr>
          <w:r w:rsidRPr="00C07D8E">
            <w:rPr>
              <w:rStyle w:val="Mention1"/>
            </w:rPr>
            <w:t>xxx@domaine.com</w:t>
          </w:r>
        </w:p>
      </w:docPartBody>
    </w:docPart>
    <w:docPart>
      <w:docPartPr>
        <w:name w:val="0856E6EF4FBC4597B6289B487954646E"/>
        <w:category>
          <w:name w:val="Général"/>
          <w:gallery w:val="placeholder"/>
        </w:category>
        <w:types>
          <w:type w:val="bbPlcHdr"/>
        </w:types>
        <w:behaviors>
          <w:behavior w:val="content"/>
        </w:behaviors>
        <w:guid w:val="{76134182-EA0D-4AF9-871D-2A54CD0AA13B}"/>
      </w:docPartPr>
      <w:docPartBody>
        <w:p w:rsidR="001F3B06" w:rsidRDefault="009A5656" w:rsidP="009A5656">
          <w:pPr>
            <w:pStyle w:val="0856E6EF4FBC4597B6289B487954646E2"/>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4D823C99CE9644D8A11F0B6FB665A00D"/>
        <w:category>
          <w:name w:val="Général"/>
          <w:gallery w:val="placeholder"/>
        </w:category>
        <w:types>
          <w:type w:val="bbPlcHdr"/>
        </w:types>
        <w:behaviors>
          <w:behavior w:val="content"/>
        </w:behaviors>
        <w:guid w:val="{56D50459-7F68-47D1-82A4-7490737F0988}"/>
      </w:docPartPr>
      <w:docPartBody>
        <w:p w:rsidR="001F3B06" w:rsidRDefault="009A5656" w:rsidP="009A5656">
          <w:pPr>
            <w:pStyle w:val="4D823C99CE9644D8A11F0B6FB665A00D2"/>
          </w:pPr>
          <w:r w:rsidRPr="0063644C">
            <w:rPr>
              <w:rStyle w:val="Mention1"/>
            </w:rPr>
            <w:t>Entité</w:t>
          </w:r>
        </w:p>
      </w:docPartBody>
    </w:docPart>
    <w:docPart>
      <w:docPartPr>
        <w:name w:val="544DAA95F410403CB0DB59B3251E77CB"/>
        <w:category>
          <w:name w:val="Général"/>
          <w:gallery w:val="placeholder"/>
        </w:category>
        <w:types>
          <w:type w:val="bbPlcHdr"/>
        </w:types>
        <w:behaviors>
          <w:behavior w:val="content"/>
        </w:behaviors>
        <w:guid w:val="{9DD63108-2513-46FD-AA50-A9BC09A655A4}"/>
      </w:docPartPr>
      <w:docPartBody>
        <w:p w:rsidR="001F3B06" w:rsidRDefault="009A5656" w:rsidP="009A5656">
          <w:pPr>
            <w:pStyle w:val="544DAA95F410403CB0DB59B3251E77CB2"/>
          </w:pPr>
          <w:r w:rsidRPr="0063644C">
            <w:rPr>
              <w:rStyle w:val="Mention1"/>
            </w:rPr>
            <w:t>xxx@domaine.com</w:t>
          </w:r>
        </w:p>
      </w:docPartBody>
    </w:docPart>
    <w:docPart>
      <w:docPartPr>
        <w:name w:val="015EA6CCC4D543C28C84F2488721E9BD"/>
        <w:category>
          <w:name w:val="Général"/>
          <w:gallery w:val="placeholder"/>
        </w:category>
        <w:types>
          <w:type w:val="bbPlcHdr"/>
        </w:types>
        <w:behaviors>
          <w:behavior w:val="content"/>
        </w:behaviors>
        <w:guid w:val="{4DFA68CA-A4A3-43F2-AF39-6F6090375C0E}"/>
      </w:docPartPr>
      <w:docPartBody>
        <w:p w:rsidR="001F3B06" w:rsidRDefault="009A5656" w:rsidP="009A5656">
          <w:pPr>
            <w:pStyle w:val="015EA6CCC4D543C28C84F2488721E9BD2"/>
          </w:pPr>
          <w:r w:rsidRPr="0063644C">
            <w:rPr>
              <w:rStyle w:val="Mention1"/>
            </w:rPr>
            <w:t>Numéro de fax</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F5D5D89DEDEC45A2930276336D8F1C0A"/>
        <w:category>
          <w:name w:val="Général"/>
          <w:gallery w:val="placeholder"/>
        </w:category>
        <w:types>
          <w:type w:val="bbPlcHdr"/>
        </w:types>
        <w:behaviors>
          <w:behavior w:val="content"/>
        </w:behaviors>
        <w:guid w:val="{20CFEC68-9B3E-4B9C-B24C-90DB1ADAD96B}"/>
      </w:docPartPr>
      <w:docPartBody>
        <w:p w:rsidR="001F3B06" w:rsidRDefault="009A5656" w:rsidP="009A5656">
          <w:pPr>
            <w:pStyle w:val="F5D5D89DEDEC45A2930276336D8F1C0A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A92F23CD666B40C49EC8A7A65877FD26"/>
        <w:category>
          <w:name w:val="Général"/>
          <w:gallery w:val="placeholder"/>
        </w:category>
        <w:types>
          <w:type w:val="bbPlcHdr"/>
        </w:types>
        <w:behaviors>
          <w:behavior w:val="content"/>
        </w:behaviors>
        <w:guid w:val="{845C9075-BDB3-4A18-85FE-786B04E14508}"/>
      </w:docPartPr>
      <w:docPartBody>
        <w:p w:rsidR="001F3B06" w:rsidRDefault="009A5656">
          <w:r>
            <w:t>Mx ou Sx</w:t>
          </w:r>
        </w:p>
      </w:docPartBody>
    </w:docPart>
    <w:docPart>
      <w:docPartPr>
        <w:name w:val="7C1AF5BFF8E742EF897BBB64CB2BD678"/>
        <w:category>
          <w:name w:val="Général"/>
          <w:gallery w:val="placeholder"/>
        </w:category>
        <w:types>
          <w:type w:val="bbPlcHdr"/>
        </w:types>
        <w:behaviors>
          <w:behavior w:val="content"/>
        </w:behaviors>
        <w:guid w:val="{56A1DE08-56F7-4598-B9E3-5F5B4993B59E}"/>
      </w:docPartPr>
      <w:docPartBody>
        <w:p w:rsidR="001F3B06" w:rsidRDefault="009A5656" w:rsidP="001540DB">
          <w:pPr>
            <w:pStyle w:val="7C1AF5BFF8E742EF897BBB64CB2BD678"/>
          </w:pPr>
          <w:r>
            <w:t>Mx ou Sx</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4B472C9FAB89405088065E231F29E717"/>
        <w:category>
          <w:name w:val="Général"/>
          <w:gallery w:val="placeholder"/>
        </w:category>
        <w:types>
          <w:type w:val="bbPlcHdr"/>
        </w:types>
        <w:behaviors>
          <w:behavior w:val="content"/>
        </w:behaviors>
        <w:guid w:val="{C9BAB330-581D-4671-8941-833A2C6CA268}"/>
      </w:docPartPr>
      <w:docPartBody>
        <w:p w:rsidR="001F3B06" w:rsidRDefault="009A5656" w:rsidP="009A5656">
          <w:pPr>
            <w:pStyle w:val="4B472C9FAB89405088065E231F29E7172"/>
          </w:pPr>
          <w:r>
            <w:rPr>
              <w:rStyle w:val="Textedelespacerserv"/>
            </w:rPr>
            <w:t>périodicité à préciser</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7A9A8CD3A251442499BCF4FB6E27F80E"/>
        <w:category>
          <w:name w:val="Général"/>
          <w:gallery w:val="placeholder"/>
        </w:category>
        <w:types>
          <w:type w:val="bbPlcHdr"/>
        </w:types>
        <w:behaviors>
          <w:behavior w:val="content"/>
        </w:behaviors>
        <w:guid w:val="{A5E53833-46F9-4AF4-90BF-1203FA6D40D6}"/>
      </w:docPartPr>
      <w:docPartBody>
        <w:p w:rsidR="00FF4925" w:rsidRDefault="009A5656" w:rsidP="009A5656">
          <w:pPr>
            <w:pStyle w:val="7A9A8CD3A251442499BCF4FB6E27F80E2"/>
          </w:pPr>
          <w:r w:rsidRPr="00221D5C">
            <w:rPr>
              <w:rStyle w:val="Mention1"/>
            </w:rPr>
            <w:t>Nom Prénom</w:t>
          </w:r>
          <w:r>
            <w:rPr>
              <w:rStyle w:val="Mention1"/>
            </w:rPr>
            <w:t xml:space="preserve"> (obligatoire)</w:t>
          </w:r>
          <w:r w:rsidRPr="00221D5C">
            <w:rPr>
              <w:rStyle w:val="Mention1"/>
            </w:rPr>
            <w:t> </w:t>
          </w:r>
        </w:p>
      </w:docPartBody>
    </w:docPart>
    <w:docPart>
      <w:docPartPr>
        <w:name w:val="BBE184608129478D9D2197A8B0B8F748"/>
        <w:category>
          <w:name w:val="Général"/>
          <w:gallery w:val="placeholder"/>
        </w:category>
        <w:types>
          <w:type w:val="bbPlcHdr"/>
        </w:types>
        <w:behaviors>
          <w:behavior w:val="content"/>
        </w:behaviors>
        <w:guid w:val="{F3B5EF11-984D-42ED-80B1-FF088597FFE9}"/>
      </w:docPartPr>
      <w:docPartBody>
        <w:p w:rsidR="00F36C26" w:rsidRDefault="009A5656" w:rsidP="009A5656">
          <w:pPr>
            <w:pStyle w:val="BBE184608129478D9D2197A8B0B8F7482"/>
          </w:pPr>
          <w:r w:rsidRPr="00520247">
            <w:rPr>
              <w:rStyle w:val="Textedelespacerserv"/>
              <w:bCs/>
              <w:i/>
              <w:iCs/>
            </w:rPr>
            <w:t>Mode de transmission</w:t>
          </w:r>
        </w:p>
      </w:docPartBody>
    </w:docPart>
    <w:docPart>
      <w:docPartPr>
        <w:name w:val="E65EC28A00194A22BDBE206E1A70668E"/>
        <w:category>
          <w:name w:val="Général"/>
          <w:gallery w:val="placeholder"/>
        </w:category>
        <w:types>
          <w:type w:val="bbPlcHdr"/>
        </w:types>
        <w:behaviors>
          <w:behavior w:val="content"/>
        </w:behaviors>
        <w:guid w:val="{954B33F5-8C63-45D1-B752-C690FE28E73B}"/>
      </w:docPartPr>
      <w:docPartBody>
        <w:p w:rsidR="00F36C26" w:rsidRDefault="009A5656" w:rsidP="009A5656">
          <w:pPr>
            <w:pStyle w:val="E65EC28A00194A22BDBE206E1A70668E2"/>
          </w:pPr>
          <w:r w:rsidRPr="00520247">
            <w:rPr>
              <w:rStyle w:val="Textedelespacerserv"/>
              <w:bCs/>
              <w:i/>
            </w:rPr>
            <w:t>Coordonnées pour transmission fiches : fax, mail ou adresse web plateforme</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244C862E8EEC4ED79B62ADA9AA2F5C5B"/>
        <w:category>
          <w:name w:val="Général"/>
          <w:gallery w:val="placeholder"/>
        </w:category>
        <w:types>
          <w:type w:val="bbPlcHdr"/>
        </w:types>
        <w:behaviors>
          <w:behavior w:val="content"/>
        </w:behaviors>
        <w:guid w:val="{EE492DCE-6DEC-4705-8314-FEB682371ECC}"/>
      </w:docPartPr>
      <w:docPartBody>
        <w:p w:rsidR="00333A70" w:rsidRDefault="009A5656" w:rsidP="00293DF1">
          <w:pPr>
            <w:pStyle w:val="244C862E8EEC4ED79B62ADA9AA2F5C5B"/>
          </w:pPr>
          <w:r w:rsidRPr="00F96147">
            <w:t>À compléter si votre laboratoire dispose d’un portail de transparence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E05BD9A4FFEB434CBEFF47ECAA366924"/>
        <w:category>
          <w:name w:val="Général"/>
          <w:gallery w:val="placeholder"/>
        </w:category>
        <w:types>
          <w:type w:val="bbPlcHdr"/>
        </w:types>
        <w:behaviors>
          <w:behavior w:val="content"/>
        </w:behaviors>
        <w:guid w:val="{898F45D8-64D3-4769-A440-BF84DB165C6A}"/>
      </w:docPartPr>
      <w:docPartBody>
        <w:p w:rsidR="00333A70" w:rsidRDefault="009A5656" w:rsidP="00293DF1">
          <w:pPr>
            <w:pStyle w:val="E05BD9A4FFEB434CBEFF47ECAA3669241"/>
          </w:pPr>
          <w:r w:rsidRPr="00F96147">
            <w:t>[à préciser]</w:t>
          </w:r>
        </w:p>
      </w:docPartBody>
    </w:docPart>
    <w:docPart>
      <w:docPartPr>
        <w:name w:val="27895E9EB0B1409EA8A9F08C585B38AD"/>
        <w:category>
          <w:name w:val="Général"/>
          <w:gallery w:val="placeholder"/>
        </w:category>
        <w:types>
          <w:type w:val="bbPlcHdr"/>
        </w:types>
        <w:behaviors>
          <w:behavior w:val="content"/>
        </w:behaviors>
        <w:guid w:val="{3C814B98-BB0D-4899-8BF4-CAD8A3DDF041}"/>
      </w:docPartPr>
      <w:docPartBody>
        <w:p w:rsidR="00333A70" w:rsidRDefault="009A5656" w:rsidP="00293DF1">
          <w:pPr>
            <w:pStyle w:val="27895E9EB0B1409EA8A9F08C585B38AD1"/>
          </w:pPr>
          <w:r w:rsidRPr="00F96147">
            <w:t>[à préciser]</w:t>
          </w:r>
        </w:p>
      </w:docPartBody>
    </w:docPart>
    <w:docPart>
      <w:docPartPr>
        <w:name w:val="6FE752FF6273453A92DD703CE642892B"/>
        <w:category>
          <w:name w:val="Général"/>
          <w:gallery w:val="placeholder"/>
        </w:category>
        <w:types>
          <w:type w:val="bbPlcHdr"/>
        </w:types>
        <w:behaviors>
          <w:behavior w:val="content"/>
        </w:behaviors>
        <w:guid w:val="{E580ECBC-FE3C-43C1-A84C-22D0D7AA2A08}"/>
      </w:docPartPr>
      <w:docPartBody>
        <w:p w:rsidR="00333A70" w:rsidRDefault="009A5656" w:rsidP="009A5656">
          <w:pPr>
            <w:pStyle w:val="6FE752FF6273453A92DD703CE642892B2"/>
          </w:pPr>
          <w:r w:rsidRPr="0003100E">
            <w:rPr>
              <w:sz w:val="22"/>
              <w:szCs w:val="22"/>
            </w:rPr>
            <w:t>Indiquer le nom exact de votre laboratoire</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
            </w:rPr>
            <w:t>Choisissez un élément.</w:t>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FE160D13E07843A79E68E79535B1BBAB"/>
        <w:category>
          <w:name w:val="Général"/>
          <w:gallery w:val="placeholder"/>
        </w:category>
        <w:types>
          <w:type w:val="bbPlcHdr"/>
        </w:types>
        <w:behaviors>
          <w:behavior w:val="content"/>
        </w:behaviors>
        <w:guid w:val="{68116D71-40B9-42C0-AA2A-71D4A0C134A7}"/>
      </w:docPartPr>
      <w:docPartBody>
        <w:p w:rsidR="00E43EDF" w:rsidRDefault="009A5656">
          <w:r>
            <w:t>noms du/des destinataire(s) des données transférées</w:t>
          </w:r>
        </w:p>
      </w:docPartBody>
    </w:docPart>
    <w:docPart>
      <w:docPartPr>
        <w:name w:val="E057F105A037400DA6057109596DE894"/>
        <w:category>
          <w:name w:val="Général"/>
          <w:gallery w:val="placeholder"/>
        </w:category>
        <w:types>
          <w:type w:val="bbPlcHdr"/>
        </w:types>
        <w:behaviors>
          <w:behavior w:val="content"/>
        </w:behaviors>
        <w:guid w:val="{751ACEB4-42DF-4E85-BF8C-C8ADC61E1E9E}"/>
      </w:docPartPr>
      <w:docPartBody>
        <w:p w:rsidR="009A5656" w:rsidRPr="0093672E" w:rsidRDefault="009A5656" w:rsidP="00AD0A80">
          <w:pPr>
            <w:rPr>
              <w:rStyle w:val="Mention1"/>
            </w:rPr>
          </w:pPr>
          <w:r w:rsidRPr="0093672E">
            <w:rPr>
              <w:rStyle w:val="Mention1"/>
            </w:rPr>
            <w:t>Proposition de phrases types pour rapporter les motifs et dates des éventuelles interruptions de traitement ou modifications de posologie.</w:t>
          </w:r>
          <w:r>
            <w:rPr>
              <w:rStyle w:val="Mention1"/>
            </w:rPr>
            <w:t xml:space="preserve"> Cf. aussi exemple de tableau ci-dessous.</w:t>
          </w:r>
        </w:p>
        <w:p w:rsidR="009A5656" w:rsidRPr="0093672E" w:rsidRDefault="009A5656" w:rsidP="00AD0A80">
          <w:pPr>
            <w:rPr>
              <w:rStyle w:val="Mention1"/>
            </w:rPr>
          </w:pPr>
          <w:r w:rsidRPr="0093672E">
            <w:rPr>
              <w:rStyle w:val="Mention1"/>
            </w:rPr>
            <w:t xml:space="preserve">Si un arrêt définitif du traitement a eu lieu, faire un renvoi vers la fiche d’arrêt de traitement </w:t>
          </w:r>
        </w:p>
        <w:p w:rsidR="0019023B" w:rsidRDefault="009A5656" w:rsidP="009A5656">
          <w:pPr>
            <w:pStyle w:val="E057F105A037400DA6057109596DE8942"/>
          </w:pPr>
          <w:r w:rsidRPr="0093672E">
            <w:rPr>
              <w:rFonts w:ascii="Arial Nova Cond" w:hAnsi="Arial Nova Cond"/>
              <w:color w:val="808080" w:themeColor="background1" w:themeShade="80"/>
            </w:rPr>
            <w:t>Faire un renvoi à la fiche de déclaration des effets indésirables</w:t>
          </w:r>
          <w:r w:rsidRPr="001D2966">
            <w:rPr>
              <w:rStyle w:val="Textedelespacerserv"/>
            </w:rPr>
            <w:t>.</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130473CBFC6549C9A848803888035DAC"/>
        <w:category>
          <w:name w:val="Général"/>
          <w:gallery w:val="placeholder"/>
        </w:category>
        <w:types>
          <w:type w:val="bbPlcHdr"/>
        </w:types>
        <w:behaviors>
          <w:behavior w:val="content"/>
        </w:behaviors>
        <w:guid w:val="{03A9D3D5-4232-45A8-A781-E5558B5B8922}"/>
      </w:docPartPr>
      <w:docPartBody>
        <w:p w:rsidR="009A5656" w:rsidRDefault="009A5656" w:rsidP="00293DF1">
          <w:pPr>
            <w:pStyle w:val="130473CBFC6549C9A848803888035DAC"/>
          </w:pPr>
          <w:r>
            <w:t>nom du laboratoire</w:t>
          </w:r>
        </w:p>
      </w:docPartBody>
    </w:docPart>
    <w:docPart>
      <w:docPartPr>
        <w:name w:val="2106FDCA694547D8A34BAF003333290C"/>
        <w:category>
          <w:name w:val="Général"/>
          <w:gallery w:val="placeholder"/>
        </w:category>
        <w:types>
          <w:type w:val="bbPlcHdr"/>
        </w:types>
        <w:behaviors>
          <w:behavior w:val="content"/>
        </w:behaviors>
        <w:guid w:val="{A00FDB39-6F1E-44B2-A972-91B403402525}"/>
      </w:docPartPr>
      <w:docPartBody>
        <w:p w:rsidR="009A5656" w:rsidRDefault="009A5656" w:rsidP="00293DF1">
          <w:pPr>
            <w:pStyle w:val="2106FDCA694547D8A34BAF003333290C"/>
          </w:pPr>
          <w:r>
            <w:t>indiquer le nom exact du laboratoire</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9D8F2FF9C2674DF9BEE58F47528837D8"/>
        <w:category>
          <w:name w:val="Général"/>
          <w:gallery w:val="placeholder"/>
        </w:category>
        <w:types>
          <w:type w:val="bbPlcHdr"/>
        </w:types>
        <w:behaviors>
          <w:behavior w:val="content"/>
        </w:behaviors>
        <w:guid w:val="{3DB6CBFE-B373-4C6E-A5E8-42FC49DB36FE}"/>
      </w:docPartPr>
      <w:docPartBody>
        <w:p w:rsidR="009A5656" w:rsidRDefault="009A5656" w:rsidP="00293DF1">
          <w:pPr>
            <w:pStyle w:val="9D8F2FF9C2674DF9BEE58F47528837D8"/>
          </w:pPr>
          <w:r>
            <w:t>Nom du laboratoire</w:t>
          </w:r>
        </w:p>
      </w:docPartBody>
    </w:docPart>
    <w:docPart>
      <w:docPartPr>
        <w:name w:val="DE5A048FF227412BB4A01FE8E171C98C"/>
        <w:category>
          <w:name w:val="Général"/>
          <w:gallery w:val="placeholder"/>
        </w:category>
        <w:types>
          <w:type w:val="bbPlcHdr"/>
        </w:types>
        <w:behaviors>
          <w:behavior w:val="content"/>
        </w:behaviors>
        <w:guid w:val="{A7A3A7ED-9E4B-4CB2-823C-2A433579C608}"/>
      </w:docPartPr>
      <w:docPartBody>
        <w:p w:rsidR="009A5656" w:rsidRDefault="009A5656" w:rsidP="00293DF1">
          <w:pPr>
            <w:pStyle w:val="DE5A048FF227412BB4A01FE8E171C98C"/>
          </w:pPr>
          <w:r>
            <w:t>adresse email</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C323D886053D431494EF4B8AD6949FA7"/>
        <w:category>
          <w:name w:val="Général"/>
          <w:gallery w:val="placeholder"/>
        </w:category>
        <w:types>
          <w:type w:val="bbPlcHdr"/>
        </w:types>
        <w:behaviors>
          <w:behavior w:val="content"/>
        </w:behaviors>
        <w:guid w:val="{E5D2F582-D8C3-41E0-A278-235B90E950CE}"/>
      </w:docPartPr>
      <w:docPartBody>
        <w:p w:rsidR="00424ED8" w:rsidRDefault="009A5656" w:rsidP="009A5656">
          <w:pPr>
            <w:pStyle w:val="C323D886053D431494EF4B8AD6949FA7"/>
          </w:pPr>
          <w:r w:rsidRPr="002D4349">
            <w:rPr>
              <w:color w:val="404040" w:themeColor="text1" w:themeTint="BF"/>
            </w:rPr>
            <w:t>Indiquer le nom exact de votre laboratoire</w:t>
          </w:r>
        </w:p>
      </w:docPartBody>
    </w:docPart>
    <w:docPart>
      <w:docPartPr>
        <w:name w:val="E07056A31A8747A6B8344DBC77CDC9D4"/>
        <w:category>
          <w:name w:val="Général"/>
          <w:gallery w:val="placeholder"/>
        </w:category>
        <w:types>
          <w:type w:val="bbPlcHdr"/>
        </w:types>
        <w:behaviors>
          <w:behavior w:val="content"/>
        </w:behaviors>
        <w:guid w:val="{1D9D5CB9-3770-469F-B333-6DA5FD440ED9}"/>
      </w:docPartPr>
      <w:docPartBody>
        <w:p w:rsidR="00424ED8" w:rsidRDefault="009A5656" w:rsidP="009A5656">
          <w:pPr>
            <w:pStyle w:val="E07056A31A8747A6B8344DBC77CDC9D4"/>
          </w:pPr>
          <w:r w:rsidRPr="001D2966">
            <w:rPr>
              <w:rStyle w:val="Textedelespacerserv"/>
            </w:rPr>
            <w:t>Cliquez ou appuyez ici pour entrer du texte.</w:t>
          </w:r>
        </w:p>
      </w:docPartBody>
    </w:docPart>
    <w:docPart>
      <w:docPartPr>
        <w:name w:val="C9BF1CD4CCA3467D89FFE7BE37328495"/>
        <w:category>
          <w:name w:val="Général"/>
          <w:gallery w:val="placeholder"/>
        </w:category>
        <w:types>
          <w:type w:val="bbPlcHdr"/>
        </w:types>
        <w:behaviors>
          <w:behavior w:val="content"/>
        </w:behaviors>
        <w:guid w:val="{410286A2-C336-4227-896D-F9AB798828EE}"/>
      </w:docPartPr>
      <w:docPartBody>
        <w:p w:rsidR="009A7851" w:rsidRDefault="00AB5C5E" w:rsidP="00AB5C5E">
          <w:pPr>
            <w:pStyle w:val="C9BF1CD4CCA3467D89FFE7BE37328495"/>
          </w:pPr>
          <w:r w:rsidRPr="00C07D8E">
            <w:rPr>
              <w:rStyle w:val="Mention1"/>
            </w:rPr>
            <w:t>xxx@domaine.com</w:t>
          </w:r>
        </w:p>
      </w:docPartBody>
    </w:docPart>
    <w:docPart>
      <w:docPartPr>
        <w:name w:val="07566CDB8398425B80EE2AF1035687C3"/>
        <w:category>
          <w:name w:val="Général"/>
          <w:gallery w:val="placeholder"/>
        </w:category>
        <w:types>
          <w:type w:val="bbPlcHdr"/>
        </w:types>
        <w:behaviors>
          <w:behavior w:val="content"/>
        </w:behaviors>
        <w:guid w:val="{31E6263E-E349-44CC-95E9-F2821F41E1FF}"/>
      </w:docPartPr>
      <w:docPartBody>
        <w:p w:rsidR="009A7851" w:rsidRDefault="00AB5C5E" w:rsidP="00AB5C5E">
          <w:pPr>
            <w:pStyle w:val="07566CDB8398425B80EE2AF1035687C3"/>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0F58FF8710E0437AA8EC7D3D7DEFDD77"/>
        <w:category>
          <w:name w:val="Général"/>
          <w:gallery w:val="placeholder"/>
        </w:category>
        <w:types>
          <w:type w:val="bbPlcHdr"/>
        </w:types>
        <w:behaviors>
          <w:behavior w:val="content"/>
        </w:behaviors>
        <w:guid w:val="{47FA3813-9464-4A8E-8CC8-88A5C828DB96}"/>
      </w:docPartPr>
      <w:docPartBody>
        <w:p w:rsidR="009A7851" w:rsidRDefault="00744BC8" w:rsidP="00AB5C5E">
          <w:pPr>
            <w:pStyle w:val="0F58FF8710E0437AA8EC7D3D7DEFDD77"/>
          </w:pPr>
          <w:hyperlink r:id="rId5" w:history="1">
            <w:r w:rsidR="00AB5C5E" w:rsidRPr="009647BC">
              <w:rPr>
                <w:rStyle w:val="Lienhypertexte"/>
                <w:rFonts w:ascii="Arial Nova Cond" w:hAnsi="Arial Nova Cond"/>
                <w:shd w:val="clear" w:color="auto" w:fill="F2F2F2" w:themeFill="background1" w:themeFillShade="F2"/>
              </w:rPr>
              <w:t>xxx@domaine.com</w:t>
            </w:r>
          </w:hyperlink>
          <w:r w:rsidR="00AB5C5E">
            <w:rPr>
              <w:rStyle w:val="Mention1"/>
            </w:rPr>
            <w:t xml:space="preserve"> ou lien </w:t>
          </w:r>
        </w:p>
      </w:docPartBody>
    </w:docPart>
    <w:docPart>
      <w:docPartPr>
        <w:name w:val="6B8C563FDA104B878725C63E77D68AA1"/>
        <w:category>
          <w:name w:val="Général"/>
          <w:gallery w:val="placeholder"/>
        </w:category>
        <w:types>
          <w:type w:val="bbPlcHdr"/>
        </w:types>
        <w:behaviors>
          <w:behavior w:val="content"/>
        </w:behaviors>
        <w:guid w:val="{F4383630-683A-407D-AEE8-36CC1F5B17B3}"/>
      </w:docPartPr>
      <w:docPartBody>
        <w:p w:rsidR="009A7851" w:rsidRDefault="00AB5C5E" w:rsidP="00AB5C5E">
          <w:pPr>
            <w:pStyle w:val="6B8C563FDA104B878725C63E77D68AA1"/>
          </w:pPr>
          <w:r w:rsidRPr="0063644C">
            <w:rPr>
              <w:rStyle w:val="Mention1"/>
            </w:rPr>
            <w:t>xxx@domaine.com</w:t>
          </w:r>
        </w:p>
      </w:docPartBody>
    </w:docPart>
    <w:docPart>
      <w:docPartPr>
        <w:name w:val="3287BB46853944FFA8FB70B0049D2CF8"/>
        <w:category>
          <w:name w:val="Général"/>
          <w:gallery w:val="placeholder"/>
        </w:category>
        <w:types>
          <w:type w:val="bbPlcHdr"/>
        </w:types>
        <w:behaviors>
          <w:behavior w:val="content"/>
        </w:behaviors>
        <w:guid w:val="{5F816DAA-8C69-41E0-A76B-D80A54F93907}"/>
      </w:docPartPr>
      <w:docPartBody>
        <w:p w:rsidR="009A7851" w:rsidRDefault="00AB5C5E" w:rsidP="00AB5C5E">
          <w:pPr>
            <w:pStyle w:val="3287BB46853944FFA8FB70B0049D2CF8"/>
          </w:pPr>
          <w:r w:rsidRPr="0063644C">
            <w:rPr>
              <w:rStyle w:val="Mention1"/>
            </w:rPr>
            <w:t>Numéro de fax</w:t>
          </w:r>
        </w:p>
      </w:docPartBody>
    </w:docPart>
    <w:docPart>
      <w:docPartPr>
        <w:name w:val="8EB5E38A8A5B4048991AF2A046F5B33B"/>
        <w:category>
          <w:name w:val="Général"/>
          <w:gallery w:val="placeholder"/>
        </w:category>
        <w:types>
          <w:type w:val="bbPlcHdr"/>
        </w:types>
        <w:behaviors>
          <w:behavior w:val="content"/>
        </w:behaviors>
        <w:guid w:val="{7544ABAE-296B-48B2-9E68-C602F38A8B26}"/>
      </w:docPartPr>
      <w:docPartBody>
        <w:p w:rsidR="009A7851" w:rsidRDefault="00AB5C5E" w:rsidP="00AB5C5E">
          <w:pPr>
            <w:pStyle w:val="8EB5E38A8A5B4048991AF2A046F5B33B"/>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251E98A7352E48D6911905083C572EC1"/>
        <w:category>
          <w:name w:val="Général"/>
          <w:gallery w:val="placeholder"/>
        </w:category>
        <w:types>
          <w:type w:val="bbPlcHdr"/>
        </w:types>
        <w:behaviors>
          <w:behavior w:val="content"/>
        </w:behaviors>
        <w:guid w:val="{58C062A9-84AF-409E-BB5B-BC1D174CB94A}"/>
      </w:docPartPr>
      <w:docPartBody>
        <w:p w:rsidR="009A7851" w:rsidRDefault="00AB5C5E" w:rsidP="00AB5C5E">
          <w:pPr>
            <w:pStyle w:val="251E98A7352E48D6911905083C572EC1"/>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0B9AE0099EA64E6E8745B1BB34296FB3"/>
        <w:category>
          <w:name w:val="Général"/>
          <w:gallery w:val="placeholder"/>
        </w:category>
        <w:types>
          <w:type w:val="bbPlcHdr"/>
        </w:types>
        <w:behaviors>
          <w:behavior w:val="content"/>
        </w:behaviors>
        <w:guid w:val="{54D36FDA-A36C-44B8-9213-DDB050BF47C4}"/>
      </w:docPartPr>
      <w:docPartBody>
        <w:p w:rsidR="009A7851" w:rsidRDefault="00AB5C5E" w:rsidP="00AB5C5E">
          <w:pPr>
            <w:pStyle w:val="0B9AE0099EA64E6E8745B1BB34296FB3"/>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AD7250621FC741718F94F6E0EA9F0D71"/>
        <w:category>
          <w:name w:val="Général"/>
          <w:gallery w:val="placeholder"/>
        </w:category>
        <w:types>
          <w:type w:val="bbPlcHdr"/>
        </w:types>
        <w:behaviors>
          <w:behavior w:val="content"/>
        </w:behaviors>
        <w:guid w:val="{104C9CA8-9153-4BDF-9087-57FD499BB483}"/>
      </w:docPartPr>
      <w:docPartBody>
        <w:p w:rsidR="009A7851" w:rsidRDefault="00AB5C5E" w:rsidP="00AB5C5E">
          <w:pPr>
            <w:pStyle w:val="AD7250621FC741718F94F6E0EA9F0D71"/>
          </w:pPr>
          <w:r w:rsidRPr="0063644C">
            <w:rPr>
              <w:rStyle w:val="Mention1"/>
            </w:rPr>
            <w:t>xxx@domaine.com</w:t>
          </w:r>
        </w:p>
      </w:docPartBody>
    </w:docPart>
    <w:docPart>
      <w:docPartPr>
        <w:name w:val="F578AEA12BB441E2BEE56A3C2CA4931C"/>
        <w:category>
          <w:name w:val="Général"/>
          <w:gallery w:val="placeholder"/>
        </w:category>
        <w:types>
          <w:type w:val="bbPlcHdr"/>
        </w:types>
        <w:behaviors>
          <w:behavior w:val="content"/>
        </w:behaviors>
        <w:guid w:val="{643AB1F3-A085-44FA-89C4-4A66D647981D}"/>
      </w:docPartPr>
      <w:docPartBody>
        <w:p w:rsidR="009A7851" w:rsidRDefault="00AB5C5E" w:rsidP="00AB5C5E">
          <w:pPr>
            <w:pStyle w:val="F578AEA12BB441E2BEE56A3C2CA4931C"/>
          </w:pPr>
          <w:r w:rsidRPr="0063644C">
            <w:rPr>
              <w:rStyle w:val="Mention1"/>
            </w:rPr>
            <w:t>Numéro de fax</w:t>
          </w:r>
        </w:p>
      </w:docPartBody>
    </w:docPart>
    <w:docPart>
      <w:docPartPr>
        <w:name w:val="A9A738556D21473293155664A6DC9D16"/>
        <w:category>
          <w:name w:val="Général"/>
          <w:gallery w:val="placeholder"/>
        </w:category>
        <w:types>
          <w:type w:val="bbPlcHdr"/>
        </w:types>
        <w:behaviors>
          <w:behavior w:val="content"/>
        </w:behaviors>
        <w:guid w:val="{E13E62F8-39D8-4889-BCF9-CEF8C17ADF00}"/>
      </w:docPartPr>
      <w:docPartBody>
        <w:p w:rsidR="009A7851" w:rsidRDefault="00AB5C5E" w:rsidP="00AB5C5E">
          <w:pPr>
            <w:pStyle w:val="A9A738556D21473293155664A6DC9D16"/>
          </w:pPr>
          <w:r w:rsidRPr="000E67F3">
            <w:rPr>
              <w:rStyle w:val="Mention1"/>
            </w:rPr>
            <w:t>_ _/_ _/_ _ _ _</w:t>
          </w:r>
        </w:p>
      </w:docPartBody>
    </w:docPart>
    <w:docPart>
      <w:docPartPr>
        <w:name w:val="D9A75D8D1CE646B99F87BC6E14347DF2"/>
        <w:category>
          <w:name w:val="Général"/>
          <w:gallery w:val="placeholder"/>
        </w:category>
        <w:types>
          <w:type w:val="bbPlcHdr"/>
        </w:types>
        <w:behaviors>
          <w:behavior w:val="content"/>
        </w:behaviors>
        <w:guid w:val="{3CC6C753-10CF-4A0F-B6FB-A1A88D092870}"/>
      </w:docPartPr>
      <w:docPartBody>
        <w:p w:rsidR="009A7851" w:rsidRDefault="00AB5C5E" w:rsidP="00AB5C5E">
          <w:pPr>
            <w:pStyle w:val="D9A75D8D1CE646B99F87BC6E14347DF2"/>
          </w:pPr>
          <w:r w:rsidRPr="008E0B25">
            <w:rPr>
              <w:rStyle w:val="Mention1"/>
            </w:rPr>
            <w:t>| _ | _ | _ |</w:t>
          </w:r>
        </w:p>
      </w:docPartBody>
    </w:docPart>
    <w:docPart>
      <w:docPartPr>
        <w:name w:val="F747D235B5C34697A0CF6668B794D83F"/>
        <w:category>
          <w:name w:val="Général"/>
          <w:gallery w:val="placeholder"/>
        </w:category>
        <w:types>
          <w:type w:val="bbPlcHdr"/>
        </w:types>
        <w:behaviors>
          <w:behavior w:val="content"/>
        </w:behaviors>
        <w:guid w:val="{36C89503-E7D8-4EBB-B353-F95D18914DA1}"/>
      </w:docPartPr>
      <w:docPartBody>
        <w:p w:rsidR="009A7851" w:rsidRDefault="00AB5C5E" w:rsidP="00AB5C5E">
          <w:pPr>
            <w:pStyle w:val="F747D235B5C34697A0CF6668B794D83F"/>
          </w:pPr>
          <w:r w:rsidRPr="008E0B25">
            <w:rPr>
              <w:rStyle w:val="Mention1"/>
            </w:rPr>
            <w:t>| _ | _ | _ |</w:t>
          </w:r>
        </w:p>
      </w:docPartBody>
    </w:docPart>
    <w:docPart>
      <w:docPartPr>
        <w:name w:val="F285969A60694196B5BDFB4FF5033489"/>
        <w:category>
          <w:name w:val="Général"/>
          <w:gallery w:val="placeholder"/>
        </w:category>
        <w:types>
          <w:type w:val="bbPlcHdr"/>
        </w:types>
        <w:behaviors>
          <w:behavior w:val="content"/>
        </w:behaviors>
        <w:guid w:val="{BE7CA0DD-5341-46FE-A4D4-94A15A3C0EA5}"/>
      </w:docPartPr>
      <w:docPartBody>
        <w:p w:rsidR="009A7851" w:rsidRDefault="00AB5C5E" w:rsidP="00AB5C5E">
          <w:pPr>
            <w:pStyle w:val="F285969A60694196B5BDFB4FF5033489"/>
          </w:pPr>
          <w:r w:rsidRPr="008E0B25">
            <w:rPr>
              <w:rStyle w:val="Mention1"/>
            </w:rPr>
            <w:t>| _ | _ | _ |</w:t>
          </w:r>
        </w:p>
      </w:docPartBody>
    </w:docPart>
    <w:docPart>
      <w:docPartPr>
        <w:name w:val="4E6276350F334331B7134F8CEFA8B0C8"/>
        <w:category>
          <w:name w:val="Général"/>
          <w:gallery w:val="placeholder"/>
        </w:category>
        <w:types>
          <w:type w:val="bbPlcHdr"/>
        </w:types>
        <w:behaviors>
          <w:behavior w:val="content"/>
        </w:behaviors>
        <w:guid w:val="{AB51B308-0740-4ED9-85D9-C3F55547D15F}"/>
      </w:docPartPr>
      <w:docPartBody>
        <w:p w:rsidR="009A7851" w:rsidRDefault="00AB5C5E" w:rsidP="00AB5C5E">
          <w:pPr>
            <w:pStyle w:val="4E6276350F334331B7134F8CEFA8B0C8"/>
          </w:pPr>
          <w:r w:rsidRPr="000E67F3">
            <w:rPr>
              <w:rStyle w:val="Mention1"/>
            </w:rPr>
            <w:t>__________</w:t>
          </w:r>
        </w:p>
      </w:docPartBody>
    </w:docPart>
    <w:docPart>
      <w:docPartPr>
        <w:name w:val="D7050F71AEC7413EAD83817D69DAD00B"/>
        <w:category>
          <w:name w:val="Général"/>
          <w:gallery w:val="placeholder"/>
        </w:category>
        <w:types>
          <w:type w:val="bbPlcHdr"/>
        </w:types>
        <w:behaviors>
          <w:behavior w:val="content"/>
        </w:behaviors>
        <w:guid w:val="{C2396938-9199-4A4C-9D32-A2C41BFCC98E}"/>
      </w:docPartPr>
      <w:docPartBody>
        <w:p w:rsidR="009A7851" w:rsidRDefault="00AB5C5E" w:rsidP="00AB5C5E">
          <w:pPr>
            <w:pStyle w:val="D7050F71AEC7413EAD83817D69DAD00B"/>
          </w:pPr>
          <w:r w:rsidRPr="008E0B25">
            <w:rPr>
              <w:rStyle w:val="Mention1"/>
            </w:rPr>
            <w:t>| _ | _ | _ |</w:t>
          </w:r>
        </w:p>
      </w:docPartBody>
    </w:docPart>
    <w:docPart>
      <w:docPartPr>
        <w:name w:val="CB2E158BE9FE44A6AFEAF1DEE90756D0"/>
        <w:category>
          <w:name w:val="Général"/>
          <w:gallery w:val="placeholder"/>
        </w:category>
        <w:types>
          <w:type w:val="bbPlcHdr"/>
        </w:types>
        <w:behaviors>
          <w:behavior w:val="content"/>
        </w:behaviors>
        <w:guid w:val="{BD24D0C0-2C90-45B2-B16B-A531028858E4}"/>
      </w:docPartPr>
      <w:docPartBody>
        <w:p w:rsidR="009A7851" w:rsidRDefault="00AB5C5E" w:rsidP="00AB5C5E">
          <w:pPr>
            <w:pStyle w:val="CB2E158BE9FE44A6AFEAF1DEE90756D0"/>
          </w:pPr>
          <w:r w:rsidRPr="000E67F3">
            <w:rPr>
              <w:rStyle w:val="Mention1"/>
            </w:rPr>
            <w:t>__________</w:t>
          </w:r>
        </w:p>
      </w:docPartBody>
    </w:docPart>
    <w:docPart>
      <w:docPartPr>
        <w:name w:val="9AFC193295674891B5E19761BC2417B8"/>
        <w:category>
          <w:name w:val="Général"/>
          <w:gallery w:val="placeholder"/>
        </w:category>
        <w:types>
          <w:type w:val="bbPlcHdr"/>
        </w:types>
        <w:behaviors>
          <w:behavior w:val="content"/>
        </w:behaviors>
        <w:guid w:val="{C541CD8E-3B01-45C5-AD1F-72514664E599}"/>
      </w:docPartPr>
      <w:docPartBody>
        <w:p w:rsidR="009A7851" w:rsidRDefault="00AB5C5E" w:rsidP="00AB5C5E">
          <w:pPr>
            <w:pStyle w:val="9AFC193295674891B5E19761BC2417B8"/>
          </w:pPr>
          <w:r w:rsidRPr="008E504F">
            <w:rPr>
              <w:rStyle w:val="Mention1"/>
            </w:rPr>
            <w:t>Posologie 1 : dose, voie d’administration, fréquence</w:t>
          </w:r>
        </w:p>
      </w:docPartBody>
    </w:docPart>
    <w:docPart>
      <w:docPartPr>
        <w:name w:val="834773E9B88441749C1327571119A8F9"/>
        <w:category>
          <w:name w:val="Général"/>
          <w:gallery w:val="placeholder"/>
        </w:category>
        <w:types>
          <w:type w:val="bbPlcHdr"/>
        </w:types>
        <w:behaviors>
          <w:behavior w:val="content"/>
        </w:behaviors>
        <w:guid w:val="{656AA71F-365B-4898-A051-3CA7CFC8A1ED}"/>
      </w:docPartPr>
      <w:docPartBody>
        <w:p w:rsidR="009A7851" w:rsidRDefault="00AB5C5E" w:rsidP="00AB5C5E">
          <w:pPr>
            <w:pStyle w:val="834773E9B88441749C1327571119A8F9"/>
          </w:pPr>
          <w:r w:rsidRPr="008E504F">
            <w:rPr>
              <w:rStyle w:val="Mention1"/>
            </w:rPr>
            <w:t>__________</w:t>
          </w:r>
        </w:p>
      </w:docPartBody>
    </w:docPart>
    <w:docPart>
      <w:docPartPr>
        <w:name w:val="B1230E97BCE74A12AD65F2D6B88262EF"/>
        <w:category>
          <w:name w:val="Général"/>
          <w:gallery w:val="placeholder"/>
        </w:category>
        <w:types>
          <w:type w:val="bbPlcHdr"/>
        </w:types>
        <w:behaviors>
          <w:behavior w:val="content"/>
        </w:behaviors>
        <w:guid w:val="{D048AF4F-D1E1-4374-ADC1-3EE9332257F8}"/>
      </w:docPartPr>
      <w:docPartBody>
        <w:p w:rsidR="00AB5C5E" w:rsidRDefault="00AB5C5E" w:rsidP="005F43EC">
          <w:pPr>
            <w:rPr>
              <w:rStyle w:val="Mention1"/>
            </w:rPr>
          </w:pPr>
          <w:r w:rsidRPr="0093672E">
            <w:rPr>
              <w:rStyle w:val="Mention1"/>
            </w:rPr>
            <w:t>Proposer une liste de critères d’éligibilité</w:t>
          </w:r>
          <w:r>
            <w:rPr>
              <w:rStyle w:val="Mention1"/>
            </w:rPr>
            <w:t> :</w:t>
          </w:r>
        </w:p>
        <w:p w:rsidR="00AB5C5E" w:rsidRPr="00EA12EF" w:rsidRDefault="00AB5C5E" w:rsidP="00AB5C5E">
          <w:pPr>
            <w:pStyle w:val="Paragraphedeliste"/>
            <w:numPr>
              <w:ilvl w:val="2"/>
              <w:numId w:val="12"/>
            </w:numPr>
            <w:rPr>
              <w:rStyle w:val="Mention1"/>
            </w:rPr>
          </w:pPr>
          <w:r w:rsidRPr="00EA12EF">
            <w:rPr>
              <w:rStyle w:val="Mention1"/>
            </w:rPr>
            <w:t>Critère 1</w:t>
          </w:r>
        </w:p>
        <w:p w:rsidR="00AB5C5E" w:rsidRPr="00EA12EF" w:rsidRDefault="00AB5C5E" w:rsidP="00AB5C5E">
          <w:pPr>
            <w:pStyle w:val="Paragraphedeliste"/>
            <w:numPr>
              <w:ilvl w:val="2"/>
              <w:numId w:val="12"/>
            </w:numPr>
            <w:rPr>
              <w:rStyle w:val="Mention1"/>
            </w:rPr>
          </w:pPr>
          <w:r w:rsidRPr="00EA12EF">
            <w:rPr>
              <w:rStyle w:val="Mention1"/>
            </w:rPr>
            <w:t>Critère 2</w:t>
          </w:r>
        </w:p>
        <w:p w:rsidR="009A7851" w:rsidRDefault="00AB5C5E" w:rsidP="00AB5C5E">
          <w:pPr>
            <w:pStyle w:val="B1230E97BCE74A12AD65F2D6B88262EF"/>
          </w:pPr>
          <w:r w:rsidRPr="00EA12EF">
            <w:rPr>
              <w:rStyle w:val="Mention1"/>
            </w:rPr>
            <w:t>…</w:t>
          </w:r>
        </w:p>
      </w:docPartBody>
    </w:docPart>
    <w:docPart>
      <w:docPartPr>
        <w:name w:val="A29A59927B9F483DB32998D2588E4885"/>
        <w:category>
          <w:name w:val="Général"/>
          <w:gallery w:val="placeholder"/>
        </w:category>
        <w:types>
          <w:type w:val="bbPlcHdr"/>
        </w:types>
        <w:behaviors>
          <w:behavior w:val="content"/>
        </w:behaviors>
        <w:guid w:val="{183CC3BF-94D8-4089-9039-8B3617BCDBF1}"/>
      </w:docPartPr>
      <w:docPartBody>
        <w:p w:rsidR="00AB5C5E" w:rsidRDefault="00AB5C5E">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AB5C5E" w:rsidRPr="00EA12EF" w:rsidRDefault="00AB5C5E" w:rsidP="00AB5C5E">
          <w:pPr>
            <w:pStyle w:val="Paragraphedeliste"/>
            <w:numPr>
              <w:ilvl w:val="2"/>
              <w:numId w:val="12"/>
            </w:numPr>
            <w:rPr>
              <w:rStyle w:val="Mention1"/>
            </w:rPr>
          </w:pPr>
          <w:r w:rsidRPr="00EA12EF">
            <w:rPr>
              <w:rStyle w:val="Mention1"/>
            </w:rPr>
            <w:t>Critère 1</w:t>
          </w:r>
        </w:p>
        <w:p w:rsidR="00AB5C5E" w:rsidRPr="00EA12EF" w:rsidRDefault="00AB5C5E" w:rsidP="00AB5C5E">
          <w:pPr>
            <w:pStyle w:val="Paragraphedeliste"/>
            <w:numPr>
              <w:ilvl w:val="2"/>
              <w:numId w:val="12"/>
            </w:numPr>
            <w:rPr>
              <w:rStyle w:val="Mention1"/>
            </w:rPr>
          </w:pPr>
          <w:r w:rsidRPr="00EA12EF">
            <w:rPr>
              <w:rStyle w:val="Mention1"/>
            </w:rPr>
            <w:t>Critère 2</w:t>
          </w:r>
        </w:p>
        <w:p w:rsidR="009A7851" w:rsidRDefault="00AB5C5E" w:rsidP="00AB5C5E">
          <w:pPr>
            <w:pStyle w:val="A29A59927B9F483DB32998D2588E4885"/>
          </w:pPr>
          <w:r w:rsidRPr="00EA12EF">
            <w:rPr>
              <w:rStyle w:val="Mention1"/>
            </w:rPr>
            <w:t>…</w:t>
          </w:r>
        </w:p>
      </w:docPartBody>
    </w:docPart>
    <w:docPart>
      <w:docPartPr>
        <w:name w:val="8FE33271866C4E0DB3E699D32FD919ED"/>
        <w:category>
          <w:name w:val="Général"/>
          <w:gallery w:val="placeholder"/>
        </w:category>
        <w:types>
          <w:type w:val="bbPlcHdr"/>
        </w:types>
        <w:behaviors>
          <w:behavior w:val="content"/>
        </w:behaviors>
        <w:guid w:val="{6C05ACEE-B89B-4F77-898F-FD05F70A7D94}"/>
      </w:docPartPr>
      <w:docPartBody>
        <w:p w:rsidR="009A7851" w:rsidRDefault="00AB5C5E" w:rsidP="00AB5C5E">
          <w:pPr>
            <w:pStyle w:val="8FE33271866C4E0DB3E699D32FD919ED"/>
          </w:pPr>
          <w:r w:rsidRPr="009B13C0">
            <w:rPr>
              <w:rStyle w:val="Mention1"/>
            </w:rPr>
            <w:t>_ _/_ _/_ _ _ _</w:t>
          </w:r>
        </w:p>
      </w:docPartBody>
    </w:docPart>
    <w:docPart>
      <w:docPartPr>
        <w:name w:val="C282FF1E733F45BE82994E84CE10A4D0"/>
        <w:category>
          <w:name w:val="Général"/>
          <w:gallery w:val="placeholder"/>
        </w:category>
        <w:types>
          <w:type w:val="bbPlcHdr"/>
        </w:types>
        <w:behaviors>
          <w:behavior w:val="content"/>
        </w:behaviors>
        <w:guid w:val="{70784656-2555-493C-840E-06BCDCC062E2}"/>
      </w:docPartPr>
      <w:docPartBody>
        <w:p w:rsidR="009A7851" w:rsidRDefault="00AB5C5E" w:rsidP="00AB5C5E">
          <w:pPr>
            <w:pStyle w:val="C282FF1E733F45BE82994E84CE10A4D0"/>
          </w:pPr>
          <w:r w:rsidRPr="009B13C0">
            <w:rPr>
              <w:rStyle w:val="Mention1"/>
            </w:rPr>
            <w:t>__________</w:t>
          </w:r>
        </w:p>
      </w:docPartBody>
    </w:docPart>
    <w:docPart>
      <w:docPartPr>
        <w:name w:val="41F60833588E458FB8EE2FC4AF578657"/>
        <w:category>
          <w:name w:val="Général"/>
          <w:gallery w:val="placeholder"/>
        </w:category>
        <w:types>
          <w:type w:val="bbPlcHdr"/>
        </w:types>
        <w:behaviors>
          <w:behavior w:val="content"/>
        </w:behaviors>
        <w:guid w:val="{ACF52C24-03A9-4F99-BF60-F05A8E7A224A}"/>
      </w:docPartPr>
      <w:docPartBody>
        <w:p w:rsidR="009A7851" w:rsidRDefault="00AB5C5E" w:rsidP="00AB5C5E">
          <w:pPr>
            <w:pStyle w:val="41F60833588E458FB8EE2FC4AF578657"/>
          </w:pPr>
          <w:r w:rsidRPr="009B13C0">
            <w:rPr>
              <w:rStyle w:val="Mention1"/>
            </w:rPr>
            <w:t>_ _/_ _/_ _ _ _</w:t>
          </w:r>
        </w:p>
      </w:docPartBody>
    </w:docPart>
    <w:docPart>
      <w:docPartPr>
        <w:name w:val="F949FE384C2044E88B8E2AF6210EE7BF"/>
        <w:category>
          <w:name w:val="Général"/>
          <w:gallery w:val="placeholder"/>
        </w:category>
        <w:types>
          <w:type w:val="bbPlcHdr"/>
        </w:types>
        <w:behaviors>
          <w:behavior w:val="content"/>
        </w:behaviors>
        <w:guid w:val="{1C61AA6F-3FB9-4045-B8EF-F8D0A9F00660}"/>
      </w:docPartPr>
      <w:docPartBody>
        <w:p w:rsidR="009A7851" w:rsidRDefault="00AB5C5E" w:rsidP="00AB5C5E">
          <w:pPr>
            <w:pStyle w:val="F949FE384C2044E88B8E2AF6210EE7BF"/>
          </w:pPr>
          <w:r w:rsidRPr="009B13C0">
            <w:rPr>
              <w:rStyle w:val="Mention1"/>
            </w:rPr>
            <w:t>_ _/_ _/_ _ _ _</w:t>
          </w:r>
        </w:p>
      </w:docPartBody>
    </w:docPart>
    <w:docPart>
      <w:docPartPr>
        <w:name w:val="852E54DB8C2E4D7A887D7C4912239F35"/>
        <w:category>
          <w:name w:val="Général"/>
          <w:gallery w:val="placeholder"/>
        </w:category>
        <w:types>
          <w:type w:val="bbPlcHdr"/>
        </w:types>
        <w:behaviors>
          <w:behavior w:val="content"/>
        </w:behaviors>
        <w:guid w:val="{70275607-E510-4A99-8BAC-2B8C568B2A22}"/>
      </w:docPartPr>
      <w:docPartBody>
        <w:p w:rsidR="009A7851" w:rsidRDefault="00AB5C5E" w:rsidP="00AB5C5E">
          <w:pPr>
            <w:pStyle w:val="852E54DB8C2E4D7A887D7C4912239F35"/>
          </w:pPr>
          <w:r>
            <w:rPr>
              <w:rFonts w:ascii="Arial Nova Cond" w:hAnsi="Arial Nova Cond" w:cs="Arial"/>
            </w:rPr>
            <w:t>Modification 1</w:t>
          </w:r>
        </w:p>
      </w:docPartBody>
    </w:docPart>
    <w:docPart>
      <w:docPartPr>
        <w:name w:val="81E1AFE991D84104881CDBCC17C42757"/>
        <w:category>
          <w:name w:val="Général"/>
          <w:gallery w:val="placeholder"/>
        </w:category>
        <w:types>
          <w:type w:val="bbPlcHdr"/>
        </w:types>
        <w:behaviors>
          <w:behavior w:val="content"/>
        </w:behaviors>
        <w:guid w:val="{8A5465B9-2F30-466D-971B-A8B24D976E44}"/>
      </w:docPartPr>
      <w:docPartBody>
        <w:p w:rsidR="009A7851" w:rsidRDefault="00AB5C5E" w:rsidP="00AB5C5E">
          <w:pPr>
            <w:pStyle w:val="81E1AFE991D84104881CDBCC17C42757"/>
          </w:pPr>
          <w:r>
            <w:rPr>
              <w:rFonts w:ascii="Arial Nova Cond" w:hAnsi="Arial Nova Cond" w:cs="Arial"/>
            </w:rPr>
            <w:t>Modification 2</w:t>
          </w:r>
        </w:p>
      </w:docPartBody>
    </w:docPart>
    <w:docPart>
      <w:docPartPr>
        <w:name w:val="27BF3E01C85B4A7D86C12A484B7DA38F"/>
        <w:category>
          <w:name w:val="Général"/>
          <w:gallery w:val="placeholder"/>
        </w:category>
        <w:types>
          <w:type w:val="bbPlcHdr"/>
        </w:types>
        <w:behaviors>
          <w:behavior w:val="content"/>
        </w:behaviors>
        <w:guid w:val="{66B5DE3A-5D01-40AF-8610-F39E2F761BE4}"/>
      </w:docPartPr>
      <w:docPartBody>
        <w:p w:rsidR="009A7851" w:rsidRDefault="00AB5C5E" w:rsidP="00AB5C5E">
          <w:pPr>
            <w:pStyle w:val="27BF3E01C85B4A7D86C12A484B7DA38F"/>
          </w:pPr>
          <w:r w:rsidRPr="005F6FDF">
            <w:rPr>
              <w:rStyle w:val="Mention1"/>
            </w:rPr>
            <w:t>__________</w:t>
          </w:r>
        </w:p>
      </w:docPartBody>
    </w:docPart>
    <w:docPart>
      <w:docPartPr>
        <w:name w:val="B5779116E88B4920946F4BACB192627D"/>
        <w:category>
          <w:name w:val="Général"/>
          <w:gallery w:val="placeholder"/>
        </w:category>
        <w:types>
          <w:type w:val="bbPlcHdr"/>
        </w:types>
        <w:behaviors>
          <w:behavior w:val="content"/>
        </w:behaviors>
        <w:guid w:val="{A436FCDD-AE80-4019-A8A1-740C2FC2D03B}"/>
      </w:docPartPr>
      <w:docPartBody>
        <w:p w:rsidR="009A7851" w:rsidRDefault="00AB5C5E" w:rsidP="00AB5C5E">
          <w:pPr>
            <w:pStyle w:val="B5779116E88B4920946F4BACB192627D"/>
          </w:pPr>
          <w:r>
            <w:rPr>
              <w:rFonts w:ascii="Arial Nova Cond" w:hAnsi="Arial Nova Cond" w:cs="Arial"/>
            </w:rPr>
            <w:t>Modification 3</w:t>
          </w:r>
        </w:p>
      </w:docPartBody>
    </w:docPart>
    <w:docPart>
      <w:docPartPr>
        <w:name w:val="FB1CA16A45D8446D9F36637FF4C4853E"/>
        <w:category>
          <w:name w:val="Général"/>
          <w:gallery w:val="placeholder"/>
        </w:category>
        <w:types>
          <w:type w:val="bbPlcHdr"/>
        </w:types>
        <w:behaviors>
          <w:behavior w:val="content"/>
        </w:behaviors>
        <w:guid w:val="{CCC5C88E-CDC9-41F2-85FE-A5A00B88F60B}"/>
      </w:docPartPr>
      <w:docPartBody>
        <w:p w:rsidR="009A7851" w:rsidRDefault="00AB5C5E" w:rsidP="00AB5C5E">
          <w:pPr>
            <w:pStyle w:val="FB1CA16A45D8446D9F36637FF4C4853E"/>
          </w:pPr>
          <w:r>
            <w:rPr>
              <w:rFonts w:ascii="Arial Nova Cond" w:hAnsi="Arial Nova Cond" w:cs="Arial"/>
            </w:rPr>
            <w:t>Modification 3</w:t>
          </w:r>
        </w:p>
      </w:docPartBody>
    </w:docPart>
    <w:docPart>
      <w:docPartPr>
        <w:name w:val="753585EC95744D67A7540B2A2A1555EB"/>
        <w:category>
          <w:name w:val="Général"/>
          <w:gallery w:val="placeholder"/>
        </w:category>
        <w:types>
          <w:type w:val="bbPlcHdr"/>
        </w:types>
        <w:behaviors>
          <w:behavior w:val="content"/>
        </w:behaviors>
        <w:guid w:val="{6ED367B7-5E62-4D08-BF09-C19D79725115}"/>
      </w:docPartPr>
      <w:docPartBody>
        <w:p w:rsidR="009A7851" w:rsidRDefault="00AB5C5E" w:rsidP="00AB5C5E">
          <w:pPr>
            <w:pStyle w:val="753585EC95744D67A7540B2A2A1555EB"/>
          </w:pPr>
          <w:r>
            <w:rPr>
              <w:rFonts w:ascii="Arial Nova Cond" w:hAnsi="Arial Nova Cond" w:cs="Arial"/>
            </w:rPr>
            <w:t>Modification 3</w:t>
          </w:r>
        </w:p>
      </w:docPartBody>
    </w:docPart>
    <w:docPart>
      <w:docPartPr>
        <w:name w:val="5FE54D0577E1413DB292C20E25654815"/>
        <w:category>
          <w:name w:val="Général"/>
          <w:gallery w:val="placeholder"/>
        </w:category>
        <w:types>
          <w:type w:val="bbPlcHdr"/>
        </w:types>
        <w:behaviors>
          <w:behavior w:val="content"/>
        </w:behaviors>
        <w:guid w:val="{03D0852E-3376-4095-B012-554C21AEFDE5}"/>
      </w:docPartPr>
      <w:docPartBody>
        <w:p w:rsidR="009A7851" w:rsidRDefault="00AB5C5E" w:rsidP="00AB5C5E">
          <w:pPr>
            <w:pStyle w:val="5FE54D0577E1413DB292C20E25654815"/>
          </w:pPr>
          <w:r w:rsidRPr="0093672E">
            <w:rPr>
              <w:rStyle w:val="Mention1"/>
            </w:rPr>
            <w:t>| _ | _ | _ |</w:t>
          </w:r>
        </w:p>
      </w:docPartBody>
    </w:docPart>
    <w:docPart>
      <w:docPartPr>
        <w:name w:val="E04E352813734CBA944F537816FF296C"/>
        <w:category>
          <w:name w:val="Général"/>
          <w:gallery w:val="placeholder"/>
        </w:category>
        <w:types>
          <w:type w:val="bbPlcHdr"/>
        </w:types>
        <w:behaviors>
          <w:behavior w:val="content"/>
        </w:behaviors>
        <w:guid w:val="{8AD8FAE0-8D4D-4C73-BED1-D62237ED1CF5}"/>
      </w:docPartPr>
      <w:docPartBody>
        <w:p w:rsidR="009A7851" w:rsidRDefault="00AB5C5E" w:rsidP="00AB5C5E">
          <w:pPr>
            <w:pStyle w:val="E04E352813734CBA944F537816FF296C"/>
          </w:pPr>
          <w:r w:rsidRPr="00F96147">
            <w:t>À compléter si votre laboratoire dispose d’un portail de transparence</w:t>
          </w:r>
        </w:p>
      </w:docPartBody>
    </w:docPart>
    <w:docPart>
      <w:docPartPr>
        <w:name w:val="CB513BDC7AC74A20A409CFD11413FB47"/>
        <w:category>
          <w:name w:val="Général"/>
          <w:gallery w:val="placeholder"/>
        </w:category>
        <w:types>
          <w:type w:val="bbPlcHdr"/>
        </w:types>
        <w:behaviors>
          <w:behavior w:val="content"/>
        </w:behaviors>
        <w:guid w:val="{CA11F6D4-02A9-42DB-B4EB-C61BF26556D7}"/>
      </w:docPartPr>
      <w:docPartBody>
        <w:p w:rsidR="009A7851" w:rsidRDefault="00AB5C5E" w:rsidP="00AB5C5E">
          <w:pPr>
            <w:pStyle w:val="CB513BDC7AC74A20A409CFD11413FB47"/>
          </w:pPr>
          <w:r w:rsidRPr="0093672E">
            <w:rPr>
              <w:rStyle w:val="Mention1"/>
            </w:rPr>
            <w:t>| _ | _ | _ |</w:t>
          </w:r>
        </w:p>
      </w:docPartBody>
    </w:docPart>
    <w:docPart>
      <w:docPartPr>
        <w:name w:val="295BFF07006C410E84A7A6B3633809E5"/>
        <w:category>
          <w:name w:val="Général"/>
          <w:gallery w:val="placeholder"/>
        </w:category>
        <w:types>
          <w:type w:val="bbPlcHdr"/>
        </w:types>
        <w:behaviors>
          <w:behavior w:val="content"/>
        </w:behaviors>
        <w:guid w:val="{613776D8-F61B-4C1B-AE82-CCCC2CC72EAF}"/>
      </w:docPartPr>
      <w:docPartBody>
        <w:p w:rsidR="002E78EA" w:rsidRDefault="009A7851" w:rsidP="009A7851">
          <w:pPr>
            <w:pStyle w:val="295BFF07006C410E84A7A6B3633809E5"/>
          </w:pPr>
          <w:r w:rsidRPr="0093672E">
            <w:rPr>
              <w:rStyle w:val="Mention1"/>
            </w:rPr>
            <w:t>________________</w:t>
          </w:r>
        </w:p>
      </w:docPartBody>
    </w:docPart>
    <w:docPart>
      <w:docPartPr>
        <w:name w:val="E7DA39C45FED4E609FE9B17925B2F5CC"/>
        <w:category>
          <w:name w:val="Général"/>
          <w:gallery w:val="placeholder"/>
        </w:category>
        <w:types>
          <w:type w:val="bbPlcHdr"/>
        </w:types>
        <w:behaviors>
          <w:behavior w:val="content"/>
        </w:behaviors>
        <w:guid w:val="{BCD1738C-7997-485E-AE3A-1537EA0346E3}"/>
      </w:docPartPr>
      <w:docPartBody>
        <w:p w:rsidR="002E78EA" w:rsidRDefault="009A7851" w:rsidP="009A7851">
          <w:pPr>
            <w:pStyle w:val="E7DA39C45FED4E609FE9B17925B2F5CC"/>
          </w:pPr>
          <w:r w:rsidRPr="00FE334B">
            <w:rPr>
              <w:rStyle w:val="Mention1"/>
            </w:rPr>
            <w:t>_ _/_ _/_ _ _ _</w:t>
          </w:r>
        </w:p>
      </w:docPartBody>
    </w:docPart>
    <w:docPart>
      <w:docPartPr>
        <w:name w:val="0646F0A3DA554683802414F87CB6C5B2"/>
        <w:category>
          <w:name w:val="Général"/>
          <w:gallery w:val="placeholder"/>
        </w:category>
        <w:types>
          <w:type w:val="bbPlcHdr"/>
        </w:types>
        <w:behaviors>
          <w:behavior w:val="content"/>
        </w:behaviors>
        <w:guid w:val="{2BD49DFB-A066-4F85-B96C-3539F5D32F58}"/>
      </w:docPartPr>
      <w:docPartBody>
        <w:p w:rsidR="002E78EA" w:rsidRDefault="009A7851" w:rsidP="009A7851">
          <w:pPr>
            <w:pStyle w:val="0646F0A3DA554683802414F87CB6C5B2"/>
          </w:pPr>
          <w:r w:rsidRPr="0093672E">
            <w:rPr>
              <w:rStyle w:val="Mention1"/>
            </w:rPr>
            <w:t>________________</w:t>
          </w:r>
        </w:p>
      </w:docPartBody>
    </w:docPart>
    <w:docPart>
      <w:docPartPr>
        <w:name w:val="4A72BB130A9C4DF5A6C792BA4D0E8618"/>
        <w:category>
          <w:name w:val="Général"/>
          <w:gallery w:val="placeholder"/>
        </w:category>
        <w:types>
          <w:type w:val="bbPlcHdr"/>
        </w:types>
        <w:behaviors>
          <w:behavior w:val="content"/>
        </w:behaviors>
        <w:guid w:val="{27A29A72-3C12-44EB-9659-39DE5D53580D}"/>
      </w:docPartPr>
      <w:docPartBody>
        <w:p w:rsidR="002E78EA" w:rsidRDefault="009A7851" w:rsidP="009A7851">
          <w:pPr>
            <w:pStyle w:val="4A72BB130A9C4DF5A6C792BA4D0E8618"/>
          </w:pPr>
          <w:r w:rsidRPr="0093672E">
            <w:rPr>
              <w:rStyle w:val="Mention1"/>
            </w:rPr>
            <w:t>________________</w:t>
          </w:r>
        </w:p>
      </w:docPartBody>
    </w:docPart>
    <w:docPart>
      <w:docPartPr>
        <w:name w:val="B3B40294603541FFBEB55E8F9CC0B9E3"/>
        <w:category>
          <w:name w:val="Général"/>
          <w:gallery w:val="placeholder"/>
        </w:category>
        <w:types>
          <w:type w:val="bbPlcHdr"/>
        </w:types>
        <w:behaviors>
          <w:behavior w:val="content"/>
        </w:behaviors>
        <w:guid w:val="{6C7C94AF-965F-49BF-8646-2C40016B5F1E}"/>
      </w:docPartPr>
      <w:docPartBody>
        <w:p w:rsidR="002E78EA" w:rsidRDefault="009A7851" w:rsidP="009A7851">
          <w:pPr>
            <w:pStyle w:val="B3B40294603541FFBEB55E8F9CC0B9E3"/>
          </w:pPr>
          <w:r w:rsidRPr="005F6FDF">
            <w:rPr>
              <w:rStyle w:val="Mention1"/>
            </w:rPr>
            <w:t>__________</w:t>
          </w:r>
        </w:p>
      </w:docPartBody>
    </w:docPart>
    <w:docPart>
      <w:docPartPr>
        <w:name w:val="D395C0FE004F4D16AC2E33B31D84DC50"/>
        <w:category>
          <w:name w:val="Général"/>
          <w:gallery w:val="placeholder"/>
        </w:category>
        <w:types>
          <w:type w:val="bbPlcHdr"/>
        </w:types>
        <w:behaviors>
          <w:behavior w:val="content"/>
        </w:behaviors>
        <w:guid w:val="{21F28C89-00AE-4158-A0B0-2D5D0D363471}"/>
      </w:docPartPr>
      <w:docPartBody>
        <w:p w:rsidR="002E78EA" w:rsidRDefault="009A7851" w:rsidP="009A7851">
          <w:pPr>
            <w:pStyle w:val="D395C0FE004F4D16AC2E33B31D84DC50"/>
          </w:pPr>
          <w:r w:rsidRPr="001D2966">
            <w:rPr>
              <w:rStyle w:val="Textedelespacerserv"/>
            </w:rPr>
            <w:t>Cliquez ou appuyez ici pour entrer une date.</w:t>
          </w:r>
        </w:p>
      </w:docPartBody>
    </w:docPart>
    <w:docPart>
      <w:docPartPr>
        <w:name w:val="654EA68FEBFA4A95A95F9342FE2AFACD"/>
        <w:category>
          <w:name w:val="Général"/>
          <w:gallery w:val="placeholder"/>
        </w:category>
        <w:types>
          <w:type w:val="bbPlcHdr"/>
        </w:types>
        <w:behaviors>
          <w:behavior w:val="content"/>
        </w:behaviors>
        <w:guid w:val="{8F8C9683-600D-4FB9-AC27-D44C71A13DD0}"/>
      </w:docPartPr>
      <w:docPartBody>
        <w:p w:rsidR="002E78EA" w:rsidRDefault="009A7851" w:rsidP="009A7851">
          <w:pPr>
            <w:pStyle w:val="654EA68FEBFA4A95A95F9342FE2AFACD"/>
          </w:pPr>
          <w:r w:rsidRPr="001D2966">
            <w:rPr>
              <w:rStyle w:val="Textedelespacerserv"/>
            </w:rPr>
            <w:t>Cliquez ou appuyez ici pour entrer une date.</w:t>
          </w:r>
        </w:p>
      </w:docPartBody>
    </w:docPart>
    <w:docPart>
      <w:docPartPr>
        <w:name w:val="6DBD4EBA330544A1867B8E94C743DA2C"/>
        <w:category>
          <w:name w:val="Général"/>
          <w:gallery w:val="placeholder"/>
        </w:category>
        <w:types>
          <w:type w:val="bbPlcHdr"/>
        </w:types>
        <w:behaviors>
          <w:behavior w:val="content"/>
        </w:behaviors>
        <w:guid w:val="{4C69C57F-46AF-4550-A031-4DE9B59164BC}"/>
      </w:docPartPr>
      <w:docPartBody>
        <w:p w:rsidR="002E78EA" w:rsidRDefault="009A7851" w:rsidP="009A7851">
          <w:pPr>
            <w:pStyle w:val="6DBD4EBA330544A1867B8E94C743DA2C"/>
          </w:pPr>
          <w:r w:rsidRPr="001D2966">
            <w:rPr>
              <w:rStyle w:val="Textedelespacerserv"/>
            </w:rPr>
            <w:t>Cliquez ou appuyez ici pour entrer une date.</w:t>
          </w:r>
        </w:p>
      </w:docPartBody>
    </w:docPart>
    <w:docPart>
      <w:docPartPr>
        <w:name w:val="BF12E8B136224DDEAEAA68B244CAF4F9"/>
        <w:category>
          <w:name w:val="Général"/>
          <w:gallery w:val="placeholder"/>
        </w:category>
        <w:types>
          <w:type w:val="bbPlcHdr"/>
        </w:types>
        <w:behaviors>
          <w:behavior w:val="content"/>
        </w:behaviors>
        <w:guid w:val="{2C60575F-862B-4A8E-BEFB-D6FC931EF9B1}"/>
      </w:docPartPr>
      <w:docPartBody>
        <w:p w:rsidR="002E78EA" w:rsidRDefault="009A7851" w:rsidP="009A7851">
          <w:pPr>
            <w:pStyle w:val="BF12E8B136224DDEAEAA68B244CAF4F9"/>
          </w:pPr>
          <w:r w:rsidRPr="00293EBB">
            <w:t>Nom du médicament</w:t>
          </w:r>
        </w:p>
      </w:docPartBody>
    </w:docPart>
    <w:docPart>
      <w:docPartPr>
        <w:name w:val="1566BE2B61DD43C490E52BD2D0A8E5BD"/>
        <w:category>
          <w:name w:val="Général"/>
          <w:gallery w:val="placeholder"/>
        </w:category>
        <w:types>
          <w:type w:val="bbPlcHdr"/>
        </w:types>
        <w:behaviors>
          <w:behavior w:val="content"/>
        </w:behaviors>
        <w:guid w:val="{8A0375F4-74BC-440C-BDFB-935C511A697E}"/>
      </w:docPartPr>
      <w:docPartBody>
        <w:p w:rsidR="002E78EA" w:rsidRDefault="009A7851" w:rsidP="009A7851">
          <w:pPr>
            <w:pStyle w:val="1566BE2B61DD43C490E52BD2D0A8E5BD"/>
          </w:pPr>
          <w:r w:rsidRPr="00293EBB">
            <w:t>Nom du médicament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Klee One"/>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2637579">
    <w:abstractNumId w:val="1"/>
  </w:num>
  <w:num w:numId="2" w16cid:durableId="2059863332">
    <w:abstractNumId w:val="0"/>
  </w:num>
  <w:num w:numId="3" w16cid:durableId="2039625209">
    <w:abstractNumId w:val="2"/>
  </w:num>
  <w:num w:numId="4" w16cid:durableId="1621692338">
    <w:abstractNumId w:val="7"/>
  </w:num>
  <w:num w:numId="5" w16cid:durableId="6938459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35891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6183420">
    <w:abstractNumId w:val="6"/>
  </w:num>
  <w:num w:numId="8" w16cid:durableId="569000452">
    <w:abstractNumId w:val="3"/>
  </w:num>
  <w:num w:numId="9" w16cid:durableId="1053968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8210186">
    <w:abstractNumId w:val="4"/>
  </w:num>
  <w:num w:numId="11" w16cid:durableId="102313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5536119">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B6"/>
    <w:rsid w:val="000010A5"/>
    <w:rsid w:val="00037DF5"/>
    <w:rsid w:val="00045220"/>
    <w:rsid w:val="00060A39"/>
    <w:rsid w:val="000624A5"/>
    <w:rsid w:val="000979CD"/>
    <w:rsid w:val="000A509F"/>
    <w:rsid w:val="000E1096"/>
    <w:rsid w:val="000E7738"/>
    <w:rsid w:val="000F1527"/>
    <w:rsid w:val="000F2955"/>
    <w:rsid w:val="00112E11"/>
    <w:rsid w:val="0011464A"/>
    <w:rsid w:val="00116712"/>
    <w:rsid w:val="001175F3"/>
    <w:rsid w:val="00132A02"/>
    <w:rsid w:val="001540DB"/>
    <w:rsid w:val="00154286"/>
    <w:rsid w:val="00157E40"/>
    <w:rsid w:val="00157F51"/>
    <w:rsid w:val="00162BA9"/>
    <w:rsid w:val="0018709D"/>
    <w:rsid w:val="0019023B"/>
    <w:rsid w:val="00191284"/>
    <w:rsid w:val="001A26C3"/>
    <w:rsid w:val="001E0A25"/>
    <w:rsid w:val="001F3B06"/>
    <w:rsid w:val="001F40AF"/>
    <w:rsid w:val="001F509C"/>
    <w:rsid w:val="0020395A"/>
    <w:rsid w:val="00206A6A"/>
    <w:rsid w:val="00222439"/>
    <w:rsid w:val="00240FEF"/>
    <w:rsid w:val="00281B96"/>
    <w:rsid w:val="00293D10"/>
    <w:rsid w:val="00293DF1"/>
    <w:rsid w:val="00296102"/>
    <w:rsid w:val="002B654C"/>
    <w:rsid w:val="002C7FEF"/>
    <w:rsid w:val="002E2C8F"/>
    <w:rsid w:val="002E78EA"/>
    <w:rsid w:val="002F0716"/>
    <w:rsid w:val="00305E55"/>
    <w:rsid w:val="0030760E"/>
    <w:rsid w:val="003266B3"/>
    <w:rsid w:val="00333A70"/>
    <w:rsid w:val="00363BE1"/>
    <w:rsid w:val="00367CF4"/>
    <w:rsid w:val="0037248F"/>
    <w:rsid w:val="003B430D"/>
    <w:rsid w:val="003C4095"/>
    <w:rsid w:val="003F6A75"/>
    <w:rsid w:val="00401FDC"/>
    <w:rsid w:val="00412CAC"/>
    <w:rsid w:val="004172C7"/>
    <w:rsid w:val="00420527"/>
    <w:rsid w:val="00424ED8"/>
    <w:rsid w:val="00445E25"/>
    <w:rsid w:val="0045462C"/>
    <w:rsid w:val="00464896"/>
    <w:rsid w:val="00486E36"/>
    <w:rsid w:val="004900B6"/>
    <w:rsid w:val="00497B23"/>
    <w:rsid w:val="004C1C7E"/>
    <w:rsid w:val="004D5A05"/>
    <w:rsid w:val="004E612C"/>
    <w:rsid w:val="004F494F"/>
    <w:rsid w:val="004F5EC5"/>
    <w:rsid w:val="005141CF"/>
    <w:rsid w:val="00515DE7"/>
    <w:rsid w:val="005230AA"/>
    <w:rsid w:val="00530DA3"/>
    <w:rsid w:val="005435A6"/>
    <w:rsid w:val="00574456"/>
    <w:rsid w:val="00580F07"/>
    <w:rsid w:val="0058678F"/>
    <w:rsid w:val="00596349"/>
    <w:rsid w:val="005B0CEE"/>
    <w:rsid w:val="005C5984"/>
    <w:rsid w:val="005F5735"/>
    <w:rsid w:val="00600A02"/>
    <w:rsid w:val="00617284"/>
    <w:rsid w:val="00621FE7"/>
    <w:rsid w:val="006442A8"/>
    <w:rsid w:val="00673EBF"/>
    <w:rsid w:val="00677B80"/>
    <w:rsid w:val="00696A65"/>
    <w:rsid w:val="006C322B"/>
    <w:rsid w:val="006C5FE8"/>
    <w:rsid w:val="006D72A2"/>
    <w:rsid w:val="006F1935"/>
    <w:rsid w:val="006F61C4"/>
    <w:rsid w:val="006F7AA6"/>
    <w:rsid w:val="00710677"/>
    <w:rsid w:val="0072309B"/>
    <w:rsid w:val="007277B7"/>
    <w:rsid w:val="00744BC8"/>
    <w:rsid w:val="00750EF3"/>
    <w:rsid w:val="0075333F"/>
    <w:rsid w:val="00774BDC"/>
    <w:rsid w:val="007B2B75"/>
    <w:rsid w:val="007B4D72"/>
    <w:rsid w:val="008058FE"/>
    <w:rsid w:val="00825A41"/>
    <w:rsid w:val="0084345D"/>
    <w:rsid w:val="00856B3B"/>
    <w:rsid w:val="008756DD"/>
    <w:rsid w:val="00897984"/>
    <w:rsid w:val="008A27E5"/>
    <w:rsid w:val="008A30A3"/>
    <w:rsid w:val="008B60F9"/>
    <w:rsid w:val="008D07A5"/>
    <w:rsid w:val="008D5AA8"/>
    <w:rsid w:val="008E4338"/>
    <w:rsid w:val="00901E9B"/>
    <w:rsid w:val="00903C15"/>
    <w:rsid w:val="00934C19"/>
    <w:rsid w:val="00941F36"/>
    <w:rsid w:val="00946EC2"/>
    <w:rsid w:val="00950C9D"/>
    <w:rsid w:val="0095417F"/>
    <w:rsid w:val="009639FF"/>
    <w:rsid w:val="00972CF8"/>
    <w:rsid w:val="009869D1"/>
    <w:rsid w:val="009A3F5F"/>
    <w:rsid w:val="009A5656"/>
    <w:rsid w:val="009A7851"/>
    <w:rsid w:val="009C620F"/>
    <w:rsid w:val="009F2C6E"/>
    <w:rsid w:val="00A0028C"/>
    <w:rsid w:val="00A0035D"/>
    <w:rsid w:val="00A0676D"/>
    <w:rsid w:val="00A14AE6"/>
    <w:rsid w:val="00A33D99"/>
    <w:rsid w:val="00A56704"/>
    <w:rsid w:val="00A6170E"/>
    <w:rsid w:val="00A626EB"/>
    <w:rsid w:val="00A72297"/>
    <w:rsid w:val="00AB5C5E"/>
    <w:rsid w:val="00AD225F"/>
    <w:rsid w:val="00B14CA1"/>
    <w:rsid w:val="00B5021A"/>
    <w:rsid w:val="00B56621"/>
    <w:rsid w:val="00B6022B"/>
    <w:rsid w:val="00B6365A"/>
    <w:rsid w:val="00B9478E"/>
    <w:rsid w:val="00BB4857"/>
    <w:rsid w:val="00BD6E2C"/>
    <w:rsid w:val="00BF11FD"/>
    <w:rsid w:val="00C42E59"/>
    <w:rsid w:val="00C544F6"/>
    <w:rsid w:val="00C55010"/>
    <w:rsid w:val="00C83EFC"/>
    <w:rsid w:val="00C97FC1"/>
    <w:rsid w:val="00CC1339"/>
    <w:rsid w:val="00CE186D"/>
    <w:rsid w:val="00D23D2F"/>
    <w:rsid w:val="00D279DE"/>
    <w:rsid w:val="00D345AD"/>
    <w:rsid w:val="00D37266"/>
    <w:rsid w:val="00D6681C"/>
    <w:rsid w:val="00D743D8"/>
    <w:rsid w:val="00DB129D"/>
    <w:rsid w:val="00DB674F"/>
    <w:rsid w:val="00DC3444"/>
    <w:rsid w:val="00DE02FC"/>
    <w:rsid w:val="00DE7AFA"/>
    <w:rsid w:val="00E0030A"/>
    <w:rsid w:val="00E0045A"/>
    <w:rsid w:val="00E23D65"/>
    <w:rsid w:val="00E3327F"/>
    <w:rsid w:val="00E332F5"/>
    <w:rsid w:val="00E42FD1"/>
    <w:rsid w:val="00E43EDF"/>
    <w:rsid w:val="00E92486"/>
    <w:rsid w:val="00EF53AF"/>
    <w:rsid w:val="00F25492"/>
    <w:rsid w:val="00F34007"/>
    <w:rsid w:val="00F36C26"/>
    <w:rsid w:val="00F36CD0"/>
    <w:rsid w:val="00F627CB"/>
    <w:rsid w:val="00F72880"/>
    <w:rsid w:val="00FA7C52"/>
    <w:rsid w:val="00FB4493"/>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A7851"/>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
    <w:uiPriority w:val="99"/>
    <w:unhideWhenUsed/>
    <w:rsid w:val="009A7851"/>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0E2841"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12C7A005D4944298E257A7C6853B2C3">
    <w:name w:val="312C7A005D4944298E257A7C6853B2C3"/>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089F4D508AB54E7F8316AB5411B98D76">
    <w:name w:val="089F4D508AB54E7F8316AB5411B98D76"/>
  </w:style>
  <w:style w:type="paragraph" w:customStyle="1" w:styleId="20EB31E87FBB4B2AA489CAB770898104">
    <w:name w:val="20EB31E87FBB4B2AA489CAB770898104"/>
  </w:style>
  <w:style w:type="paragraph" w:customStyle="1" w:styleId="295BFF07006C410E84A7A6B3633809E5">
    <w:name w:val="295BFF07006C410E84A7A6B3633809E5"/>
    <w:rsid w:val="009A7851"/>
    <w:pPr>
      <w:spacing w:line="278" w:lineRule="auto"/>
    </w:pPr>
    <w:rPr>
      <w:kern w:val="2"/>
      <w:sz w:val="24"/>
      <w:szCs w:val="24"/>
      <w14:ligatures w14:val="standardContextual"/>
    </w:rPr>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AB5C5E"/>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AB5C5E"/>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customStyle="1" w:styleId="E7DA39C45FED4E609FE9B17925B2F5CC">
    <w:name w:val="E7DA39C45FED4E609FE9B17925B2F5CC"/>
    <w:rsid w:val="009A7851"/>
    <w:pPr>
      <w:spacing w:line="278" w:lineRule="auto"/>
    </w:pPr>
    <w:rPr>
      <w:kern w:val="2"/>
      <w:sz w:val="24"/>
      <w:szCs w:val="24"/>
      <w14:ligatures w14:val="standardContextual"/>
    </w:rPr>
  </w:style>
  <w:style w:type="paragraph" w:customStyle="1" w:styleId="0646F0A3DA554683802414F87CB6C5B2">
    <w:name w:val="0646F0A3DA554683802414F87CB6C5B2"/>
    <w:rsid w:val="009A7851"/>
    <w:pPr>
      <w:spacing w:line="278" w:lineRule="auto"/>
    </w:pPr>
    <w:rPr>
      <w:kern w:val="2"/>
      <w:sz w:val="24"/>
      <w:szCs w:val="24"/>
      <w14:ligatures w14:val="standardContextual"/>
    </w:rPr>
  </w:style>
  <w:style w:type="paragraph" w:customStyle="1" w:styleId="4A72BB130A9C4DF5A6C792BA4D0E8618">
    <w:name w:val="4A72BB130A9C4DF5A6C792BA4D0E8618"/>
    <w:rsid w:val="009A7851"/>
    <w:pPr>
      <w:spacing w:line="278" w:lineRule="auto"/>
    </w:pPr>
    <w:rPr>
      <w:kern w:val="2"/>
      <w:sz w:val="24"/>
      <w:szCs w:val="24"/>
      <w14:ligatures w14:val="standardContextual"/>
    </w:rPr>
  </w:style>
  <w:style w:type="paragraph" w:customStyle="1" w:styleId="B3B40294603541FFBEB55E8F9CC0B9E3">
    <w:name w:val="B3B40294603541FFBEB55E8F9CC0B9E3"/>
    <w:rsid w:val="009A7851"/>
    <w:pPr>
      <w:spacing w:line="278" w:lineRule="auto"/>
    </w:pPr>
    <w:rPr>
      <w:kern w:val="2"/>
      <w:sz w:val="24"/>
      <w:szCs w:val="24"/>
      <w14:ligatures w14:val="standardContextual"/>
    </w:rPr>
  </w:style>
  <w:style w:type="paragraph" w:customStyle="1" w:styleId="D395C0FE004F4D16AC2E33B31D84DC50">
    <w:name w:val="D395C0FE004F4D16AC2E33B31D84DC50"/>
    <w:rsid w:val="009A7851"/>
    <w:pPr>
      <w:spacing w:line="278" w:lineRule="auto"/>
    </w:pPr>
    <w:rPr>
      <w:kern w:val="2"/>
      <w:sz w:val="24"/>
      <w:szCs w:val="24"/>
      <w14:ligatures w14:val="standardContextual"/>
    </w:rPr>
  </w:style>
  <w:style w:type="paragraph" w:customStyle="1" w:styleId="7C1AF5BFF8E742EF897BBB64CB2BD678">
    <w:name w:val="7C1AF5BFF8E742EF897BBB64CB2BD678"/>
    <w:rsid w:val="001540DB"/>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paragraph" w:customStyle="1" w:styleId="654EA68FEBFA4A95A95F9342FE2AFACD">
    <w:name w:val="654EA68FEBFA4A95A95F9342FE2AFACD"/>
    <w:rsid w:val="009A7851"/>
    <w:pPr>
      <w:spacing w:line="278" w:lineRule="auto"/>
    </w:pPr>
    <w:rPr>
      <w:kern w:val="2"/>
      <w:sz w:val="24"/>
      <w:szCs w:val="24"/>
      <w14:ligatures w14:val="standardContextual"/>
    </w:rPr>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customStyle="1" w:styleId="6DBD4EBA330544A1867B8E94C743DA2C">
    <w:name w:val="6DBD4EBA330544A1867B8E94C743DA2C"/>
    <w:rsid w:val="009A7851"/>
    <w:pPr>
      <w:spacing w:line="278" w:lineRule="auto"/>
    </w:pPr>
    <w:rPr>
      <w:kern w:val="2"/>
      <w:sz w:val="24"/>
      <w:szCs w:val="24"/>
      <w14:ligatures w14:val="standardContextual"/>
    </w:rPr>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styleId="Mention">
    <w:name w:val="Mention"/>
    <w:uiPriority w:val="99"/>
    <w:unhideWhenUsed/>
    <w:rsid w:val="009A5656"/>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AB5C5E"/>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244C862E8EEC4ED79B62ADA9AA2F5C5B">
    <w:name w:val="244C862E8EEC4ED79B62ADA9AA2F5C5B"/>
    <w:rsid w:val="00293DF1"/>
    <w:pPr>
      <w:spacing w:before="100" w:after="40" w:line="288" w:lineRule="auto"/>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paragraph" w:customStyle="1" w:styleId="C323D886053D431494EF4B8AD6949FA7">
    <w:name w:val="C323D886053D431494EF4B8AD6949FA7"/>
    <w:rsid w:val="009A5656"/>
  </w:style>
  <w:style w:type="paragraph" w:customStyle="1" w:styleId="E07056A31A8747A6B8344DBC77CDC9D4">
    <w:name w:val="E07056A31A8747A6B8344DBC77CDC9D4"/>
    <w:rsid w:val="009A5656"/>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0F4761" w:themeColor="accent1" w:themeShade="BF"/>
      <w:sz w:val="32"/>
      <w:szCs w:val="3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D84CA082E7984FF6B4C8B74796EB845C2">
    <w:name w:val="D84CA082E7984FF6B4C8B74796EB845C2"/>
    <w:rsid w:val="009A5656"/>
    <w:pPr>
      <w:spacing w:before="100" w:after="40" w:line="288" w:lineRule="auto"/>
      <w:jc w:val="both"/>
    </w:pPr>
    <w:rPr>
      <w:rFonts w:ascii="Arial" w:hAnsi="Arial"/>
      <w:color w:val="404040" w:themeColor="text1" w:themeTint="BF"/>
    </w:rPr>
  </w:style>
  <w:style w:type="paragraph" w:customStyle="1" w:styleId="5ADE8E6BC3A849888BA1D4D9456BB0482">
    <w:name w:val="5ADE8E6BC3A849888BA1D4D9456BB0482"/>
    <w:rsid w:val="009A5656"/>
    <w:pPr>
      <w:spacing w:before="100" w:after="40" w:line="288" w:lineRule="auto"/>
      <w:jc w:val="both"/>
    </w:pPr>
    <w:rPr>
      <w:rFonts w:ascii="Arial" w:hAnsi="Arial"/>
      <w:color w:val="404040" w:themeColor="text1" w:themeTint="BF"/>
    </w:rPr>
  </w:style>
  <w:style w:type="paragraph" w:customStyle="1" w:styleId="CC54FA9E6BAE4A77B0F789C23996E35D2">
    <w:name w:val="CC54FA9E6BAE4A77B0F789C23996E35D2"/>
    <w:rsid w:val="009A5656"/>
    <w:pPr>
      <w:spacing w:before="100" w:after="40" w:line="288" w:lineRule="auto"/>
      <w:jc w:val="both"/>
    </w:pPr>
    <w:rPr>
      <w:rFonts w:ascii="Arial" w:hAnsi="Arial"/>
      <w:color w:val="404040" w:themeColor="text1" w:themeTint="BF"/>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E05BD9A4FFEB434CBEFF47ECAA3669241">
    <w:name w:val="E05BD9A4FFEB434CBEFF47ECAA3669241"/>
    <w:rsid w:val="00293DF1"/>
    <w:pPr>
      <w:spacing w:before="100" w:after="40" w:line="288" w:lineRule="auto"/>
      <w:jc w:val="both"/>
    </w:pPr>
    <w:rPr>
      <w:rFonts w:ascii="Arial" w:hAnsi="Arial"/>
      <w:color w:val="404040" w:themeColor="text1" w:themeTint="BF"/>
    </w:rPr>
  </w:style>
  <w:style w:type="paragraph" w:customStyle="1" w:styleId="27895E9EB0B1409EA8A9F08C585B38AD1">
    <w:name w:val="27895E9EB0B1409EA8A9F08C585B38AD1"/>
    <w:rsid w:val="00293DF1"/>
    <w:pPr>
      <w:spacing w:before="100" w:after="40" w:line="288" w:lineRule="auto"/>
      <w:jc w:val="both"/>
    </w:pPr>
    <w:rPr>
      <w:rFonts w:ascii="Arial" w:hAnsi="Arial"/>
      <w:color w:val="404040" w:themeColor="text1" w:themeTint="BF"/>
    </w:rPr>
  </w:style>
  <w:style w:type="paragraph" w:customStyle="1" w:styleId="0D0CC84966214550BD6321F61F02497D2">
    <w:name w:val="0D0CC84966214550BD6321F61F02497D2"/>
    <w:rsid w:val="009A5656"/>
    <w:pPr>
      <w:spacing w:before="100" w:after="40" w:line="288" w:lineRule="auto"/>
      <w:jc w:val="both"/>
    </w:pPr>
    <w:rPr>
      <w:rFonts w:ascii="Arial" w:hAnsi="Arial"/>
      <w:color w:val="404040" w:themeColor="text1" w:themeTint="BF"/>
    </w:rPr>
  </w:style>
  <w:style w:type="paragraph" w:customStyle="1" w:styleId="0856E6EF4FBC4597B6289B487954646E2">
    <w:name w:val="0856E6EF4FBC4597B6289B487954646E2"/>
    <w:rsid w:val="009A5656"/>
    <w:pPr>
      <w:spacing w:before="100" w:after="40" w:line="288" w:lineRule="auto"/>
      <w:jc w:val="both"/>
    </w:pPr>
    <w:rPr>
      <w:rFonts w:ascii="Arial" w:hAnsi="Arial"/>
      <w:color w:val="404040" w:themeColor="text1" w:themeTint="BF"/>
    </w:rPr>
  </w:style>
  <w:style w:type="paragraph" w:customStyle="1" w:styleId="7A9A8CD3A251442499BCF4FB6E27F80E2">
    <w:name w:val="7A9A8CD3A251442499BCF4FB6E27F80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BF12E8B136224DDEAEAA68B244CAF4F9">
    <w:name w:val="BF12E8B136224DDEAEAA68B244CAF4F9"/>
    <w:rsid w:val="009A7851"/>
    <w:pPr>
      <w:spacing w:line="278" w:lineRule="auto"/>
    </w:pPr>
    <w:rPr>
      <w:kern w:val="2"/>
      <w:sz w:val="24"/>
      <w:szCs w:val="24"/>
      <w14:ligatures w14:val="standardContextual"/>
    </w:rPr>
  </w:style>
  <w:style w:type="paragraph" w:customStyle="1" w:styleId="1566BE2B61DD43C490E52BD2D0A8E5BD">
    <w:name w:val="1566BE2B61DD43C490E52BD2D0A8E5BD"/>
    <w:rsid w:val="009A7851"/>
    <w:pPr>
      <w:spacing w:line="278" w:lineRule="auto"/>
    </w:pPr>
    <w:rPr>
      <w:kern w:val="2"/>
      <w:sz w:val="24"/>
      <w:szCs w:val="24"/>
      <w14:ligatures w14:val="standardContextual"/>
    </w:rPr>
  </w:style>
  <w:style w:type="paragraph" w:customStyle="1" w:styleId="4D823C99CE9644D8A11F0B6FB665A00D2">
    <w:name w:val="4D823C99CE9644D8A11F0B6FB665A00D2"/>
    <w:rsid w:val="009A5656"/>
    <w:pPr>
      <w:spacing w:before="100" w:after="40" w:line="288" w:lineRule="auto"/>
      <w:jc w:val="both"/>
    </w:pPr>
    <w:rPr>
      <w:rFonts w:ascii="Arial" w:hAnsi="Arial"/>
      <w:color w:val="404040" w:themeColor="text1" w:themeTint="BF"/>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544DAA95F410403CB0DB59B3251E77CB2">
    <w:name w:val="544DAA95F410403CB0DB59B3251E77CB2"/>
    <w:rsid w:val="009A5656"/>
    <w:pPr>
      <w:spacing w:before="100" w:after="40" w:line="288" w:lineRule="auto"/>
      <w:jc w:val="both"/>
    </w:pPr>
    <w:rPr>
      <w:rFonts w:ascii="Arial" w:hAnsi="Arial"/>
      <w:color w:val="404040" w:themeColor="text1" w:themeTint="BF"/>
    </w:rPr>
  </w:style>
  <w:style w:type="paragraph" w:customStyle="1" w:styleId="015EA6CCC4D543C28C84F2488721E9BD2">
    <w:name w:val="015EA6CCC4D543C28C84F2488721E9BD2"/>
    <w:rsid w:val="009A5656"/>
    <w:pPr>
      <w:spacing w:before="100" w:after="40" w:line="288" w:lineRule="auto"/>
      <w:jc w:val="both"/>
    </w:pPr>
    <w:rPr>
      <w:rFonts w:ascii="Arial" w:hAnsi="Arial"/>
      <w:color w:val="404040" w:themeColor="text1" w:themeTint="BF"/>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F5D5D89DEDEC45A2930276336D8F1C0A2">
    <w:name w:val="F5D5D89DEDEC45A2930276336D8F1C0A2"/>
    <w:rsid w:val="009A5656"/>
    <w:pPr>
      <w:spacing w:before="40" w:after="20" w:line="288" w:lineRule="auto"/>
      <w:ind w:left="680" w:hanging="362"/>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BBE184608129478D9D2197A8B0B8F7482">
    <w:name w:val="BBE184608129478D9D2197A8B0B8F7482"/>
    <w:rsid w:val="009A5656"/>
    <w:pPr>
      <w:spacing w:before="100" w:after="40" w:line="288" w:lineRule="auto"/>
      <w:jc w:val="both"/>
    </w:pPr>
    <w:rPr>
      <w:rFonts w:ascii="Arial" w:hAnsi="Arial"/>
      <w:color w:val="404040" w:themeColor="text1" w:themeTint="BF"/>
    </w:rPr>
  </w:style>
  <w:style w:type="paragraph" w:customStyle="1" w:styleId="E65EC28A00194A22BDBE206E1A70668E2">
    <w:name w:val="E65EC28A00194A22BDBE206E1A70668E2"/>
    <w:rsid w:val="009A5656"/>
    <w:pPr>
      <w:spacing w:before="100" w:after="40" w:line="288" w:lineRule="auto"/>
      <w:jc w:val="center"/>
    </w:pPr>
    <w:rPr>
      <w:rFonts w:ascii="Arial" w:hAnsi="Arial"/>
      <w:iCs/>
      <w:color w:val="404040" w:themeColor="text1" w:themeTint="BF"/>
    </w:rPr>
  </w:style>
  <w:style w:type="paragraph" w:customStyle="1" w:styleId="D062FB7CE6E64DC885DE195F68C1549C2">
    <w:name w:val="D062FB7CE6E64DC885DE195F68C1549C2"/>
    <w:rsid w:val="009A5656"/>
    <w:pPr>
      <w:spacing w:before="100" w:after="40" w:line="288" w:lineRule="auto"/>
      <w:jc w:val="both"/>
    </w:pPr>
    <w:rPr>
      <w:rFonts w:ascii="Arial" w:hAnsi="Arial"/>
      <w:color w:val="404040" w:themeColor="text1" w:themeTint="BF"/>
    </w:rPr>
  </w:style>
  <w:style w:type="paragraph" w:customStyle="1" w:styleId="A339EE14894646F1A078958E5ECD027D2">
    <w:name w:val="A339EE14894646F1A078958E5ECD027D2"/>
    <w:rsid w:val="009A565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9A5656"/>
    <w:pPr>
      <w:spacing w:before="100" w:after="40" w:line="288" w:lineRule="auto"/>
      <w:jc w:val="both"/>
    </w:pPr>
    <w:rPr>
      <w:rFonts w:ascii="Arial" w:hAnsi="Arial"/>
      <w:color w:val="404040" w:themeColor="text1" w:themeTint="BF"/>
    </w:rPr>
  </w:style>
  <w:style w:type="paragraph" w:customStyle="1" w:styleId="3A27868AB38A44BF8A08BCD338606C6F2">
    <w:name w:val="3A27868AB38A44BF8A08BCD338606C6F2"/>
    <w:rsid w:val="009A565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9A5656"/>
    <w:pPr>
      <w:spacing w:before="100" w:after="40" w:line="288" w:lineRule="auto"/>
    </w:pPr>
    <w:rPr>
      <w:rFonts w:ascii="Arial" w:hAnsi="Arial"/>
      <w:color w:val="404040" w:themeColor="text1" w:themeTint="BF"/>
      <w:sz w:val="18"/>
    </w:rPr>
  </w:style>
  <w:style w:type="paragraph" w:customStyle="1" w:styleId="96A9FD8BCFC049EBBC9969B4CB8C22042">
    <w:name w:val="96A9FD8BCFC049EBBC9969B4CB8C22042"/>
    <w:rsid w:val="009A565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9A565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9A565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9A565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9A565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9A565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9A565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9A565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9A565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9A565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9A565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9A565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4B472C9FAB89405088065E231F29E7172">
    <w:name w:val="4B472C9FAB89405088065E231F29E717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A459B39A83C64BA89412D586EC7511F12">
    <w:name w:val="A459B39A83C64BA89412D586EC7511F12"/>
    <w:rsid w:val="009A5656"/>
    <w:pPr>
      <w:spacing w:before="100" w:after="40" w:line="288" w:lineRule="auto"/>
      <w:jc w:val="both"/>
    </w:pPr>
    <w:rPr>
      <w:rFonts w:ascii="Arial" w:hAnsi="Arial"/>
      <w:color w:val="404040" w:themeColor="text1" w:themeTint="BF"/>
    </w:rPr>
  </w:style>
  <w:style w:type="paragraph" w:customStyle="1" w:styleId="E057F105A037400DA6057109596DE8942">
    <w:name w:val="E057F105A037400DA6057109596DE8942"/>
    <w:rsid w:val="009A5656"/>
    <w:pPr>
      <w:spacing w:before="100" w:after="40" w:line="288" w:lineRule="auto"/>
      <w:jc w:val="both"/>
    </w:pPr>
    <w:rPr>
      <w:rFonts w:ascii="Arial" w:hAnsi="Arial"/>
      <w:color w:val="404040" w:themeColor="text1" w:themeTint="BF"/>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9A565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9A565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9A565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6FE752FF6273453A92DD703CE642892B2">
    <w:name w:val="6FE752FF6273453A92DD703CE642892B2"/>
    <w:rsid w:val="009A5656"/>
    <w:pPr>
      <w:spacing w:before="100" w:after="40" w:line="240" w:lineRule="auto"/>
      <w:jc w:val="both"/>
    </w:pPr>
    <w:rPr>
      <w:rFonts w:ascii="Arial" w:hAnsi="Arial"/>
      <w:color w:val="404040" w:themeColor="text1" w:themeTint="BF"/>
      <w:sz w:val="20"/>
      <w:szCs w:val="2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130473CBFC6549C9A848803888035DAC">
    <w:name w:val="130473CBFC6549C9A848803888035DAC"/>
    <w:rsid w:val="00293DF1"/>
  </w:style>
  <w:style w:type="paragraph" w:customStyle="1" w:styleId="2106FDCA694547D8A34BAF003333290C">
    <w:name w:val="2106FDCA694547D8A34BAF003333290C"/>
    <w:rsid w:val="00293DF1"/>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9D8F2FF9C2674DF9BEE58F47528837D8">
    <w:name w:val="9D8F2FF9C2674DF9BEE58F47528837D8"/>
    <w:rsid w:val="00293DF1"/>
  </w:style>
  <w:style w:type="paragraph" w:customStyle="1" w:styleId="DE5A048FF227412BB4A01FE8E171C98C">
    <w:name w:val="DE5A048FF227412BB4A01FE8E171C98C"/>
    <w:rsid w:val="00293DF1"/>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3A7C22" w:themeColor="accent6" w:themeShade="BF"/>
      </w:pBdr>
      <w:spacing w:after="40" w:line="240" w:lineRule="auto"/>
      <w:ind w:left="851"/>
      <w:jc w:val="both"/>
    </w:pPr>
    <w:rPr>
      <w:rFonts w:ascii="Arial Nova Cond" w:hAnsi="Arial Nova Cond"/>
      <w:color w:val="3A7C22" w:themeColor="accent6" w:themeShade="BF"/>
    </w:rPr>
  </w:style>
  <w:style w:type="paragraph" w:customStyle="1" w:styleId="C9BF1CD4CCA3467D89FFE7BE37328495">
    <w:name w:val="C9BF1CD4CCA3467D89FFE7BE37328495"/>
    <w:rsid w:val="00AB5C5E"/>
    <w:rPr>
      <w:kern w:val="2"/>
      <w14:ligatures w14:val="standardContextual"/>
    </w:rPr>
  </w:style>
  <w:style w:type="paragraph" w:customStyle="1" w:styleId="07566CDB8398425B80EE2AF1035687C3">
    <w:name w:val="07566CDB8398425B80EE2AF1035687C3"/>
    <w:rsid w:val="00AB5C5E"/>
    <w:rPr>
      <w:kern w:val="2"/>
      <w14:ligatures w14:val="standardContextual"/>
    </w:rPr>
  </w:style>
  <w:style w:type="paragraph" w:customStyle="1" w:styleId="0F58FF8710E0437AA8EC7D3D7DEFDD77">
    <w:name w:val="0F58FF8710E0437AA8EC7D3D7DEFDD77"/>
    <w:rsid w:val="00AB5C5E"/>
    <w:rPr>
      <w:kern w:val="2"/>
      <w14:ligatures w14:val="standardContextual"/>
    </w:rPr>
  </w:style>
  <w:style w:type="paragraph" w:customStyle="1" w:styleId="6B8C563FDA104B878725C63E77D68AA1">
    <w:name w:val="6B8C563FDA104B878725C63E77D68AA1"/>
    <w:rsid w:val="00AB5C5E"/>
    <w:rPr>
      <w:kern w:val="2"/>
      <w14:ligatures w14:val="standardContextual"/>
    </w:rPr>
  </w:style>
  <w:style w:type="paragraph" w:customStyle="1" w:styleId="3287BB46853944FFA8FB70B0049D2CF8">
    <w:name w:val="3287BB46853944FFA8FB70B0049D2CF8"/>
    <w:rsid w:val="00AB5C5E"/>
    <w:rPr>
      <w:kern w:val="2"/>
      <w14:ligatures w14:val="standardContextual"/>
    </w:rPr>
  </w:style>
  <w:style w:type="paragraph" w:customStyle="1" w:styleId="8EB5E38A8A5B4048991AF2A046F5B33B">
    <w:name w:val="8EB5E38A8A5B4048991AF2A046F5B33B"/>
    <w:rsid w:val="00AB5C5E"/>
    <w:rPr>
      <w:kern w:val="2"/>
      <w14:ligatures w14:val="standardContextual"/>
    </w:rPr>
  </w:style>
  <w:style w:type="paragraph" w:customStyle="1" w:styleId="251E98A7352E48D6911905083C572EC1">
    <w:name w:val="251E98A7352E48D6911905083C572EC1"/>
    <w:rsid w:val="00AB5C5E"/>
    <w:rPr>
      <w:kern w:val="2"/>
      <w14:ligatures w14:val="standardContextual"/>
    </w:rPr>
  </w:style>
  <w:style w:type="paragraph" w:customStyle="1" w:styleId="0B9AE0099EA64E6E8745B1BB34296FB3">
    <w:name w:val="0B9AE0099EA64E6E8745B1BB34296FB3"/>
    <w:rsid w:val="00AB5C5E"/>
    <w:rPr>
      <w:kern w:val="2"/>
      <w14:ligatures w14:val="standardContextual"/>
    </w:rPr>
  </w:style>
  <w:style w:type="paragraph" w:customStyle="1" w:styleId="AD7250621FC741718F94F6E0EA9F0D71">
    <w:name w:val="AD7250621FC741718F94F6E0EA9F0D71"/>
    <w:rsid w:val="00AB5C5E"/>
    <w:rPr>
      <w:kern w:val="2"/>
      <w14:ligatures w14:val="standardContextual"/>
    </w:rPr>
  </w:style>
  <w:style w:type="paragraph" w:customStyle="1" w:styleId="F578AEA12BB441E2BEE56A3C2CA4931C">
    <w:name w:val="F578AEA12BB441E2BEE56A3C2CA4931C"/>
    <w:rsid w:val="00AB5C5E"/>
    <w:rPr>
      <w:kern w:val="2"/>
      <w14:ligatures w14:val="standardContextual"/>
    </w:rPr>
  </w:style>
  <w:style w:type="paragraph" w:customStyle="1" w:styleId="A9A738556D21473293155664A6DC9D16">
    <w:name w:val="A9A738556D21473293155664A6DC9D16"/>
    <w:rsid w:val="00AB5C5E"/>
    <w:rPr>
      <w:kern w:val="2"/>
      <w14:ligatures w14:val="standardContextual"/>
    </w:rPr>
  </w:style>
  <w:style w:type="paragraph" w:customStyle="1" w:styleId="D9A75D8D1CE646B99F87BC6E14347DF2">
    <w:name w:val="D9A75D8D1CE646B99F87BC6E14347DF2"/>
    <w:rsid w:val="00AB5C5E"/>
    <w:rPr>
      <w:kern w:val="2"/>
      <w14:ligatures w14:val="standardContextual"/>
    </w:rPr>
  </w:style>
  <w:style w:type="paragraph" w:customStyle="1" w:styleId="F747D235B5C34697A0CF6668B794D83F">
    <w:name w:val="F747D235B5C34697A0CF6668B794D83F"/>
    <w:rsid w:val="00AB5C5E"/>
    <w:rPr>
      <w:kern w:val="2"/>
      <w14:ligatures w14:val="standardContextual"/>
    </w:rPr>
  </w:style>
  <w:style w:type="paragraph" w:customStyle="1" w:styleId="F285969A60694196B5BDFB4FF5033489">
    <w:name w:val="F285969A60694196B5BDFB4FF5033489"/>
    <w:rsid w:val="00AB5C5E"/>
    <w:rPr>
      <w:kern w:val="2"/>
      <w14:ligatures w14:val="standardContextual"/>
    </w:rPr>
  </w:style>
  <w:style w:type="paragraph" w:customStyle="1" w:styleId="4E6276350F334331B7134F8CEFA8B0C8">
    <w:name w:val="4E6276350F334331B7134F8CEFA8B0C8"/>
    <w:rsid w:val="00AB5C5E"/>
    <w:rPr>
      <w:kern w:val="2"/>
      <w14:ligatures w14:val="standardContextual"/>
    </w:rPr>
  </w:style>
  <w:style w:type="paragraph" w:customStyle="1" w:styleId="D7050F71AEC7413EAD83817D69DAD00B">
    <w:name w:val="D7050F71AEC7413EAD83817D69DAD00B"/>
    <w:rsid w:val="00AB5C5E"/>
    <w:rPr>
      <w:kern w:val="2"/>
      <w14:ligatures w14:val="standardContextual"/>
    </w:rPr>
  </w:style>
  <w:style w:type="paragraph" w:customStyle="1" w:styleId="CB2E158BE9FE44A6AFEAF1DEE90756D0">
    <w:name w:val="CB2E158BE9FE44A6AFEAF1DEE90756D0"/>
    <w:rsid w:val="00AB5C5E"/>
    <w:rPr>
      <w:kern w:val="2"/>
      <w14:ligatures w14:val="standardContextual"/>
    </w:rPr>
  </w:style>
  <w:style w:type="paragraph" w:customStyle="1" w:styleId="9AFC193295674891B5E19761BC2417B8">
    <w:name w:val="9AFC193295674891B5E19761BC2417B8"/>
    <w:rsid w:val="00AB5C5E"/>
    <w:rPr>
      <w:kern w:val="2"/>
      <w14:ligatures w14:val="standardContextual"/>
    </w:rPr>
  </w:style>
  <w:style w:type="paragraph" w:customStyle="1" w:styleId="834773E9B88441749C1327571119A8F9">
    <w:name w:val="834773E9B88441749C1327571119A8F9"/>
    <w:rsid w:val="00AB5C5E"/>
    <w:rPr>
      <w:kern w:val="2"/>
      <w14:ligatures w14:val="standardContextual"/>
    </w:rPr>
  </w:style>
  <w:style w:type="paragraph" w:customStyle="1" w:styleId="B1230E97BCE74A12AD65F2D6B88262EF">
    <w:name w:val="B1230E97BCE74A12AD65F2D6B88262EF"/>
    <w:rsid w:val="00AB5C5E"/>
    <w:rPr>
      <w:kern w:val="2"/>
      <w14:ligatures w14:val="standardContextual"/>
    </w:rPr>
  </w:style>
  <w:style w:type="paragraph" w:customStyle="1" w:styleId="A29A59927B9F483DB32998D2588E4885">
    <w:name w:val="A29A59927B9F483DB32998D2588E4885"/>
    <w:rsid w:val="00AB5C5E"/>
    <w:rPr>
      <w:kern w:val="2"/>
      <w14:ligatures w14:val="standardContextual"/>
    </w:rPr>
  </w:style>
  <w:style w:type="paragraph" w:customStyle="1" w:styleId="8FE33271866C4E0DB3E699D32FD919ED">
    <w:name w:val="8FE33271866C4E0DB3E699D32FD919ED"/>
    <w:rsid w:val="00AB5C5E"/>
    <w:rPr>
      <w:kern w:val="2"/>
      <w14:ligatures w14:val="standardContextual"/>
    </w:rPr>
  </w:style>
  <w:style w:type="paragraph" w:customStyle="1" w:styleId="C282FF1E733F45BE82994E84CE10A4D0">
    <w:name w:val="C282FF1E733F45BE82994E84CE10A4D0"/>
    <w:rsid w:val="00AB5C5E"/>
    <w:rPr>
      <w:kern w:val="2"/>
      <w14:ligatures w14:val="standardContextual"/>
    </w:rPr>
  </w:style>
  <w:style w:type="paragraph" w:customStyle="1" w:styleId="41F60833588E458FB8EE2FC4AF578657">
    <w:name w:val="41F60833588E458FB8EE2FC4AF578657"/>
    <w:rsid w:val="00AB5C5E"/>
    <w:rPr>
      <w:kern w:val="2"/>
      <w14:ligatures w14:val="standardContextual"/>
    </w:rPr>
  </w:style>
  <w:style w:type="paragraph" w:customStyle="1" w:styleId="F949FE384C2044E88B8E2AF6210EE7BF">
    <w:name w:val="F949FE384C2044E88B8E2AF6210EE7BF"/>
    <w:rsid w:val="00AB5C5E"/>
    <w:rPr>
      <w:kern w:val="2"/>
      <w14:ligatures w14:val="standardContextual"/>
    </w:rPr>
  </w:style>
  <w:style w:type="paragraph" w:customStyle="1" w:styleId="852E54DB8C2E4D7A887D7C4912239F35">
    <w:name w:val="852E54DB8C2E4D7A887D7C4912239F35"/>
    <w:rsid w:val="00AB5C5E"/>
    <w:rPr>
      <w:kern w:val="2"/>
      <w14:ligatures w14:val="standardContextual"/>
    </w:rPr>
  </w:style>
  <w:style w:type="paragraph" w:customStyle="1" w:styleId="81E1AFE991D84104881CDBCC17C42757">
    <w:name w:val="81E1AFE991D84104881CDBCC17C42757"/>
    <w:rsid w:val="00AB5C5E"/>
    <w:rPr>
      <w:kern w:val="2"/>
      <w14:ligatures w14:val="standardContextual"/>
    </w:rPr>
  </w:style>
  <w:style w:type="paragraph" w:customStyle="1" w:styleId="27BF3E01C85B4A7D86C12A484B7DA38F">
    <w:name w:val="27BF3E01C85B4A7D86C12A484B7DA38F"/>
    <w:rsid w:val="00AB5C5E"/>
    <w:rPr>
      <w:kern w:val="2"/>
      <w14:ligatures w14:val="standardContextual"/>
    </w:rPr>
  </w:style>
  <w:style w:type="paragraph" w:customStyle="1" w:styleId="B5779116E88B4920946F4BACB192627D">
    <w:name w:val="B5779116E88B4920946F4BACB192627D"/>
    <w:rsid w:val="00AB5C5E"/>
    <w:rPr>
      <w:kern w:val="2"/>
      <w14:ligatures w14:val="standardContextual"/>
    </w:rPr>
  </w:style>
  <w:style w:type="paragraph" w:customStyle="1" w:styleId="FB1CA16A45D8446D9F36637FF4C4853E">
    <w:name w:val="FB1CA16A45D8446D9F36637FF4C4853E"/>
    <w:rsid w:val="00AB5C5E"/>
    <w:rPr>
      <w:kern w:val="2"/>
      <w14:ligatures w14:val="standardContextual"/>
    </w:rPr>
  </w:style>
  <w:style w:type="paragraph" w:customStyle="1" w:styleId="753585EC95744D67A7540B2A2A1555EB">
    <w:name w:val="753585EC95744D67A7540B2A2A1555EB"/>
    <w:rsid w:val="00AB5C5E"/>
    <w:rPr>
      <w:kern w:val="2"/>
      <w14:ligatures w14:val="standardContextual"/>
    </w:rPr>
  </w:style>
  <w:style w:type="paragraph" w:customStyle="1" w:styleId="5FE54D0577E1413DB292C20E25654815">
    <w:name w:val="5FE54D0577E1413DB292C20E25654815"/>
    <w:rsid w:val="00AB5C5E"/>
    <w:rPr>
      <w:kern w:val="2"/>
      <w14:ligatures w14:val="standardContextual"/>
    </w:rPr>
  </w:style>
  <w:style w:type="paragraph" w:customStyle="1" w:styleId="E04E352813734CBA944F537816FF296C">
    <w:name w:val="E04E352813734CBA944F537816FF296C"/>
    <w:rsid w:val="00AB5C5E"/>
    <w:rPr>
      <w:kern w:val="2"/>
      <w14:ligatures w14:val="standardContextual"/>
    </w:rPr>
  </w:style>
  <w:style w:type="paragraph" w:customStyle="1" w:styleId="CB513BDC7AC74A20A409CFD11413FB47">
    <w:name w:val="CB513BDC7AC74A20A409CFD11413FB47"/>
    <w:rsid w:val="00AB5C5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4" ma:contentTypeDescription="Crée un document." ma:contentTypeScope="" ma:versionID="480a8bbd089a623ebcbe3db706cc189d">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01ef0e0b7451776d55ffba35be7864a6"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3.xml><?xml version="1.0" encoding="utf-8"?>
<ds:datastoreItem xmlns:ds="http://schemas.openxmlformats.org/officeDocument/2006/customXml" ds:itemID="{3376584C-DEDE-43C0-B1E2-2409DE401E5D}">
  <ds:schemaRefs>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087755a3-1464-4eb8-9474-99b7caf124c0"/>
    <ds:schemaRef ds:uri="79990780-2aaa-4f92-b1f5-edcd27005f7a"/>
  </ds:schemaRefs>
</ds:datastoreItem>
</file>

<file path=customXml/itemProps4.xml><?xml version="1.0" encoding="utf-8"?>
<ds:datastoreItem xmlns:ds="http://schemas.openxmlformats.org/officeDocument/2006/customXml" ds:itemID="{B8FD2C72-ED14-46BB-A2C5-4CA2BDC4C2AE}">
  <ds:schemaRefs>
    <ds:schemaRef ds:uri="http://schemas.openxmlformats.org/officeDocument/2006/bibliography"/>
  </ds:schemaRefs>
</ds:datastoreItem>
</file>

<file path=customXml/itemProps5.xml><?xml version="1.0" encoding="utf-8"?>
<ds:datastoreItem xmlns:ds="http://schemas.openxmlformats.org/officeDocument/2006/customXml" ds:itemID="{C044AEE7-4E2C-4FC8-B950-51059A3E4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1</TotalTime>
  <Pages>51</Pages>
  <Words>15143</Words>
  <Characters>83290</Characters>
  <Application>Microsoft Office Word</Application>
  <DocSecurity>0</DocSecurity>
  <Lines>694</Lines>
  <Paragraphs>196</Paragraphs>
  <ScaleCrop>false</ScaleCrop>
  <Company>HAS</Company>
  <LinksUpToDate>false</LinksUpToDate>
  <CharactersWithSpaces>98237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(durvalumab)</dc:title>
  <dc:subject/>
  <dc:creator>DRUART Laura</dc:creator>
  <cp:keywords/>
  <dc:description/>
  <cp:lastModifiedBy>BABIN Céleste</cp:lastModifiedBy>
  <cp:revision>2</cp:revision>
  <cp:lastPrinted>2023-01-09T10:11:00Z</cp:lastPrinted>
  <dcterms:created xsi:type="dcterms:W3CDTF">2024-11-15T08:46:00Z</dcterms:created>
  <dcterms:modified xsi:type="dcterms:W3CDTF">2024-11-15T08:46:00Z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ies>
</file>