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DFB40" w14:textId="77777777" w:rsidR="009E44EF" w:rsidRDefault="009E44EF">
      <w:pPr>
        <w:pStyle w:val="AmmAnnexeTitre"/>
      </w:pPr>
      <w:bookmarkStart w:id="0" w:name="_Toc142278910"/>
      <w:bookmarkStart w:id="1" w:name="OLE_LINK2"/>
      <w:r>
        <w:t>ANNEXE I</w:t>
      </w:r>
      <w:bookmarkEnd w:id="0"/>
    </w:p>
    <w:p w14:paraId="697C8064" w14:textId="77777777" w:rsidR="000D5DAD" w:rsidRPr="000D5DAD" w:rsidRDefault="009E44EF" w:rsidP="000D5DAD">
      <w:pPr>
        <w:pStyle w:val="AmmAnnexeSousTitre"/>
      </w:pPr>
      <w:bookmarkStart w:id="2" w:name="_Toc142278911"/>
      <w:r>
        <w:t>RESUME DES CARACTERISTIQUES DU PRODUIT</w:t>
      </w:r>
      <w:bookmarkEnd w:id="2"/>
    </w:p>
    <w:p w14:paraId="68567ABB" w14:textId="77777777" w:rsidR="008F60F5" w:rsidRDefault="008F60F5" w:rsidP="008D6927">
      <w:pPr>
        <w:pStyle w:val="AmmCorpsTexte"/>
      </w:pPr>
      <w:r w:rsidRPr="008D6927">
        <w:t>&lt;</w:t>
      </w:r>
      <w:r w:rsidR="00E70DAE" w:rsidRPr="00BA23D4">
        <w:rPr>
          <w:noProof/>
        </w:rPr>
        <w:drawing>
          <wp:inline distT="0" distB="0" distL="0" distR="0" wp14:anchorId="5A5AC06A" wp14:editId="6694893C">
            <wp:extent cx="198755" cy="168910"/>
            <wp:effectExtent l="0" t="0" r="0" b="2540"/>
            <wp:docPr id="3" name="Imag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BT_1000x858p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755" cy="168910"/>
                    </a:xfrm>
                    <a:prstGeom prst="rect">
                      <a:avLst/>
                    </a:prstGeom>
                    <a:noFill/>
                    <a:ln>
                      <a:noFill/>
                    </a:ln>
                  </pic:spPr>
                </pic:pic>
              </a:graphicData>
            </a:graphic>
          </wp:inline>
        </w:drawing>
      </w:r>
      <w:r w:rsidRPr="008D6927">
        <w:t>Ce médicament fait l’objet d’une surveillance supplémentaire qui permettra l’identification rapide de nouvelles informations relatives à la sécurité. Les professionnels de la santé déclarent tout effet indésirable suspecté. Voir rubrique 4.8 pour les modalités de déclaration des effets indésirables.&gt;</w:t>
      </w:r>
    </w:p>
    <w:p w14:paraId="58AF422E" w14:textId="77777777" w:rsidR="00E54FBD" w:rsidRPr="008E63C7" w:rsidRDefault="00E54FBD" w:rsidP="00E54FBD">
      <w:pPr>
        <w:pStyle w:val="AmmCorpsTexte"/>
        <w:rPr>
          <w:color w:val="538135"/>
          <w:szCs w:val="22"/>
          <w:lang w:val="fr-BE"/>
        </w:rPr>
      </w:pPr>
      <w:r w:rsidRPr="008E63C7">
        <w:rPr>
          <w:color w:val="538135"/>
        </w:rPr>
        <w:t xml:space="preserve">[Uniquement </w:t>
      </w:r>
      <w:r w:rsidRPr="00F351BA">
        <w:rPr>
          <w:color w:val="538135"/>
        </w:rPr>
        <w:t>pour</w:t>
      </w:r>
      <w:r w:rsidRPr="008E63C7">
        <w:rPr>
          <w:color w:val="538135"/>
        </w:rPr>
        <w:t xml:space="preserve"> les médicaments faisant l’objet d’une surveillance supplémentaire]</w:t>
      </w:r>
    </w:p>
    <w:p w14:paraId="568ACE47" w14:textId="77777777" w:rsidR="009E44EF" w:rsidRDefault="009E44EF">
      <w:pPr>
        <w:pStyle w:val="AmmAnnexeTitre1"/>
      </w:pPr>
      <w:bookmarkStart w:id="3" w:name="_Toc142278912"/>
      <w:r>
        <w:t>1.</w:t>
      </w:r>
      <w:r>
        <w:tab/>
        <w:t>DENOMINATION DU MEDICAMENT</w:t>
      </w:r>
      <w:bookmarkEnd w:id="3"/>
    </w:p>
    <w:p w14:paraId="26186564" w14:textId="77777777" w:rsidR="002025A9" w:rsidRDefault="00A067B7" w:rsidP="007864C0">
      <w:pPr>
        <w:pStyle w:val="AmmCorpsTexteGras"/>
      </w:pPr>
      <w:r>
        <w:t>xxx</w:t>
      </w:r>
    </w:p>
    <w:p w14:paraId="10F680E0" w14:textId="77777777" w:rsidR="009E44EF" w:rsidRDefault="009E44EF">
      <w:pPr>
        <w:pStyle w:val="AmmAnnexeTitre1"/>
        <w:rPr>
          <w:caps w:val="0"/>
        </w:rPr>
      </w:pPr>
      <w:bookmarkStart w:id="4" w:name="_Toc142278913"/>
      <w:r>
        <w:t>2.</w:t>
      </w:r>
      <w:r>
        <w:tab/>
      </w:r>
      <w:r>
        <w:rPr>
          <w:caps w:val="0"/>
        </w:rPr>
        <w:t>COMPOSITION QUALITATIVE ET QUANTITATIVE</w:t>
      </w:r>
      <w:bookmarkEnd w:id="4"/>
    </w:p>
    <w:p w14:paraId="5BBAD928" w14:textId="77777777" w:rsidR="002A16B3" w:rsidRPr="00967A3A" w:rsidRDefault="002A16B3" w:rsidP="002A16B3">
      <w:pPr>
        <w:pStyle w:val="AmmComposition"/>
      </w:pPr>
      <w:r w:rsidRPr="00967A3A">
        <w:t>{</w:t>
      </w:r>
      <w:r w:rsidRPr="00967A3A">
        <w:tab/>
        <w:t xml:space="preserve"> }</w:t>
      </w:r>
    </w:p>
    <w:p w14:paraId="2A29ADD2" w14:textId="77777777" w:rsidR="0036080B" w:rsidRDefault="0036080B" w:rsidP="0036080B">
      <w:pPr>
        <w:pStyle w:val="AmmCorpsTexte"/>
      </w:pPr>
      <w:r>
        <w:t>&lt;Excipient</w:t>
      </w:r>
      <w:r w:rsidR="00A04C0E">
        <w:t>(</w:t>
      </w:r>
      <w:r>
        <w:t>s</w:t>
      </w:r>
      <w:r w:rsidR="00A04C0E">
        <w:t>)</w:t>
      </w:r>
      <w:r>
        <w:t xml:space="preserve"> à effet notoire :&gt;</w:t>
      </w:r>
    </w:p>
    <w:p w14:paraId="1BFE2669" w14:textId="77777777" w:rsidR="0036080B" w:rsidRDefault="0036080B" w:rsidP="00811A5E">
      <w:pPr>
        <w:pStyle w:val="AmmCorpsTexte"/>
      </w:pPr>
      <w:r>
        <w:t>&lt;Pour la liste complète des excipients, voir rubrique 6.1.&gt;</w:t>
      </w:r>
    </w:p>
    <w:p w14:paraId="00144AD0" w14:textId="77777777" w:rsidR="009E44EF" w:rsidRDefault="009E44EF">
      <w:pPr>
        <w:pStyle w:val="AmmAnnexeTitre1"/>
        <w:rPr>
          <w:caps w:val="0"/>
        </w:rPr>
      </w:pPr>
      <w:bookmarkStart w:id="5" w:name="_Toc142278914"/>
      <w:r>
        <w:rPr>
          <w:caps w:val="0"/>
        </w:rPr>
        <w:t>3.</w:t>
      </w:r>
      <w:r>
        <w:rPr>
          <w:caps w:val="0"/>
        </w:rPr>
        <w:tab/>
        <w:t>FORME PHARMACEUTIQUE</w:t>
      </w:r>
      <w:bookmarkEnd w:id="5"/>
    </w:p>
    <w:p w14:paraId="2586B7AD" w14:textId="77777777" w:rsidR="00E6215C" w:rsidRPr="008B6C21" w:rsidRDefault="00E6215C" w:rsidP="00E6215C">
      <w:pPr>
        <w:pStyle w:val="AmmCorpsTexte"/>
      </w:pPr>
      <w:bookmarkStart w:id="6" w:name="_Toc142278915"/>
      <w:r w:rsidRPr="008B6C21">
        <w:t xml:space="preserve">&lt;La barre de cassure </w:t>
      </w:r>
      <w:r w:rsidR="00F318A0">
        <w:t xml:space="preserve">permet seulement de </w:t>
      </w:r>
      <w:r w:rsidRPr="008B6C21">
        <w:t>faciliter la prise du comprimé, elle ne le divise pas en doses égales.&gt;</w:t>
      </w:r>
    </w:p>
    <w:p w14:paraId="3C411E79" w14:textId="77777777" w:rsidR="00E6215C" w:rsidRPr="008B6C21" w:rsidRDefault="00E6215C" w:rsidP="00E6215C">
      <w:pPr>
        <w:pStyle w:val="AmmCorpsTexte"/>
      </w:pPr>
      <w:r w:rsidRPr="008B6C21">
        <w:t>&lt;La barre de cassure n’est pas destinée à briser le comprimé.&gt;</w:t>
      </w:r>
    </w:p>
    <w:p w14:paraId="293AD908" w14:textId="77777777" w:rsidR="00E6215C" w:rsidRDefault="00E6215C" w:rsidP="00E6215C">
      <w:pPr>
        <w:pStyle w:val="AmmCorpsTexte"/>
      </w:pPr>
      <w:r w:rsidRPr="008B6C21">
        <w:t>&lt;Le comprimé peut être divisé en doses égales.&gt;</w:t>
      </w:r>
    </w:p>
    <w:p w14:paraId="51A4CFE9" w14:textId="77777777" w:rsidR="009E44EF" w:rsidRDefault="009E44EF">
      <w:pPr>
        <w:pStyle w:val="AmmAnnexeTitre1"/>
        <w:rPr>
          <w:caps w:val="0"/>
        </w:rPr>
      </w:pPr>
      <w:r>
        <w:rPr>
          <w:caps w:val="0"/>
        </w:rPr>
        <w:t>4.</w:t>
      </w:r>
      <w:r>
        <w:rPr>
          <w:caps w:val="0"/>
        </w:rPr>
        <w:tab/>
        <w:t>DONNEES CLINIQUES</w:t>
      </w:r>
      <w:bookmarkEnd w:id="6"/>
    </w:p>
    <w:p w14:paraId="3AC90CD7" w14:textId="77777777" w:rsidR="009E44EF" w:rsidRDefault="009E44EF" w:rsidP="00707325">
      <w:pPr>
        <w:pStyle w:val="AmmAnnexeTitre2"/>
        <w:keepNext w:val="0"/>
        <w:keepLines w:val="0"/>
      </w:pPr>
      <w:bookmarkStart w:id="7" w:name="_Toc142278916"/>
      <w:r>
        <w:t>4.1.</w:t>
      </w:r>
      <w:r>
        <w:tab/>
        <w:t>Indications thérapeutiques</w:t>
      </w:r>
      <w:bookmarkEnd w:id="7"/>
    </w:p>
    <w:p w14:paraId="4DFE5CDC" w14:textId="77777777" w:rsidR="00E6215C" w:rsidRPr="008B6C21" w:rsidRDefault="00E6215C" w:rsidP="00E6215C">
      <w:pPr>
        <w:pStyle w:val="AmmCorpsTexte"/>
        <w:rPr>
          <w:noProof/>
          <w:szCs w:val="22"/>
        </w:rPr>
      </w:pPr>
      <w:bookmarkStart w:id="8" w:name="_Toc142278917"/>
      <w:r w:rsidRPr="008B6C21">
        <w:rPr>
          <w:noProof/>
          <w:szCs w:val="22"/>
        </w:rPr>
        <w:t>&lt;Ce médicament est à usage diagnostique uniquement.&gt;</w:t>
      </w:r>
    </w:p>
    <w:p w14:paraId="323D4C13" w14:textId="77777777" w:rsidR="00E6215C" w:rsidRDefault="00E6215C" w:rsidP="00E6215C">
      <w:pPr>
        <w:pStyle w:val="AmmCorpsTexte"/>
      </w:pPr>
      <w:r>
        <w:rPr>
          <w:noProof/>
          <w:szCs w:val="22"/>
        </w:rPr>
        <w:t>&lt;{X} est indiqué chez les &lt; adultes&gt; &lt;nouveau-nés&gt; &lt;nourrissons&gt; &lt;enfants&gt; &lt; adolescents&gt; &lt;âgés de {x à y}&gt; &lt;ans&gt; &lt;mois&gt;.&gt;</w:t>
      </w:r>
    </w:p>
    <w:p w14:paraId="749C3ACF" w14:textId="77777777" w:rsidR="009E44EF" w:rsidRDefault="009E44EF">
      <w:pPr>
        <w:pStyle w:val="AmmAnnexeTitre2"/>
        <w:keepNext w:val="0"/>
        <w:keepLines w:val="0"/>
      </w:pPr>
      <w:r>
        <w:t>4.2.</w:t>
      </w:r>
      <w:r>
        <w:tab/>
        <w:t>Posologie et mode d'administration</w:t>
      </w:r>
      <w:bookmarkEnd w:id="8"/>
    </w:p>
    <w:p w14:paraId="28890319" w14:textId="77777777" w:rsidR="00E6215C" w:rsidRPr="009C0628" w:rsidRDefault="00E6215C" w:rsidP="00E6215C">
      <w:pPr>
        <w:pStyle w:val="AmmAnnexeTitre3"/>
      </w:pPr>
      <w:bookmarkStart w:id="9" w:name="_Toc142278918"/>
      <w:r w:rsidRPr="009C0628">
        <w:t>Posologie</w:t>
      </w:r>
    </w:p>
    <w:p w14:paraId="2B489F24" w14:textId="77777777" w:rsidR="00E6215C" w:rsidRPr="007821DC" w:rsidRDefault="00E6215C" w:rsidP="00E6215C">
      <w:pPr>
        <w:pStyle w:val="AmmAnnexeTitre4"/>
        <w:rPr>
          <w:i w:val="0"/>
          <w:color w:val="538135"/>
          <w:u w:val="none"/>
        </w:rPr>
      </w:pPr>
      <w:r w:rsidRPr="006E655A">
        <w:t>Population pédiatrique</w:t>
      </w:r>
    </w:p>
    <w:p w14:paraId="1C0DDF61" w14:textId="77777777" w:rsidR="00E6215C" w:rsidRPr="008B6C21" w:rsidRDefault="00E6215C" w:rsidP="00E6215C">
      <w:pPr>
        <w:pStyle w:val="AmmCorpsTexte"/>
      </w:pPr>
      <w:r w:rsidRPr="00B839C2">
        <w:t>&lt;&lt;La sécurité</w:t>
      </w:r>
      <w:r w:rsidR="00F318A0" w:rsidRPr="00B839C2">
        <w:t>&gt;</w:t>
      </w:r>
      <w:r w:rsidRPr="00B839C2">
        <w:t xml:space="preserve"> &lt;et&gt; &lt;l’efficacité&gt; de {</w:t>
      </w:r>
      <w:r w:rsidR="004C0588" w:rsidRPr="00B839C2">
        <w:t>X</w:t>
      </w:r>
      <w:r w:rsidRPr="00B839C2">
        <w:t>} chez les enfants âgés de {x à y} &lt;mois&gt; &lt;ans&gt;</w:t>
      </w:r>
      <w:r w:rsidRPr="007821DC">
        <w:rPr>
          <w:color w:val="538135"/>
        </w:rPr>
        <w:t xml:space="preserve"> </w:t>
      </w:r>
      <w:r w:rsidR="00F318A0" w:rsidRPr="007821DC">
        <w:rPr>
          <w:color w:val="538135"/>
        </w:rPr>
        <w:t>[</w:t>
      </w:r>
      <w:r w:rsidRPr="007821DC">
        <w:rPr>
          <w:color w:val="538135"/>
        </w:rPr>
        <w:t>ou tout autre sous-groupe pertinent, par exemple, selon le poids, l’âge pubertaire, le genre</w:t>
      </w:r>
      <w:r w:rsidR="00F318A0" w:rsidRPr="007821DC">
        <w:rPr>
          <w:color w:val="538135"/>
        </w:rPr>
        <w:t>]</w:t>
      </w:r>
      <w:r w:rsidRPr="007821DC">
        <w:rPr>
          <w:color w:val="538135"/>
        </w:rPr>
        <w:t xml:space="preserve"> </w:t>
      </w:r>
      <w:r w:rsidRPr="008B6C21">
        <w:t>&lt;n’a pas&gt; &lt;n’ont pas&gt; &lt;encore&gt; été &lt;établie(s)&gt;.&gt;</w:t>
      </w:r>
    </w:p>
    <w:p w14:paraId="5B3F41A9" w14:textId="77777777" w:rsidR="00E6215C" w:rsidRPr="008B6C21" w:rsidRDefault="00E6215C" w:rsidP="00E6215C">
      <w:pPr>
        <w:pStyle w:val="AmmCorpsTexte"/>
      </w:pPr>
      <w:r w:rsidRPr="008B6C21">
        <w:t>&lt;Aucune donnée n’est disponible.&gt;</w:t>
      </w:r>
    </w:p>
    <w:p w14:paraId="24C6DDCB" w14:textId="77777777" w:rsidR="00E6215C" w:rsidRPr="008B6C21" w:rsidRDefault="00E6215C" w:rsidP="00E6215C">
      <w:pPr>
        <w:pStyle w:val="AmmCorpsTexte"/>
      </w:pPr>
      <w:r w:rsidRPr="008B6C21">
        <w:t>&lt;Les données actuellement disponibles sont décrites à la rubrique &lt;4.8&gt; &lt;5.1&gt; &lt;5.2&gt; mais aucune recommandation sur la posologie ne peut être donnée.&gt;</w:t>
      </w:r>
    </w:p>
    <w:p w14:paraId="7C376FB6" w14:textId="77777777" w:rsidR="00E6215C" w:rsidRPr="008B6C21" w:rsidRDefault="00E6215C" w:rsidP="00E6215C">
      <w:pPr>
        <w:pStyle w:val="AmmCorpsTexte"/>
      </w:pPr>
      <w:r w:rsidRPr="008B6C21">
        <w:t xml:space="preserve">&lt; {X} ne doit pas être utilisé chez les enfants âgés de {x à y} &lt;ans&gt; &lt;mois&gt; </w:t>
      </w:r>
      <w:r>
        <w:t>[</w:t>
      </w:r>
      <w:r w:rsidRPr="008B6C21">
        <w:t>ou tout autre sous-groupe pertinent, par exemple, selon le poids, l’âge pubertaire, le genre</w:t>
      </w:r>
      <w:r>
        <w:t>]</w:t>
      </w:r>
      <w:r w:rsidRPr="008B6C21">
        <w:t xml:space="preserve"> en raison de problème(s) &lt;d’efficacité&gt; &lt;de sécurité&gt;.&gt;</w:t>
      </w:r>
    </w:p>
    <w:p w14:paraId="75C59771" w14:textId="77777777" w:rsidR="00E6215C" w:rsidRPr="008B6C21" w:rsidRDefault="00E6215C" w:rsidP="00E6215C">
      <w:pPr>
        <w:pStyle w:val="AmmCorpsTexte"/>
      </w:pPr>
      <w:r w:rsidRPr="008B6C21">
        <w:t>&lt;Il n’</w:t>
      </w:r>
      <w:r w:rsidR="00F318A0">
        <w:t xml:space="preserve">existe </w:t>
      </w:r>
      <w:r w:rsidRPr="008B6C21">
        <w:t>pas d’utilisation justifiée de {</w:t>
      </w:r>
      <w:r w:rsidR="004C0588">
        <w:t>X</w:t>
      </w:r>
      <w:r w:rsidRPr="008B6C21">
        <w:t xml:space="preserve">} &lt;dans la population pédiatrique&gt; &lt;chez les enfants âgés de {x à y} &lt;mois&gt; &lt;ans&gt; </w:t>
      </w:r>
      <w:r w:rsidR="00186C97">
        <w:t>[</w:t>
      </w:r>
      <w:r w:rsidRPr="008B6C21">
        <w:t>ou tout autre sous-groupe pertinent, par exemple, selon le poids, l’âge pubertaire, le genre</w:t>
      </w:r>
      <w:r w:rsidR="00186C97">
        <w:t>]</w:t>
      </w:r>
      <w:r w:rsidRPr="008B6C21">
        <w:t xml:space="preserve"> &lt;dans l’indication …&gt;.&gt;</w:t>
      </w:r>
    </w:p>
    <w:p w14:paraId="384FD3D8" w14:textId="77777777" w:rsidR="00E6215C" w:rsidRDefault="00E6215C" w:rsidP="00E6215C">
      <w:pPr>
        <w:pStyle w:val="AmmCorpsTexte"/>
      </w:pPr>
      <w:r w:rsidRPr="008B6C21">
        <w:t>&lt; {</w:t>
      </w:r>
      <w:r w:rsidR="004C0588">
        <w:t>X</w:t>
      </w:r>
      <w:r w:rsidRPr="008B6C21">
        <w:t xml:space="preserve">} est contre-indiqué chez les enfants  âgés de {x à y} &lt;ans&gt; &lt;mois&gt; </w:t>
      </w:r>
      <w:r w:rsidRPr="007821DC">
        <w:rPr>
          <w:color w:val="538135"/>
        </w:rPr>
        <w:t>[ou tout autre sous-groupe pertinent, par exemple, selon le poids, l’âge pubertaire, le genre]</w:t>
      </w:r>
      <w:r w:rsidRPr="008B6C21">
        <w:t xml:space="preserve"> &lt;dans l’indication …&gt;] (voir rubrique 4.3).&gt;</w:t>
      </w:r>
    </w:p>
    <w:p w14:paraId="697EE0CE" w14:textId="77777777" w:rsidR="00E6215C" w:rsidRPr="007F7A57" w:rsidRDefault="00E6215C" w:rsidP="00E6215C">
      <w:pPr>
        <w:pStyle w:val="AmmAnnexeTitre3"/>
      </w:pPr>
      <w:r w:rsidRPr="008B6C21">
        <w:t>Mode d’administration</w:t>
      </w:r>
    </w:p>
    <w:p w14:paraId="438328C9" w14:textId="77777777" w:rsidR="00E6215C" w:rsidRPr="008B6C21" w:rsidRDefault="00E6215C" w:rsidP="00E6215C">
      <w:pPr>
        <w:pStyle w:val="AmmCorpsTexte"/>
      </w:pPr>
      <w:r w:rsidRPr="008B6C21">
        <w:t>&lt;Précautions à prendre avant la manipulation ou l’administration du médicament&gt;</w:t>
      </w:r>
    </w:p>
    <w:p w14:paraId="19C07AB8" w14:textId="77777777" w:rsidR="00E6215C" w:rsidRDefault="00E6215C" w:rsidP="00E6215C">
      <w:pPr>
        <w:pStyle w:val="AmmCorpsTexte"/>
        <w:rPr>
          <w:lang w:val="fr-BE"/>
        </w:rPr>
      </w:pPr>
      <w:r w:rsidRPr="006B218C">
        <w:rPr>
          <w:lang w:val="fr-BE"/>
        </w:rPr>
        <w:lastRenderedPageBreak/>
        <w:t>&lt;Pour les instructions concernant la &lt;reconstitution&gt; &lt;dilution&gt; du médicament avant administration, voir la rubrique &lt;6.6&gt; &lt;et&gt; &lt;la rubrique 12&gt;.&gt;</w:t>
      </w:r>
    </w:p>
    <w:p w14:paraId="08309434" w14:textId="77777777" w:rsidR="009E44EF" w:rsidRDefault="009E44EF">
      <w:pPr>
        <w:pStyle w:val="AmmAnnexeTitre2"/>
        <w:keepNext w:val="0"/>
        <w:keepLines w:val="0"/>
        <w:tabs>
          <w:tab w:val="clear" w:pos="720"/>
        </w:tabs>
        <w:ind w:left="0" w:firstLine="0"/>
      </w:pPr>
      <w:r>
        <w:t>4.3.</w:t>
      </w:r>
      <w:r>
        <w:tab/>
        <w:t>Contre-indications</w:t>
      </w:r>
      <w:bookmarkEnd w:id="9"/>
    </w:p>
    <w:p w14:paraId="4AB23A93" w14:textId="77777777" w:rsidR="00E6215C" w:rsidRDefault="00E6215C" w:rsidP="00E6215C">
      <w:pPr>
        <w:pStyle w:val="AmmCorpsTexte"/>
      </w:pPr>
      <w:bookmarkStart w:id="10" w:name="_Toc142278919"/>
      <w:r>
        <w:t>&lt;Hypersensibilité à la (aux) substance(s) active(s) ou à l’un des excipients mentionnés à la rubrique 6.1 &lt;ou {nom(s) du (des) résidu(s)}&gt;.&gt;</w:t>
      </w:r>
    </w:p>
    <w:p w14:paraId="327DEF45" w14:textId="77777777" w:rsidR="009E44EF" w:rsidRDefault="009E44EF">
      <w:pPr>
        <w:pStyle w:val="AmmAnnexeTitre2"/>
        <w:keepNext w:val="0"/>
        <w:keepLines w:val="0"/>
        <w:tabs>
          <w:tab w:val="clear" w:pos="720"/>
        </w:tabs>
        <w:ind w:left="0" w:firstLine="0"/>
      </w:pPr>
      <w:r>
        <w:t>4.4.</w:t>
      </w:r>
      <w:r>
        <w:tab/>
        <w:t>Mises en garde spéciales et précautions d'emploi</w:t>
      </w:r>
      <w:bookmarkEnd w:id="10"/>
    </w:p>
    <w:p w14:paraId="24510A0D" w14:textId="77777777" w:rsidR="00E6215C" w:rsidRDefault="00E6215C" w:rsidP="00E6215C">
      <w:pPr>
        <w:pStyle w:val="AmmAnnexeTitre3"/>
      </w:pPr>
      <w:bookmarkStart w:id="11" w:name="_Toc142278920"/>
      <w:r w:rsidRPr="006F7B3A">
        <w:t>&lt;Population pédiatrique&gt;</w:t>
      </w:r>
    </w:p>
    <w:p w14:paraId="53FB6259" w14:textId="77777777" w:rsidR="009E44EF" w:rsidRPr="00707325" w:rsidRDefault="009E44EF" w:rsidP="00707325">
      <w:pPr>
        <w:pStyle w:val="AmmAnnexeTitre2"/>
        <w:keepNext w:val="0"/>
        <w:keepLines w:val="0"/>
        <w:tabs>
          <w:tab w:val="clear" w:pos="720"/>
        </w:tabs>
        <w:ind w:left="0" w:firstLine="0"/>
      </w:pPr>
      <w:r w:rsidRPr="00707325">
        <w:t>4.5.</w:t>
      </w:r>
      <w:r w:rsidRPr="00707325">
        <w:tab/>
        <w:t>Interactions avec d'autres médicaments et autres formes d'interactions</w:t>
      </w:r>
      <w:bookmarkEnd w:id="11"/>
    </w:p>
    <w:p w14:paraId="6DF8D110" w14:textId="77777777" w:rsidR="009E44EF" w:rsidRDefault="009E44EF">
      <w:pPr>
        <w:pStyle w:val="AmmCorpsTexte"/>
      </w:pPr>
      <w:bookmarkStart w:id="12" w:name="_Toc142278921"/>
      <w:r>
        <w:t>&lt;Aucune étude d’interaction n’a été réalisée.&gt;</w:t>
      </w:r>
    </w:p>
    <w:p w14:paraId="7D793FC1" w14:textId="77777777" w:rsidR="00E6215C" w:rsidRDefault="00E6215C" w:rsidP="00E6215C">
      <w:pPr>
        <w:pStyle w:val="AmmAnnexeTitre3"/>
      </w:pPr>
      <w:r w:rsidRPr="006F7B3A">
        <w:t>&lt;Population pédiatrique&gt;</w:t>
      </w:r>
    </w:p>
    <w:p w14:paraId="2F8FD383" w14:textId="77777777" w:rsidR="00E6215C" w:rsidRDefault="00E6215C" w:rsidP="00E6215C">
      <w:pPr>
        <w:pStyle w:val="AmmCorpsTexte"/>
      </w:pPr>
      <w:r>
        <w:t>&lt;Les études d’interaction n’ont été réalisées que chez l’adulte.&gt;</w:t>
      </w:r>
    </w:p>
    <w:p w14:paraId="3BB220EE" w14:textId="77777777" w:rsidR="009E44EF" w:rsidRDefault="009E44EF" w:rsidP="00C51EBC">
      <w:pPr>
        <w:pStyle w:val="AmmAnnexeTitre3"/>
      </w:pPr>
      <w:r>
        <w:t>&lt;Associations contre-indiquées</w:t>
      </w:r>
      <w:bookmarkEnd w:id="12"/>
      <w:r>
        <w:t>&gt;</w:t>
      </w:r>
    </w:p>
    <w:p w14:paraId="3BA62A38" w14:textId="77777777" w:rsidR="009E44EF" w:rsidRDefault="009E44EF" w:rsidP="00C51EBC">
      <w:pPr>
        <w:pStyle w:val="AmmAnnexeTitre3"/>
      </w:pPr>
      <w:bookmarkStart w:id="13" w:name="_Toc142278922"/>
      <w:r>
        <w:t>&lt;Associations déconseillées</w:t>
      </w:r>
      <w:bookmarkEnd w:id="13"/>
      <w:r>
        <w:t>&gt;</w:t>
      </w:r>
    </w:p>
    <w:p w14:paraId="70AE856D" w14:textId="77777777" w:rsidR="009E44EF" w:rsidRDefault="009E44EF" w:rsidP="00C51EBC">
      <w:pPr>
        <w:pStyle w:val="AmmAnnexeTitre3"/>
      </w:pPr>
      <w:bookmarkStart w:id="14" w:name="_Toc142278923"/>
      <w:r>
        <w:t xml:space="preserve">&lt;Associations </w:t>
      </w:r>
      <w:r>
        <w:rPr>
          <w:rFonts w:eastAsia="MS Mincho"/>
        </w:rPr>
        <w:t xml:space="preserve">faisant l'objet de </w:t>
      </w:r>
      <w:r>
        <w:t>précautions d’emploi</w:t>
      </w:r>
      <w:bookmarkEnd w:id="14"/>
      <w:r>
        <w:t>&gt;</w:t>
      </w:r>
    </w:p>
    <w:p w14:paraId="724193B1" w14:textId="77777777" w:rsidR="009E44EF" w:rsidRDefault="009E44EF" w:rsidP="00C51EBC">
      <w:pPr>
        <w:pStyle w:val="AmmAnnexeTitre3"/>
      </w:pPr>
      <w:bookmarkStart w:id="15" w:name="_Toc142278924"/>
      <w:r>
        <w:t>&lt;Associations à prendre en compte</w:t>
      </w:r>
      <w:bookmarkEnd w:id="15"/>
      <w:r>
        <w:t>&gt;</w:t>
      </w:r>
    </w:p>
    <w:p w14:paraId="58CBD91F" w14:textId="77777777" w:rsidR="00F175F2" w:rsidRDefault="00F175F2" w:rsidP="00B62BC3">
      <w:pPr>
        <w:pStyle w:val="AmmAnnexeTitre2"/>
        <w:keepNext w:val="0"/>
        <w:keepLines w:val="0"/>
        <w:tabs>
          <w:tab w:val="clear" w:pos="720"/>
        </w:tabs>
        <w:ind w:left="0" w:firstLine="0"/>
      </w:pPr>
      <w:bookmarkStart w:id="16" w:name="_Toc142278925"/>
      <w:bookmarkStart w:id="17" w:name="_Toc142278926"/>
      <w:bookmarkStart w:id="18" w:name="_Toc142278928"/>
      <w:r w:rsidRPr="002025A9">
        <w:t>4.6.</w:t>
      </w:r>
      <w:r w:rsidRPr="002025A9">
        <w:tab/>
        <w:t>Fertilité, grossesse et allaitement</w:t>
      </w:r>
      <w:bookmarkEnd w:id="16"/>
    </w:p>
    <w:p w14:paraId="1F5562CA" w14:textId="77777777" w:rsidR="00E6215C" w:rsidRDefault="00E6215C" w:rsidP="00C51EBC">
      <w:pPr>
        <w:pStyle w:val="AmmAnnexeTitre3"/>
      </w:pPr>
      <w:r>
        <w:t>&lt;Grossesse</w:t>
      </w:r>
      <w:bookmarkEnd w:id="17"/>
      <w:r>
        <w:t>&gt;</w:t>
      </w:r>
    </w:p>
    <w:p w14:paraId="29BBA1C5" w14:textId="77777777" w:rsidR="00E6215C" w:rsidRDefault="00E6215C" w:rsidP="00C51EBC">
      <w:pPr>
        <w:pStyle w:val="AmmAnnexeTitre3"/>
      </w:pPr>
      <w:bookmarkStart w:id="19" w:name="_Toc142278927"/>
      <w:r>
        <w:t>&lt;Allaitement</w:t>
      </w:r>
      <w:bookmarkEnd w:id="19"/>
      <w:r>
        <w:t>&gt;</w:t>
      </w:r>
    </w:p>
    <w:p w14:paraId="1E39D9DC" w14:textId="77777777" w:rsidR="00E6215C" w:rsidRDefault="00E6215C" w:rsidP="00C51EBC">
      <w:pPr>
        <w:pStyle w:val="AmmAnnexeTitre3"/>
      </w:pPr>
      <w:r w:rsidRPr="001C6F27">
        <w:t>&lt;Fertilité&gt;</w:t>
      </w:r>
    </w:p>
    <w:p w14:paraId="2C6797DA" w14:textId="77777777" w:rsidR="009E44EF" w:rsidRDefault="009E44EF" w:rsidP="00B62BC3">
      <w:pPr>
        <w:pStyle w:val="AmmAnnexeTitre2"/>
        <w:keepNext w:val="0"/>
        <w:keepLines w:val="0"/>
        <w:tabs>
          <w:tab w:val="clear" w:pos="720"/>
        </w:tabs>
        <w:ind w:left="0" w:firstLine="0"/>
      </w:pPr>
      <w:r>
        <w:t>4.7.</w:t>
      </w:r>
      <w:r>
        <w:tab/>
        <w:t>Effets sur l'aptitude à conduire des véhicules et à utiliser des machines</w:t>
      </w:r>
      <w:bookmarkEnd w:id="18"/>
    </w:p>
    <w:p w14:paraId="1D395240" w14:textId="77777777" w:rsidR="00E6215C" w:rsidRDefault="00E6215C" w:rsidP="00E6215C">
      <w:pPr>
        <w:pStyle w:val="AmmCorpsTexte"/>
        <w:rPr>
          <w:lang w:val="fr-BE"/>
        </w:rPr>
      </w:pPr>
      <w:bookmarkStart w:id="20" w:name="_Toc142278929"/>
      <w:r w:rsidRPr="006B218C">
        <w:rPr>
          <w:lang w:val="fr-BE"/>
        </w:rPr>
        <w:t>&lt; {</w:t>
      </w:r>
      <w:r w:rsidR="00186C97">
        <w:rPr>
          <w:lang w:val="fr-BE"/>
        </w:rPr>
        <w:t>Nom</w:t>
      </w:r>
      <w:r w:rsidR="00186C97" w:rsidRPr="006B218C">
        <w:rPr>
          <w:lang w:val="fr-BE"/>
        </w:rPr>
        <w:t xml:space="preserve"> </w:t>
      </w:r>
      <w:r w:rsidR="0036080B">
        <w:rPr>
          <w:lang w:val="fr-BE"/>
        </w:rPr>
        <w:t>(</w:t>
      </w:r>
      <w:r w:rsidRPr="006B218C">
        <w:rPr>
          <w:lang w:val="fr-BE"/>
        </w:rPr>
        <w:t>de fantaisie</w:t>
      </w:r>
      <w:r w:rsidR="0036080B">
        <w:rPr>
          <w:lang w:val="fr-BE"/>
        </w:rPr>
        <w:t>)</w:t>
      </w:r>
      <w:r w:rsidRPr="006B218C">
        <w:rPr>
          <w:lang w:val="fr-BE"/>
        </w:rPr>
        <w:t xml:space="preserve">} </w:t>
      </w:r>
      <w:r w:rsidR="00186C97">
        <w:rPr>
          <w:lang w:val="fr-BE"/>
        </w:rPr>
        <w:t>&lt;</w:t>
      </w:r>
      <w:r w:rsidRPr="006B218C">
        <w:rPr>
          <w:lang w:val="fr-BE"/>
        </w:rPr>
        <w:t>n’a aucun effet ou un effet négligeable &gt; &lt;</w:t>
      </w:r>
      <w:r w:rsidR="00186C97">
        <w:rPr>
          <w:lang w:val="fr-BE"/>
        </w:rPr>
        <w:t xml:space="preserve">a </w:t>
      </w:r>
      <w:r w:rsidRPr="006B218C">
        <w:rPr>
          <w:lang w:val="fr-BE"/>
        </w:rPr>
        <w:t>une influence mineure&gt; &lt;</w:t>
      </w:r>
      <w:r w:rsidR="00186C97">
        <w:rPr>
          <w:lang w:val="fr-BE"/>
        </w:rPr>
        <w:t xml:space="preserve">a </w:t>
      </w:r>
      <w:r w:rsidRPr="006B218C">
        <w:rPr>
          <w:lang w:val="fr-BE"/>
        </w:rPr>
        <w:t>une influence modérée&gt; &lt;</w:t>
      </w:r>
      <w:r w:rsidR="00186C97">
        <w:rPr>
          <w:lang w:val="fr-BE"/>
        </w:rPr>
        <w:t xml:space="preserve">a </w:t>
      </w:r>
      <w:r w:rsidRPr="006B218C">
        <w:rPr>
          <w:lang w:val="fr-BE"/>
        </w:rPr>
        <w:t>une influence importante&gt; sur l’aptitude à conduire des véhicules et à utiliser des machines.&gt;</w:t>
      </w:r>
    </w:p>
    <w:p w14:paraId="3B1522BD" w14:textId="77777777" w:rsidR="00E6215C" w:rsidRDefault="00E6215C" w:rsidP="00E6215C">
      <w:pPr>
        <w:pStyle w:val="AmmCorpsTexte"/>
        <w:rPr>
          <w:lang w:val="fr-BE"/>
        </w:rPr>
      </w:pPr>
      <w:r w:rsidRPr="006B218C">
        <w:rPr>
          <w:lang w:val="fr-BE"/>
        </w:rPr>
        <w:t>&lt;Sans objet.&gt;</w:t>
      </w:r>
    </w:p>
    <w:p w14:paraId="34E27D0F" w14:textId="77777777" w:rsidR="009E44EF" w:rsidRDefault="009E44EF" w:rsidP="00B62BC3">
      <w:pPr>
        <w:pStyle w:val="AmmAnnexeTitre2"/>
        <w:keepNext w:val="0"/>
        <w:keepLines w:val="0"/>
        <w:tabs>
          <w:tab w:val="clear" w:pos="720"/>
        </w:tabs>
        <w:ind w:left="0" w:firstLine="0"/>
      </w:pPr>
      <w:r>
        <w:t>4.8.</w:t>
      </w:r>
      <w:r>
        <w:tab/>
        <w:t>Effets indésirables</w:t>
      </w:r>
      <w:bookmarkEnd w:id="20"/>
    </w:p>
    <w:p w14:paraId="6FE47E77" w14:textId="77777777" w:rsidR="00E6215C" w:rsidRDefault="00E6215C" w:rsidP="00E6215C">
      <w:pPr>
        <w:pStyle w:val="AmmAnnexeTitre3"/>
      </w:pPr>
      <w:r w:rsidRPr="006F7B3A">
        <w:t>&lt;Population pédiatrique&gt;</w:t>
      </w:r>
    </w:p>
    <w:p w14:paraId="2BD48927" w14:textId="77777777" w:rsidR="008656C7" w:rsidRDefault="008656C7" w:rsidP="008656C7">
      <w:pPr>
        <w:pStyle w:val="AmmAnnexeTitre3"/>
      </w:pPr>
      <w:r>
        <w:t xml:space="preserve">Déclaration des effets indésirables suspectés </w:t>
      </w:r>
    </w:p>
    <w:p w14:paraId="139E62A1" w14:textId="77777777" w:rsidR="0036080B" w:rsidRPr="00315FC9" w:rsidRDefault="0036080B" w:rsidP="0036080B">
      <w:pPr>
        <w:pStyle w:val="AmmCorpsTexte"/>
        <w:rPr>
          <w:rFonts w:eastAsia="Calibri"/>
        </w:rPr>
      </w:pPr>
      <w:r>
        <w:t xml:space="preserve">La déclaration des effets indésirables suspectés après autorisation du médicament est importante. Elle permet une surveillance continue du rapport bénéfice/risque du médicament. Les professionnels de santé déclarent tout effet indésirable suspecté via le système national de déclaration : </w:t>
      </w:r>
      <w:r w:rsidRPr="00BB06F8">
        <w:rPr>
          <w:rFonts w:eastAsia="Calibri"/>
          <w:noProof/>
          <w:lang w:eastAsia="zh-CN"/>
        </w:rPr>
        <w:t>Agence nationale de sécurité du médicament et des produits de santé (ANSM)</w:t>
      </w:r>
      <w:r>
        <w:rPr>
          <w:rFonts w:eastAsia="Calibri"/>
          <w:noProof/>
          <w:lang w:eastAsia="zh-CN"/>
        </w:rPr>
        <w:t xml:space="preserve"> </w:t>
      </w:r>
      <w:r w:rsidRPr="00BB06F8">
        <w:rPr>
          <w:rFonts w:eastAsia="Calibri"/>
          <w:noProof/>
          <w:lang w:eastAsia="zh-CN"/>
        </w:rPr>
        <w:t xml:space="preserve">et réseau des Centres Régionaux de Pharmacovigilance </w:t>
      </w:r>
      <w:r>
        <w:rPr>
          <w:rFonts w:eastAsia="Calibri"/>
          <w:noProof/>
          <w:lang w:eastAsia="zh-CN"/>
        </w:rPr>
        <w:t xml:space="preserve">- </w:t>
      </w:r>
      <w:r w:rsidRPr="00C25997">
        <w:rPr>
          <w:rFonts w:eastAsia="Calibri"/>
          <w:lang w:eastAsia="zh-CN"/>
        </w:rPr>
        <w:t>Site internet</w:t>
      </w:r>
      <w:r w:rsidR="007A49D5">
        <w:rPr>
          <w:rFonts w:eastAsia="Calibri"/>
          <w:lang w:eastAsia="zh-CN"/>
        </w:rPr>
        <w:t xml:space="preserve"> </w:t>
      </w:r>
      <w:r w:rsidRPr="00C25997">
        <w:rPr>
          <w:rFonts w:eastAsia="Calibri"/>
          <w:noProof/>
          <w:lang w:eastAsia="zh-CN"/>
        </w:rPr>
        <w:t>:</w:t>
      </w:r>
      <w:r w:rsidRPr="00115276">
        <w:rPr>
          <w:rFonts w:eastAsia="Calibri"/>
          <w:noProof/>
          <w:color w:val="FF0000"/>
          <w:lang w:eastAsia="zh-CN"/>
        </w:rPr>
        <w:t xml:space="preserve"> </w:t>
      </w:r>
      <w:hyperlink r:id="rId9" w:history="1">
        <w:r w:rsidR="00AC7AAB">
          <w:rPr>
            <w:rStyle w:val="Lienhypertexte"/>
            <w:rFonts w:cs="Arial"/>
          </w:rPr>
          <w:t>https://signalement.social-sante.gouv.fr/</w:t>
        </w:r>
      </w:hyperlink>
      <w:r w:rsidRPr="007A49D5">
        <w:rPr>
          <w:rFonts w:eastAsia="Calibri"/>
          <w:noProof/>
          <w:lang w:eastAsia="zh-CN"/>
        </w:rPr>
        <w:t>.</w:t>
      </w:r>
    </w:p>
    <w:p w14:paraId="3E3A7C93" w14:textId="77777777" w:rsidR="009E44EF" w:rsidRDefault="009E44EF" w:rsidP="00B62BC3">
      <w:pPr>
        <w:pStyle w:val="AmmAnnexeTitre2"/>
        <w:keepNext w:val="0"/>
        <w:keepLines w:val="0"/>
        <w:tabs>
          <w:tab w:val="clear" w:pos="720"/>
        </w:tabs>
        <w:ind w:left="0" w:firstLine="0"/>
      </w:pPr>
      <w:bookmarkStart w:id="21" w:name="_Toc142278930"/>
      <w:r>
        <w:t>4.9.</w:t>
      </w:r>
      <w:r>
        <w:tab/>
        <w:t>Surdosage</w:t>
      </w:r>
      <w:bookmarkEnd w:id="21"/>
    </w:p>
    <w:p w14:paraId="64C9F52F" w14:textId="77777777" w:rsidR="009E44EF" w:rsidRDefault="00E6215C" w:rsidP="00E6215C">
      <w:pPr>
        <w:pStyle w:val="AmmAnnexeTitre3"/>
      </w:pPr>
      <w:r w:rsidRPr="006F7B3A">
        <w:t>&lt;Population pédiatrique&gt;</w:t>
      </w:r>
    </w:p>
    <w:p w14:paraId="32CFE77D" w14:textId="77777777" w:rsidR="009E44EF" w:rsidRDefault="009E44EF">
      <w:pPr>
        <w:pStyle w:val="AmmAnnexeTitre1"/>
        <w:rPr>
          <w:caps w:val="0"/>
        </w:rPr>
      </w:pPr>
      <w:bookmarkStart w:id="22" w:name="_Toc142278931"/>
      <w:r>
        <w:rPr>
          <w:caps w:val="0"/>
        </w:rPr>
        <w:t>5.</w:t>
      </w:r>
      <w:r>
        <w:rPr>
          <w:caps w:val="0"/>
        </w:rPr>
        <w:tab/>
        <w:t>PROPRIETES PHARMACOLOGIQUES</w:t>
      </w:r>
      <w:bookmarkEnd w:id="22"/>
    </w:p>
    <w:p w14:paraId="6CF070F6" w14:textId="77777777" w:rsidR="009E44EF" w:rsidRDefault="009E44EF" w:rsidP="00B62BC3">
      <w:pPr>
        <w:pStyle w:val="AmmAnnexeTitre2"/>
        <w:keepNext w:val="0"/>
        <w:keepLines w:val="0"/>
        <w:tabs>
          <w:tab w:val="clear" w:pos="720"/>
        </w:tabs>
        <w:ind w:left="0" w:firstLine="0"/>
      </w:pPr>
      <w:bookmarkStart w:id="23" w:name="_Toc142278932"/>
      <w:r>
        <w:t>5.1.</w:t>
      </w:r>
      <w:r>
        <w:tab/>
        <w:t>Propriétés pharmacodynamiques</w:t>
      </w:r>
      <w:bookmarkEnd w:id="23"/>
    </w:p>
    <w:p w14:paraId="5F2A834E" w14:textId="77777777" w:rsidR="00E6215C" w:rsidRDefault="00E6215C" w:rsidP="00E6215C">
      <w:pPr>
        <w:pStyle w:val="AmmCorpsTexteGras"/>
        <w:rPr>
          <w:sz w:val="16"/>
          <w:szCs w:val="16"/>
        </w:rPr>
      </w:pPr>
      <w:bookmarkStart w:id="24" w:name="_Toc142278933"/>
      <w:r>
        <w:t>Classe pharmacothérapeutique : {classe}, code ATC : {code}</w:t>
      </w:r>
      <w:r>
        <w:rPr>
          <w:b w:val="0"/>
          <w:bCs w:val="0"/>
          <w:shd w:val="clear" w:color="auto" w:fill="FFFFFF"/>
        </w:rPr>
        <w:t xml:space="preserve"> </w:t>
      </w:r>
      <w:r>
        <w:t>&lt;non encore attribué</w:t>
      </w:r>
      <w:r>
        <w:rPr>
          <w:sz w:val="16"/>
          <w:szCs w:val="16"/>
        </w:rPr>
        <w:t>&gt;.</w:t>
      </w:r>
    </w:p>
    <w:p w14:paraId="7CFC1D93" w14:textId="77777777" w:rsidR="00E6215C" w:rsidRDefault="00E6215C" w:rsidP="00E6215C">
      <w:pPr>
        <w:pStyle w:val="AmmCorpsTexte"/>
      </w:pPr>
      <w:r w:rsidRPr="00415868">
        <w:t>&lt; {</w:t>
      </w:r>
      <w:r w:rsidR="0047044B">
        <w:t>Nom</w:t>
      </w:r>
      <w:r w:rsidR="0047044B" w:rsidRPr="00415868">
        <w:t xml:space="preserve"> </w:t>
      </w:r>
      <w:r w:rsidR="0018562D">
        <w:t>(</w:t>
      </w:r>
      <w:r w:rsidRPr="00415868">
        <w:t>de fantaisie</w:t>
      </w:r>
      <w:r w:rsidR="0018562D">
        <w:t>)</w:t>
      </w:r>
      <w:r w:rsidRPr="00415868">
        <w:t xml:space="preserve">} est un médicament biosimilaire. Des informations détaillées sont disponibles sur le site internet </w:t>
      </w:r>
      <w:r w:rsidR="007440E7" w:rsidRPr="000478E3">
        <w:t xml:space="preserve">l’Agence </w:t>
      </w:r>
      <w:r w:rsidR="007440E7" w:rsidRPr="007D010C">
        <w:rPr>
          <w:szCs w:val="22"/>
        </w:rPr>
        <w:t>européenne des médicaments</w:t>
      </w:r>
      <w:r w:rsidR="007440E7" w:rsidRPr="000478E3">
        <w:t xml:space="preserve"> </w:t>
      </w:r>
      <w:hyperlink r:id="rId10" w:history="1">
        <w:r w:rsidR="007440E7" w:rsidRPr="006E7E33">
          <w:rPr>
            <w:szCs w:val="22"/>
            <w:lang w:val="fr-BE"/>
          </w:rPr>
          <w:t>http://www.ema.europa.eu</w:t>
        </w:r>
      </w:hyperlink>
      <w:r w:rsidR="00E11C81">
        <w:t>.&gt;</w:t>
      </w:r>
    </w:p>
    <w:p w14:paraId="6F079339" w14:textId="77777777" w:rsidR="00E6215C" w:rsidRPr="000912EA" w:rsidRDefault="00E6215C" w:rsidP="00E6215C">
      <w:pPr>
        <w:pStyle w:val="AmmAnnexeTitre3"/>
      </w:pPr>
      <w:r w:rsidRPr="000912EA">
        <w:lastRenderedPageBreak/>
        <w:t>&lt;Mécanisme d’action&gt;</w:t>
      </w:r>
    </w:p>
    <w:p w14:paraId="10A7F79B" w14:textId="77777777" w:rsidR="00E6215C" w:rsidRPr="000912EA" w:rsidRDefault="00E6215C" w:rsidP="00E6215C">
      <w:pPr>
        <w:pStyle w:val="AmmAnnexeTitre3"/>
      </w:pPr>
      <w:r w:rsidRPr="000912EA">
        <w:t>&lt;Effets pharmacodynamiques&gt;</w:t>
      </w:r>
    </w:p>
    <w:p w14:paraId="16D2BF91" w14:textId="77777777" w:rsidR="00E6215C" w:rsidRPr="000912EA" w:rsidRDefault="00E6215C" w:rsidP="00E6215C">
      <w:pPr>
        <w:pStyle w:val="AmmAnnexeTitre3"/>
      </w:pPr>
      <w:r w:rsidRPr="000912EA">
        <w:t>&lt;Efficacité et sécurité clinique&gt;</w:t>
      </w:r>
    </w:p>
    <w:p w14:paraId="2E0BD161" w14:textId="77777777" w:rsidR="00E6215C" w:rsidRDefault="00E6215C" w:rsidP="00E6215C">
      <w:pPr>
        <w:pStyle w:val="AmmAnnexeTitre3"/>
      </w:pPr>
      <w:r w:rsidRPr="000912EA">
        <w:t>&lt;Population pédiatrique&gt;</w:t>
      </w:r>
    </w:p>
    <w:p w14:paraId="166C3674" w14:textId="77777777" w:rsidR="00E6215C" w:rsidRDefault="00E6215C" w:rsidP="00E6215C">
      <w:pPr>
        <w:pStyle w:val="AmmCorpsTexte"/>
      </w:pPr>
      <w:r w:rsidRPr="00415868">
        <w:t>&lt;L’Agence européenne des médicaments a accordé une dérogation à l’obligation de soumettre les résultats d’études réalisées avec &lt;{Nom (de fantaisie)}&gt; [ou pour les génériques: &lt;le médicament de référence contenant {nom de la (des) substance(s) active(s)}&gt;] dans tous les sous-groupes de la population pédiatrique {conformément à la décision du Plan d’investigation  pédiatrique, dans l’indication autorisée} (voir rubrique 4.2 pour les informations concernant l’usage pédiatrique).&gt;</w:t>
      </w:r>
    </w:p>
    <w:p w14:paraId="5071CD2B" w14:textId="77777777" w:rsidR="00E6215C" w:rsidRDefault="00E6215C" w:rsidP="00E6215C">
      <w:pPr>
        <w:pStyle w:val="AmmCorpsTexte"/>
      </w:pPr>
      <w:r w:rsidRPr="00415868">
        <w:t>&lt;L’Agence européenne des médicaments a différé l’obligation de soumettre les résultats d’études réalisées avec &lt;{Nom (de fantaisie)}&gt; [ou pour les génériques: &lt;le médicament de référence contenant {nom d</w:t>
      </w:r>
      <w:r w:rsidR="0047044B">
        <w:t xml:space="preserve">e la </w:t>
      </w:r>
      <w:r w:rsidRPr="00415868">
        <w:t xml:space="preserve">(des) substance(s) active(s)}&gt;] dans un ou plusieurs sous-groupes de la population pédiatrique {conformément à la décision du Plan d’investigation pédiatrique, dans l’indication autorisée} (voir rubrique 4.2 pour les informations concernant l’usage pédiatrique).&gt;  </w:t>
      </w:r>
    </w:p>
    <w:p w14:paraId="38D8B9F9" w14:textId="77777777" w:rsidR="0049046C" w:rsidRDefault="0049046C" w:rsidP="0049046C">
      <w:pPr>
        <w:pStyle w:val="AmmCorpsTexte"/>
      </w:pPr>
      <w:r w:rsidRPr="00415868">
        <w:t>&lt;Une autorisation de mise sur le marché « sous circonstances exceptionnelles » a été délivrée pour ce médicament. Cela signifie &lt;qu’en raison de la rareté de cette maladie&gt; &lt;que pour des raisons scientifiques&gt; &lt;que pour des raisons éthiques&gt; il n’a pas été possible d’obtenir des informations complètes concernant ce médicament.</w:t>
      </w:r>
      <w:r>
        <w:t xml:space="preserve"> </w:t>
      </w:r>
      <w:r w:rsidRPr="00415868">
        <w:t>{</w:t>
      </w:r>
      <w:r>
        <w:t>L’ANSM</w:t>
      </w:r>
      <w:r w:rsidRPr="00415868">
        <w:t>} réévaluera chaque année toute nouvelle information qui pourrait être disponible, et, si nécessaire, ce RCP sera mis à jour.&gt;</w:t>
      </w:r>
    </w:p>
    <w:p w14:paraId="6D6346A4" w14:textId="77777777" w:rsidR="009E44EF" w:rsidRPr="00B62BC3" w:rsidRDefault="009E44EF" w:rsidP="00B62BC3">
      <w:pPr>
        <w:pStyle w:val="AmmAnnexeTitre2"/>
        <w:keepNext w:val="0"/>
        <w:keepLines w:val="0"/>
        <w:ind w:left="0" w:firstLine="0"/>
      </w:pPr>
      <w:r w:rsidRPr="00B62BC3">
        <w:t>5.2.</w:t>
      </w:r>
      <w:r w:rsidRPr="00B62BC3">
        <w:tab/>
        <w:t>Propriétés pharmacocinétiques</w:t>
      </w:r>
      <w:bookmarkEnd w:id="24"/>
    </w:p>
    <w:p w14:paraId="149A02D5" w14:textId="77777777" w:rsidR="00707325" w:rsidRPr="00707325" w:rsidRDefault="00E6215C" w:rsidP="00707325">
      <w:pPr>
        <w:pStyle w:val="AmmAnnexeTitre3"/>
      </w:pPr>
      <w:bookmarkStart w:id="25" w:name="_Toc142278934"/>
      <w:r w:rsidRPr="000912EA">
        <w:t>&lt;Absorption&gt;</w:t>
      </w:r>
    </w:p>
    <w:p w14:paraId="736B6597" w14:textId="77777777" w:rsidR="00E6215C" w:rsidRPr="000912EA" w:rsidRDefault="00E6215C" w:rsidP="00212F8D">
      <w:pPr>
        <w:pStyle w:val="AmmAnnexeTitre3"/>
      </w:pPr>
      <w:r w:rsidRPr="000912EA">
        <w:t>&lt;Distribution&gt;</w:t>
      </w:r>
    </w:p>
    <w:p w14:paraId="7A25453E" w14:textId="77777777" w:rsidR="00E6215C" w:rsidRPr="000912EA" w:rsidRDefault="00E6215C" w:rsidP="00E6215C">
      <w:pPr>
        <w:pStyle w:val="AmmAnnexeTitre3"/>
      </w:pPr>
      <w:r w:rsidRPr="000912EA">
        <w:t>&lt;Biotransformation&gt;</w:t>
      </w:r>
    </w:p>
    <w:p w14:paraId="02DE513D" w14:textId="77777777" w:rsidR="00E6215C" w:rsidRPr="000912EA" w:rsidRDefault="00E6215C" w:rsidP="00E6215C">
      <w:pPr>
        <w:pStyle w:val="AmmAnnexeTitre3"/>
      </w:pPr>
      <w:r w:rsidRPr="000912EA">
        <w:t>&lt;Élimination&gt;</w:t>
      </w:r>
    </w:p>
    <w:p w14:paraId="25DF526D" w14:textId="77777777" w:rsidR="00E6215C" w:rsidRPr="000912EA" w:rsidRDefault="00E6215C" w:rsidP="00E6215C">
      <w:pPr>
        <w:pStyle w:val="AmmAnnexeTitre3"/>
      </w:pPr>
      <w:r w:rsidRPr="000912EA">
        <w:t>&lt;Linéarité/non-linéarité&gt;</w:t>
      </w:r>
    </w:p>
    <w:p w14:paraId="0369DB19" w14:textId="77777777" w:rsidR="00E6215C" w:rsidRDefault="00E6215C" w:rsidP="00E6215C">
      <w:pPr>
        <w:pStyle w:val="AmmAnnexeTitre3"/>
      </w:pPr>
      <w:r w:rsidRPr="000912EA">
        <w:t>&lt;Relations pharmacocinétique/pharmacodynamique&gt;</w:t>
      </w:r>
    </w:p>
    <w:p w14:paraId="0F06FABE" w14:textId="77777777" w:rsidR="009E44EF" w:rsidRDefault="009E44EF">
      <w:pPr>
        <w:pStyle w:val="AmmAnnexeTitre2"/>
        <w:keepNext w:val="0"/>
        <w:keepLines w:val="0"/>
        <w:ind w:left="0" w:firstLine="0"/>
      </w:pPr>
      <w:r>
        <w:t>5.3.</w:t>
      </w:r>
      <w:r>
        <w:tab/>
        <w:t>Données de sécurité préclinique</w:t>
      </w:r>
      <w:bookmarkEnd w:id="25"/>
    </w:p>
    <w:p w14:paraId="19CE0864" w14:textId="77777777" w:rsidR="00E6215C" w:rsidRDefault="00E6215C" w:rsidP="00E6215C">
      <w:pPr>
        <w:pStyle w:val="AmmCorpsTexte"/>
        <w:rPr>
          <w:szCs w:val="18"/>
        </w:rPr>
      </w:pPr>
      <w:bookmarkStart w:id="26" w:name="_Toc142278935"/>
      <w:r w:rsidRPr="006B218C">
        <w:rPr>
          <w:szCs w:val="18"/>
        </w:rPr>
        <w:t>&lt;Les données non cliniques issues des études conventionnelles de pharmacologie de sécurité, toxicologie en administration répétée, génotoxicité, cancérogénèse, et des fonctions de reproduction et de développement, n’ont pas révélé de risque particulier pour l’homme.&gt;</w:t>
      </w:r>
    </w:p>
    <w:p w14:paraId="1024B51B" w14:textId="77777777" w:rsidR="00E6215C" w:rsidRDefault="00E6215C" w:rsidP="00E6215C">
      <w:pPr>
        <w:pStyle w:val="AmmCorpsTexte"/>
        <w:rPr>
          <w:szCs w:val="18"/>
        </w:rPr>
      </w:pPr>
      <w:r w:rsidRPr="006B218C">
        <w:rPr>
          <w:szCs w:val="18"/>
        </w:rPr>
        <w:t xml:space="preserve">&lt;Des effets ont été observés chez l’animal </w:t>
      </w:r>
      <w:r w:rsidR="0047044B">
        <w:rPr>
          <w:szCs w:val="18"/>
        </w:rPr>
        <w:t xml:space="preserve">uniquement </w:t>
      </w:r>
      <w:r w:rsidRPr="006B218C">
        <w:rPr>
          <w:szCs w:val="18"/>
        </w:rPr>
        <w:t>à des expositions considérées comme suffisamment supérieures à l’exposition maximale observée chez l’homme, et ont peu de signification clinique.&gt;</w:t>
      </w:r>
    </w:p>
    <w:p w14:paraId="6B4478F0" w14:textId="77777777" w:rsidR="00E6215C" w:rsidRDefault="00E6215C" w:rsidP="00E6215C">
      <w:pPr>
        <w:pStyle w:val="AmmCorpsTexte"/>
        <w:rPr>
          <w:szCs w:val="18"/>
        </w:rPr>
      </w:pPr>
      <w:r w:rsidRPr="006B218C">
        <w:rPr>
          <w:szCs w:val="18"/>
        </w:rPr>
        <w:t>&lt;Les effets indésirables suivants n’ont pas été observés dans les études cliniques, mais ont été constatés chez des animaux soumis à des niveaux d’exposition semblables à ceux utilisés pour l’homme et  pourraient avoir une signification clinique.&gt;</w:t>
      </w:r>
    </w:p>
    <w:p w14:paraId="3CE08EDE" w14:textId="77777777" w:rsidR="00E6215C" w:rsidRDefault="00E6215C" w:rsidP="00E6215C">
      <w:pPr>
        <w:pStyle w:val="AmmAnnexeTitre3"/>
      </w:pPr>
      <w:r w:rsidRPr="000912EA">
        <w:t>&lt;Évaluation du risque environnemental&gt;</w:t>
      </w:r>
    </w:p>
    <w:p w14:paraId="0DD5A1E9" w14:textId="77777777" w:rsidR="009E44EF" w:rsidRDefault="009E44EF">
      <w:pPr>
        <w:pStyle w:val="AmmAnnexeTitre1"/>
        <w:rPr>
          <w:caps w:val="0"/>
        </w:rPr>
      </w:pPr>
      <w:r>
        <w:rPr>
          <w:caps w:val="0"/>
        </w:rPr>
        <w:t>6.</w:t>
      </w:r>
      <w:r>
        <w:rPr>
          <w:caps w:val="0"/>
        </w:rPr>
        <w:tab/>
        <w:t>DONNEES PHARMACEUTIQUES</w:t>
      </w:r>
      <w:bookmarkEnd w:id="26"/>
    </w:p>
    <w:p w14:paraId="57B11127" w14:textId="77777777" w:rsidR="009E44EF" w:rsidRDefault="009E44EF">
      <w:pPr>
        <w:pStyle w:val="AmmAnnexeTitre2"/>
        <w:keepNext w:val="0"/>
        <w:keepLines w:val="0"/>
        <w:tabs>
          <w:tab w:val="clear" w:pos="720"/>
        </w:tabs>
        <w:ind w:left="0" w:firstLine="0"/>
      </w:pPr>
      <w:bookmarkStart w:id="27" w:name="_Toc142278936"/>
      <w:r>
        <w:t>6.1.</w:t>
      </w:r>
      <w:r>
        <w:tab/>
        <w:t>Liste des excipient</w:t>
      </w:r>
      <w:bookmarkEnd w:id="27"/>
      <w:r>
        <w:t>s</w:t>
      </w:r>
    </w:p>
    <w:p w14:paraId="3EEBF722" w14:textId="77777777" w:rsidR="00F40E23" w:rsidRDefault="00E6215C" w:rsidP="00F40E23">
      <w:pPr>
        <w:pStyle w:val="AmmCorpsTexte"/>
      </w:pPr>
      <w:bookmarkStart w:id="28" w:name="_Toc142278937"/>
      <w:r>
        <w:t>&lt;Aucun</w:t>
      </w:r>
      <w:r w:rsidR="00E11C81">
        <w:t>.</w:t>
      </w:r>
      <w:r>
        <w:t>&gt;</w:t>
      </w:r>
    </w:p>
    <w:p w14:paraId="7D74B7C1" w14:textId="77777777" w:rsidR="009E44EF" w:rsidRDefault="009E44EF">
      <w:pPr>
        <w:pStyle w:val="AmmAnnexeTitre2"/>
        <w:keepNext w:val="0"/>
        <w:keepLines w:val="0"/>
        <w:tabs>
          <w:tab w:val="clear" w:pos="720"/>
        </w:tabs>
        <w:ind w:left="0" w:firstLine="0"/>
      </w:pPr>
      <w:r>
        <w:t>6.2.</w:t>
      </w:r>
      <w:r>
        <w:tab/>
        <w:t>Incompatibilités</w:t>
      </w:r>
      <w:bookmarkEnd w:id="28"/>
    </w:p>
    <w:p w14:paraId="01BA503E" w14:textId="77777777" w:rsidR="00E6215C" w:rsidRDefault="00E6215C" w:rsidP="00E6215C">
      <w:pPr>
        <w:pStyle w:val="AmmCorpsTexte"/>
      </w:pPr>
      <w:bookmarkStart w:id="29" w:name="_Toc142278938"/>
      <w:r>
        <w:t>&lt;Sans objet.&gt;</w:t>
      </w:r>
    </w:p>
    <w:p w14:paraId="63A50801" w14:textId="77777777" w:rsidR="00E6215C" w:rsidRDefault="00E6215C" w:rsidP="00E6215C">
      <w:pPr>
        <w:pStyle w:val="AmmCorpsTexte"/>
      </w:pPr>
      <w:r>
        <w:t>&lt;En l’absence d’études de compatibilité, ce médicament ne doit pas être mélangé avec d’autres médicaments.&gt;</w:t>
      </w:r>
    </w:p>
    <w:p w14:paraId="4D30F205" w14:textId="77777777" w:rsidR="00E6215C" w:rsidRDefault="00E6215C" w:rsidP="00E6215C">
      <w:pPr>
        <w:pStyle w:val="AmmCorpsTexte"/>
      </w:pPr>
      <w:r>
        <w:t xml:space="preserve">&lt;Ce médicament ne doit pas être mélangé avec d’autres médicaments à l’exception de ceux mentionnés dans la rubrique </w:t>
      </w:r>
      <w:r w:rsidR="0047044B">
        <w:t>&lt;</w:t>
      </w:r>
      <w:r>
        <w:t>6.6</w:t>
      </w:r>
      <w:r w:rsidRPr="00A76DCF">
        <w:t>.&gt; &lt;et dans la rubrique&gt; &lt;12&gt;.&gt;</w:t>
      </w:r>
    </w:p>
    <w:p w14:paraId="69C18A9F" w14:textId="77777777" w:rsidR="009E44EF" w:rsidRDefault="009E44EF">
      <w:pPr>
        <w:pStyle w:val="AmmAnnexeTitre2"/>
        <w:keepNext w:val="0"/>
        <w:keepLines w:val="0"/>
      </w:pPr>
      <w:r>
        <w:lastRenderedPageBreak/>
        <w:t>6.3.</w:t>
      </w:r>
      <w:r>
        <w:tab/>
        <w:t>Durée de conservation</w:t>
      </w:r>
      <w:bookmarkEnd w:id="29"/>
    </w:p>
    <w:p w14:paraId="40EFE9AD" w14:textId="77777777" w:rsidR="009E44EF" w:rsidRDefault="009E44EF">
      <w:pPr>
        <w:pStyle w:val="AmmCorpsTexte"/>
      </w:pPr>
      <w:r>
        <w:t>&lt;…&gt; &lt;6 mois&gt; &lt;...&gt; &lt;1 an&gt; &lt;18 mois&gt; &lt;2 ans&gt; &lt;30 mois&gt; &lt;3 ans&gt; &lt;…&gt;</w:t>
      </w:r>
    </w:p>
    <w:p w14:paraId="4EE46B9C" w14:textId="77777777" w:rsidR="009E44EF" w:rsidRDefault="009E44EF">
      <w:pPr>
        <w:pStyle w:val="AmmAnnexeTitre2"/>
        <w:keepNext w:val="0"/>
        <w:keepLines w:val="0"/>
      </w:pPr>
      <w:bookmarkStart w:id="30" w:name="_Toc142278939"/>
      <w:r>
        <w:t>6.4.</w:t>
      </w:r>
      <w:r>
        <w:tab/>
        <w:t>Précautions particulières de conservation</w:t>
      </w:r>
      <w:bookmarkEnd w:id="30"/>
    </w:p>
    <w:p w14:paraId="2C0130BD" w14:textId="77777777" w:rsidR="00E6215C" w:rsidRDefault="00E6215C" w:rsidP="00E6215C">
      <w:pPr>
        <w:pStyle w:val="AmmCorpsTexte"/>
        <w:rPr>
          <w:lang w:val="fr-BE"/>
        </w:rPr>
      </w:pPr>
      <w:bookmarkStart w:id="31" w:name="_Toc142278940"/>
      <w:r w:rsidRPr="006B218C">
        <w:rPr>
          <w:lang w:val="fr-BE"/>
        </w:rPr>
        <w:t>&lt;Pour les conditions de conservation du médicament après &lt;reconstitution&gt; &lt;dilution&gt; &lt;première ouverture&gt;, voir la rubrique 6.3.&gt;</w:t>
      </w:r>
    </w:p>
    <w:p w14:paraId="44B7A02C" w14:textId="77777777" w:rsidR="009E44EF" w:rsidRDefault="009E44EF">
      <w:pPr>
        <w:pStyle w:val="AmmAnnexeTitre2"/>
        <w:keepNext w:val="0"/>
        <w:keepLines w:val="0"/>
      </w:pPr>
      <w:r>
        <w:t>6.5.</w:t>
      </w:r>
      <w:r>
        <w:tab/>
        <w:t>Nature et contenu de l'emballage extérieur</w:t>
      </w:r>
      <w:bookmarkEnd w:id="31"/>
    </w:p>
    <w:p w14:paraId="538885D6" w14:textId="77777777" w:rsidR="009E44EF" w:rsidRDefault="009E44EF">
      <w:pPr>
        <w:pStyle w:val="AmmCorpsTexte"/>
      </w:pPr>
      <w:r>
        <w:t>&lt;Toutes les présentations peuvent ne pas être commercialisées.&gt;</w:t>
      </w:r>
    </w:p>
    <w:p w14:paraId="37833204" w14:textId="77777777" w:rsidR="00710B9B" w:rsidRPr="00707325" w:rsidRDefault="00710B9B" w:rsidP="00707325">
      <w:pPr>
        <w:pStyle w:val="AmmAnnexeTitre2"/>
      </w:pPr>
      <w:bookmarkStart w:id="32" w:name="_Toc142278941"/>
      <w:bookmarkStart w:id="33" w:name="_Toc142278942"/>
      <w:r w:rsidRPr="00707325">
        <w:t>6.6.</w:t>
      </w:r>
      <w:r w:rsidRPr="00707325">
        <w:tab/>
        <w:t>Précautions particulières d’élimination et de manipulation</w:t>
      </w:r>
      <w:bookmarkEnd w:id="32"/>
    </w:p>
    <w:p w14:paraId="3F22A409" w14:textId="77777777" w:rsidR="00E6215C" w:rsidRDefault="00E6215C" w:rsidP="00710B9B">
      <w:pPr>
        <w:pStyle w:val="AmmAnnexeTitre3"/>
      </w:pPr>
      <w:r w:rsidRPr="00537F91">
        <w:t>&lt;Utilisation dans la population pédiatrique&gt;</w:t>
      </w:r>
    </w:p>
    <w:p w14:paraId="2EFBCC48" w14:textId="77777777" w:rsidR="00E6215C" w:rsidRDefault="00E6215C" w:rsidP="00E6215C">
      <w:pPr>
        <w:pStyle w:val="AmmCorpsTexte"/>
        <w:rPr>
          <w:lang w:val="fr-BE"/>
        </w:rPr>
      </w:pPr>
      <w:r w:rsidRPr="006B218C">
        <w:rPr>
          <w:lang w:val="fr-BE"/>
        </w:rPr>
        <w:t>&lt;Pas d’exigences particulières &lt;pour l’élimination&gt;.&gt;</w:t>
      </w:r>
    </w:p>
    <w:p w14:paraId="0CD8A5EC" w14:textId="77777777" w:rsidR="00E6215C" w:rsidRDefault="00E6215C" w:rsidP="00E6215C">
      <w:pPr>
        <w:pStyle w:val="AmmCorpsTexte"/>
        <w:rPr>
          <w:lang w:val="fr-BE"/>
        </w:rPr>
      </w:pPr>
      <w:r w:rsidRPr="006B218C">
        <w:rPr>
          <w:lang w:val="fr-BE"/>
        </w:rPr>
        <w:t>&lt;Tout médicament non utilisé ou déchet doit être éliminé conformément à la réglementation en vigueur.&gt;</w:t>
      </w:r>
    </w:p>
    <w:p w14:paraId="6E621850" w14:textId="77777777" w:rsidR="009E44EF" w:rsidRDefault="009E44EF">
      <w:pPr>
        <w:pStyle w:val="AmmAnnexeTitre1"/>
        <w:rPr>
          <w:caps w:val="0"/>
        </w:rPr>
      </w:pPr>
      <w:r>
        <w:rPr>
          <w:caps w:val="0"/>
        </w:rPr>
        <w:t>7.</w:t>
      </w:r>
      <w:r>
        <w:rPr>
          <w:caps w:val="0"/>
        </w:rPr>
        <w:tab/>
        <w:t>TITULAIRE DE L’AUTORISATION DE MISE SUR LE MARCHE</w:t>
      </w:r>
      <w:bookmarkEnd w:id="33"/>
    </w:p>
    <w:p w14:paraId="444B9D23" w14:textId="77777777" w:rsidR="00781F1B" w:rsidRPr="00FF0284" w:rsidRDefault="00781F1B" w:rsidP="00781F1B">
      <w:pPr>
        <w:pStyle w:val="AmmCorpsTexteGras"/>
        <w:spacing w:after="0"/>
      </w:pPr>
      <w:bookmarkStart w:id="34" w:name="_Toc142278943"/>
      <w:r w:rsidRPr="00FF0284">
        <w:t>TITUNOM</w:t>
      </w:r>
    </w:p>
    <w:p w14:paraId="23D82D18" w14:textId="77777777" w:rsidR="00781F1B" w:rsidRDefault="00D347D7" w:rsidP="00781F1B">
      <w:pPr>
        <w:pStyle w:val="AmmCorpsTexte"/>
        <w:spacing w:after="0"/>
      </w:pPr>
      <w:r>
        <w:t>TITUADRESSE</w:t>
      </w:r>
      <w:r w:rsidR="00E10ADF">
        <w:t>1</w:t>
      </w:r>
    </w:p>
    <w:p w14:paraId="3746C258" w14:textId="77777777" w:rsidR="00E10ADF" w:rsidRPr="006E54AB" w:rsidRDefault="00E10ADF" w:rsidP="00781F1B">
      <w:pPr>
        <w:pStyle w:val="AmmCorpsTexte"/>
        <w:spacing w:after="0"/>
      </w:pPr>
      <w:r>
        <w:t>TITUADRESSE2</w:t>
      </w:r>
    </w:p>
    <w:p w14:paraId="309A6E88" w14:textId="77777777" w:rsidR="00781F1B" w:rsidRDefault="00781F1B" w:rsidP="00781F1B">
      <w:pPr>
        <w:pStyle w:val="AmmCorpsTexte"/>
        <w:spacing w:after="0"/>
      </w:pPr>
      <w:r>
        <w:t>TITUCPVILLE</w:t>
      </w:r>
    </w:p>
    <w:p w14:paraId="2F8F129A" w14:textId="77777777" w:rsidR="00781F1B" w:rsidRDefault="00781F1B" w:rsidP="00781F1B">
      <w:pPr>
        <w:pStyle w:val="AmmCorpsTexte"/>
        <w:spacing w:after="0"/>
      </w:pPr>
      <w:r>
        <w:t>TITUPAYS (si autre que France)</w:t>
      </w:r>
    </w:p>
    <w:p w14:paraId="1EC96475" w14:textId="77777777" w:rsidR="00E6215C" w:rsidRPr="007821DC" w:rsidRDefault="0036080B" w:rsidP="00781F1B">
      <w:pPr>
        <w:pStyle w:val="AmmCorpsTexte"/>
        <w:spacing w:before="120" w:after="0"/>
        <w:rPr>
          <w:color w:val="538135"/>
        </w:rPr>
      </w:pPr>
      <w:r w:rsidRPr="0036080B" w:rsidDel="0036080B">
        <w:t xml:space="preserve"> </w:t>
      </w:r>
      <w:r w:rsidR="004F598F" w:rsidRPr="007821DC">
        <w:rPr>
          <w:color w:val="538135"/>
        </w:rPr>
        <w:t>[Tel, fax, e-Mail : à compléter</w:t>
      </w:r>
      <w:r w:rsidR="00E6215C" w:rsidRPr="007821DC">
        <w:rPr>
          <w:color w:val="538135"/>
        </w:rPr>
        <w:t xml:space="preserve"> ultérieurement par le titulaire]</w:t>
      </w:r>
    </w:p>
    <w:p w14:paraId="2F1F8D0F" w14:textId="77777777" w:rsidR="009E44EF" w:rsidRDefault="009E44EF">
      <w:pPr>
        <w:pStyle w:val="AmmAnnexeTitre1"/>
        <w:rPr>
          <w:caps w:val="0"/>
        </w:rPr>
      </w:pPr>
      <w:r>
        <w:rPr>
          <w:caps w:val="0"/>
        </w:rPr>
        <w:t>8.</w:t>
      </w:r>
      <w:r>
        <w:rPr>
          <w:caps w:val="0"/>
        </w:rPr>
        <w:tab/>
        <w:t>NUMERO(S) D’AUTORISATION DE MISE SUR LE MARCHE</w:t>
      </w:r>
      <w:bookmarkEnd w:id="34"/>
    </w:p>
    <w:p w14:paraId="687346E6" w14:textId="77777777" w:rsidR="009E44EF" w:rsidRDefault="009E44EF">
      <w:pPr>
        <w:pStyle w:val="AmmListePuces1"/>
      </w:pPr>
      <w:r>
        <w:t>CIP</w:t>
      </w:r>
    </w:p>
    <w:p w14:paraId="2973C637" w14:textId="77777777" w:rsidR="009E44EF" w:rsidRPr="007821DC" w:rsidRDefault="009E44EF" w:rsidP="007821DC">
      <w:pPr>
        <w:pStyle w:val="AmmAnnexeTitre1"/>
      </w:pPr>
      <w:bookmarkStart w:id="35" w:name="_Toc142278944"/>
      <w:r w:rsidRPr="007821DC">
        <w:t>9.</w:t>
      </w:r>
      <w:r w:rsidRPr="007821DC">
        <w:tab/>
        <w:t>DATE DE PREMIERE AUTORISATION/DE RENOUVELLEMENT DE L’AUTORISATION</w:t>
      </w:r>
      <w:bookmarkEnd w:id="35"/>
    </w:p>
    <w:p w14:paraId="5987EB98" w14:textId="77777777" w:rsidR="00923428" w:rsidRPr="007821DC" w:rsidRDefault="00923428" w:rsidP="00707325">
      <w:pPr>
        <w:pStyle w:val="AmmCorpsTexte"/>
        <w:rPr>
          <w:color w:val="538135"/>
        </w:rPr>
      </w:pPr>
      <w:bookmarkStart w:id="36" w:name="_Toc142278945"/>
      <w:r w:rsidRPr="007821DC">
        <w:rPr>
          <w:color w:val="538135"/>
        </w:rPr>
        <w:t>[</w:t>
      </w:r>
      <w:proofErr w:type="gramStart"/>
      <w:r w:rsidRPr="007821DC">
        <w:rPr>
          <w:color w:val="538135"/>
        </w:rPr>
        <w:t>à</w:t>
      </w:r>
      <w:proofErr w:type="gramEnd"/>
      <w:r w:rsidRPr="007821DC">
        <w:rPr>
          <w:color w:val="538135"/>
        </w:rPr>
        <w:t xml:space="preserve"> compléter ultérieurement par le titulaire]</w:t>
      </w:r>
    </w:p>
    <w:p w14:paraId="4E660839" w14:textId="77777777" w:rsidR="007440E7" w:rsidRPr="00707325" w:rsidRDefault="007440E7" w:rsidP="00707325">
      <w:pPr>
        <w:pStyle w:val="AmmCorpsTexte"/>
      </w:pPr>
      <w:r w:rsidRPr="00707325">
        <w:t>&lt;Date de première autorisation:{JJ mois AAAA}&gt;</w:t>
      </w:r>
    </w:p>
    <w:p w14:paraId="3B566306" w14:textId="77777777" w:rsidR="007440E7" w:rsidRPr="00707325" w:rsidRDefault="007440E7" w:rsidP="00707325">
      <w:pPr>
        <w:pStyle w:val="AmmCorpsTexte"/>
      </w:pPr>
      <w:r w:rsidRPr="00707325">
        <w:t>&lt;Date de dernier renouvellement:{JJ mois AAAA}&gt;</w:t>
      </w:r>
    </w:p>
    <w:p w14:paraId="7C21C1BB" w14:textId="77777777" w:rsidR="009E44EF" w:rsidRDefault="009E44EF">
      <w:pPr>
        <w:pStyle w:val="AmmAnnexeTitre1"/>
      </w:pPr>
      <w:r>
        <w:t>10.</w:t>
      </w:r>
      <w:r>
        <w:tab/>
        <w:t>DATE DE MISE A JOUR DU TEXTE</w:t>
      </w:r>
      <w:bookmarkEnd w:id="36"/>
    </w:p>
    <w:p w14:paraId="361219FF" w14:textId="77777777" w:rsidR="00923428" w:rsidRPr="007821DC" w:rsidRDefault="00923428" w:rsidP="00923428">
      <w:pPr>
        <w:pStyle w:val="AmmCorpsTexte"/>
        <w:rPr>
          <w:color w:val="538135"/>
        </w:rPr>
      </w:pPr>
      <w:bookmarkStart w:id="37" w:name="_Toc142278946"/>
      <w:r w:rsidRPr="007821DC">
        <w:rPr>
          <w:color w:val="538135"/>
        </w:rPr>
        <w:t>[</w:t>
      </w:r>
      <w:proofErr w:type="gramStart"/>
      <w:r w:rsidRPr="007821DC">
        <w:rPr>
          <w:color w:val="538135"/>
        </w:rPr>
        <w:t>à</w:t>
      </w:r>
      <w:proofErr w:type="gramEnd"/>
      <w:r w:rsidRPr="007821DC">
        <w:rPr>
          <w:color w:val="538135"/>
        </w:rPr>
        <w:t xml:space="preserve"> compléter ultérieurement par le titulaire]</w:t>
      </w:r>
    </w:p>
    <w:p w14:paraId="6F7C173D" w14:textId="77777777" w:rsidR="007440E7" w:rsidRDefault="007440E7" w:rsidP="007440E7">
      <w:pPr>
        <w:pStyle w:val="AmmCorpsTexte"/>
        <w:rPr>
          <w:lang w:val="fr-BE"/>
        </w:rPr>
      </w:pPr>
      <w:proofErr w:type="gramStart"/>
      <w:r w:rsidRPr="007440E7">
        <w:rPr>
          <w:lang w:val="fr-BE"/>
        </w:rPr>
        <w:t>&lt;{</w:t>
      </w:r>
      <w:proofErr w:type="gramEnd"/>
      <w:r w:rsidRPr="007440E7">
        <w:rPr>
          <w:lang w:val="fr-BE"/>
        </w:rPr>
        <w:t>JJ mois AAAA}&gt;</w:t>
      </w:r>
    </w:p>
    <w:p w14:paraId="06946391" w14:textId="77777777" w:rsidR="009E44EF" w:rsidRDefault="009E44EF">
      <w:pPr>
        <w:pStyle w:val="AmmAnnexeTitre1"/>
        <w:ind w:left="0" w:firstLine="0"/>
        <w:rPr>
          <w:caps w:val="0"/>
        </w:rPr>
      </w:pPr>
      <w:r>
        <w:rPr>
          <w:caps w:val="0"/>
        </w:rPr>
        <w:t>11.</w:t>
      </w:r>
      <w:r>
        <w:rPr>
          <w:caps w:val="0"/>
        </w:rPr>
        <w:tab/>
        <w:t>DOSIMETRIE</w:t>
      </w:r>
      <w:bookmarkEnd w:id="37"/>
    </w:p>
    <w:p w14:paraId="05BC7471" w14:textId="77777777" w:rsidR="009E44EF" w:rsidRDefault="009E44EF">
      <w:pPr>
        <w:pStyle w:val="AmmCorpsTexte"/>
      </w:pPr>
      <w:r>
        <w:t>&lt;Sans objet.&gt;</w:t>
      </w:r>
    </w:p>
    <w:p w14:paraId="29CBC076" w14:textId="77777777" w:rsidR="009E44EF" w:rsidRDefault="009E44EF">
      <w:pPr>
        <w:pStyle w:val="AmmAnnexeTitre1"/>
        <w:ind w:left="0" w:firstLine="0"/>
        <w:rPr>
          <w:caps w:val="0"/>
        </w:rPr>
      </w:pPr>
      <w:bookmarkStart w:id="38" w:name="_Toc142278947"/>
      <w:r>
        <w:rPr>
          <w:caps w:val="0"/>
        </w:rPr>
        <w:t>12.</w:t>
      </w:r>
      <w:r>
        <w:rPr>
          <w:caps w:val="0"/>
        </w:rPr>
        <w:tab/>
        <w:t>INSTRUCTIONS POUR LA PREPARATION DES RADIOPHARMACEUTIQUES</w:t>
      </w:r>
      <w:bookmarkEnd w:id="38"/>
    </w:p>
    <w:p w14:paraId="08A32532" w14:textId="77777777" w:rsidR="00E6215C" w:rsidRDefault="00E6215C" w:rsidP="00E6215C">
      <w:pPr>
        <w:pStyle w:val="AmmCorpsTexte"/>
      </w:pPr>
      <w:bookmarkStart w:id="39" w:name="_Toc142278948"/>
      <w:r>
        <w:t>&lt;Tout médicament non utilisé ou déchet doit être éliminé conformément à la réglementation en vigueur.&gt;</w:t>
      </w:r>
    </w:p>
    <w:p w14:paraId="75D696B9" w14:textId="77777777" w:rsidR="00E6215C" w:rsidRDefault="00E6215C" w:rsidP="00E6215C">
      <w:pPr>
        <w:pStyle w:val="AmmCorpsTexte"/>
      </w:pPr>
      <w:r>
        <w:t>&lt;Des informations détaillées sur ce médicament sont disponibles sur le site Internet de l’ANSM&gt;.</w:t>
      </w:r>
    </w:p>
    <w:p w14:paraId="446133D0" w14:textId="77777777" w:rsidR="00E6215C" w:rsidRDefault="00E6215C" w:rsidP="00E6215C">
      <w:pPr>
        <w:pStyle w:val="AmmCorpsTexte"/>
      </w:pPr>
      <w:r>
        <w:t>&lt;Sans objet.&gt;</w:t>
      </w:r>
    </w:p>
    <w:p w14:paraId="600D8F19" w14:textId="77777777" w:rsidR="009E44EF" w:rsidRDefault="009E44EF">
      <w:pPr>
        <w:pStyle w:val="AmmAnnexeTitre"/>
        <w:pBdr>
          <w:top w:val="single" w:sz="4" w:space="1" w:color="auto"/>
        </w:pBdr>
        <w:rPr>
          <w:caps w:val="0"/>
        </w:rPr>
      </w:pPr>
      <w:r>
        <w:rPr>
          <w:caps w:val="0"/>
        </w:rPr>
        <w:t>CONDITIONS DE PRESCRIPTION ET DE DELIVRANCE</w:t>
      </w:r>
      <w:bookmarkEnd w:id="39"/>
    </w:p>
    <w:p w14:paraId="03379870" w14:textId="77777777" w:rsidR="00BB70DF" w:rsidRPr="00E179E8" w:rsidRDefault="00BB70DF" w:rsidP="00BB70DF">
      <w:pPr>
        <w:pStyle w:val="AmmCorpsTexte"/>
      </w:pPr>
      <w:r w:rsidRPr="00E179E8">
        <w:t>&lt;Médicament non soumis à prescription médicale.&gt;</w:t>
      </w:r>
    </w:p>
    <w:p w14:paraId="06DFB8D0" w14:textId="77777777" w:rsidR="00D13444" w:rsidRDefault="00BB70DF" w:rsidP="00BB70DF">
      <w:pPr>
        <w:pStyle w:val="AmmCorpsTexte"/>
      </w:pPr>
      <w:r w:rsidRPr="00E179E8">
        <w:t xml:space="preserve">&lt;Liste I&gt; </w:t>
      </w:r>
    </w:p>
    <w:p w14:paraId="4FC1B8EA" w14:textId="77777777" w:rsidR="00BB70DF" w:rsidRPr="00E179E8" w:rsidRDefault="00BB70DF" w:rsidP="00BB70DF">
      <w:pPr>
        <w:pStyle w:val="AmmCorpsTexte"/>
      </w:pPr>
      <w:r w:rsidRPr="00E179E8">
        <w:t>&lt;Liste II&gt;</w:t>
      </w:r>
    </w:p>
    <w:p w14:paraId="55DFC010" w14:textId="77777777" w:rsidR="00BB70DF" w:rsidRPr="007821DC" w:rsidRDefault="00BB70DF" w:rsidP="00BB70DF">
      <w:pPr>
        <w:pStyle w:val="AmmCorpsTexte"/>
        <w:rPr>
          <w:color w:val="538135"/>
        </w:rPr>
      </w:pPr>
      <w:r w:rsidRPr="007821DC">
        <w:rPr>
          <w:color w:val="538135"/>
        </w:rPr>
        <w:lastRenderedPageBreak/>
        <w:t>[Pour les médicaments soumis à prescription spéciale ou restreinte, ajout de l’une ou des mentions suivantes :</w:t>
      </w:r>
      <w:r w:rsidR="00B902E7">
        <w:rPr>
          <w:color w:val="538135"/>
        </w:rPr>
        <w:t>]</w:t>
      </w:r>
    </w:p>
    <w:p w14:paraId="03D81948" w14:textId="77777777" w:rsidR="00BB70DF" w:rsidRPr="007821DC" w:rsidRDefault="00BB70DF" w:rsidP="007821DC">
      <w:pPr>
        <w:pStyle w:val="AmmCorpsTexte"/>
        <w:rPr>
          <w:color w:val="538135"/>
        </w:rPr>
      </w:pPr>
      <w:r w:rsidRPr="007821DC">
        <w:rPr>
          <w:color w:val="538135"/>
        </w:rPr>
        <w:t>[1. Médicaments soumis à prescription spéciale (stupéfiants) :]</w:t>
      </w:r>
    </w:p>
    <w:p w14:paraId="144E8F1D" w14:textId="77777777" w:rsidR="00BB70DF" w:rsidRPr="00E179E8" w:rsidRDefault="00BB70DF" w:rsidP="00BB70DF">
      <w:pPr>
        <w:pStyle w:val="AmmCorpsTexte"/>
      </w:pPr>
      <w:r w:rsidRPr="00E179E8">
        <w:rPr>
          <w:szCs w:val="24"/>
        </w:rPr>
        <w:t>&lt;</w:t>
      </w:r>
      <w:r w:rsidR="00036729" w:rsidRPr="00E179E8">
        <w:rPr>
          <w:szCs w:val="24"/>
        </w:rPr>
        <w:t>Stupéfiant</w:t>
      </w:r>
      <w:r w:rsidRPr="00E179E8">
        <w:rPr>
          <w:szCs w:val="24"/>
        </w:rPr>
        <w:t>&gt;</w:t>
      </w:r>
    </w:p>
    <w:p w14:paraId="24D5089B" w14:textId="77777777" w:rsidR="00BB70DF" w:rsidRPr="00E179E8" w:rsidRDefault="00BB70DF" w:rsidP="00BB70DF">
      <w:pPr>
        <w:pStyle w:val="AmmCorpsTexte"/>
        <w:rPr>
          <w:szCs w:val="24"/>
        </w:rPr>
      </w:pPr>
      <w:r>
        <w:rPr>
          <w:szCs w:val="24"/>
        </w:rPr>
        <w:t>&lt;</w:t>
      </w:r>
      <w:r w:rsidRPr="00E179E8">
        <w:rPr>
          <w:szCs w:val="24"/>
        </w:rPr>
        <w:t>Prescrip</w:t>
      </w:r>
      <w:r>
        <w:rPr>
          <w:szCs w:val="24"/>
        </w:rPr>
        <w:t>tion sur ordonnances sécurisées.</w:t>
      </w:r>
      <w:r w:rsidRPr="00E179E8">
        <w:rPr>
          <w:szCs w:val="24"/>
        </w:rPr>
        <w:t>&gt;</w:t>
      </w:r>
    </w:p>
    <w:p w14:paraId="1BB7D736" w14:textId="77777777" w:rsidR="00BB70DF" w:rsidRPr="00E179E8" w:rsidRDefault="00BB70DF" w:rsidP="00BB70DF">
      <w:pPr>
        <w:pStyle w:val="AmmCorpsTexte"/>
        <w:rPr>
          <w:szCs w:val="24"/>
        </w:rPr>
      </w:pPr>
      <w:r w:rsidRPr="00E179E8">
        <w:rPr>
          <w:szCs w:val="24"/>
        </w:rPr>
        <w:t>&lt;P</w:t>
      </w:r>
      <w:r>
        <w:rPr>
          <w:szCs w:val="24"/>
        </w:rPr>
        <w:t>rescription limitée à &lt;28 jours</w:t>
      </w:r>
      <w:r>
        <w:rPr>
          <w:sz w:val="18"/>
          <w:szCs w:val="22"/>
        </w:rPr>
        <w:t xml:space="preserve">&gt; </w:t>
      </w:r>
      <w:r>
        <w:rPr>
          <w:szCs w:val="24"/>
        </w:rPr>
        <w:t>[ou fixée par arrêté cf</w:t>
      </w:r>
      <w:r w:rsidR="0036080B">
        <w:rPr>
          <w:szCs w:val="24"/>
        </w:rPr>
        <w:t>.</w:t>
      </w:r>
      <w:r>
        <w:rPr>
          <w:szCs w:val="24"/>
        </w:rPr>
        <w:t xml:space="preserve"> art. R. 5132-30 du </w:t>
      </w:r>
      <w:r w:rsidR="0036080B">
        <w:rPr>
          <w:szCs w:val="24"/>
        </w:rPr>
        <w:t>code de la santé publique</w:t>
      </w:r>
      <w:r>
        <w:rPr>
          <w:szCs w:val="24"/>
        </w:rPr>
        <w:t>].</w:t>
      </w:r>
      <w:r w:rsidRPr="00E179E8">
        <w:rPr>
          <w:szCs w:val="24"/>
        </w:rPr>
        <w:t>&gt;</w:t>
      </w:r>
    </w:p>
    <w:p w14:paraId="76C7EF3B" w14:textId="77777777" w:rsidR="00BB70DF" w:rsidRPr="00E179E8" w:rsidRDefault="0047044B" w:rsidP="00BB70DF">
      <w:pPr>
        <w:pStyle w:val="AmmCorpsTexte"/>
      </w:pPr>
      <w:r>
        <w:rPr>
          <w:szCs w:val="24"/>
        </w:rPr>
        <w:t>&lt;</w:t>
      </w:r>
      <w:r w:rsidR="00B902E7">
        <w:rPr>
          <w:szCs w:val="24"/>
        </w:rPr>
        <w:t>D</w:t>
      </w:r>
      <w:r w:rsidR="00BB70DF" w:rsidRPr="00E179E8">
        <w:rPr>
          <w:szCs w:val="24"/>
        </w:rPr>
        <w:t xml:space="preserve">élivrance fractionnée par périodes de </w:t>
      </w:r>
      <w:r w:rsidRPr="007821DC">
        <w:t>{</w:t>
      </w:r>
      <w:r w:rsidR="00BB70DF" w:rsidRPr="00B839C2">
        <w:t>nombre de jours fixé par arrêté</w:t>
      </w:r>
      <w:r w:rsidRPr="007821DC">
        <w:t>}</w:t>
      </w:r>
      <w:r w:rsidR="00BB70DF" w:rsidRPr="00E179E8">
        <w:rPr>
          <w:szCs w:val="24"/>
        </w:rPr>
        <w:t xml:space="preserve"> jours</w:t>
      </w:r>
      <w:r w:rsidR="00BB70DF">
        <w:rPr>
          <w:szCs w:val="24"/>
        </w:rPr>
        <w:t>.</w:t>
      </w:r>
      <w:r w:rsidR="00BB70DF" w:rsidRPr="00E179E8">
        <w:rPr>
          <w:szCs w:val="24"/>
        </w:rPr>
        <w:t>&gt;</w:t>
      </w:r>
    </w:p>
    <w:p w14:paraId="6F31A89C" w14:textId="77777777" w:rsidR="00BB70DF" w:rsidRPr="007821DC" w:rsidRDefault="00BB70DF" w:rsidP="007821DC">
      <w:pPr>
        <w:pStyle w:val="AmmCorpsTexte"/>
        <w:rPr>
          <w:color w:val="538135"/>
        </w:rPr>
      </w:pPr>
      <w:r w:rsidRPr="007821DC">
        <w:rPr>
          <w:color w:val="538135"/>
        </w:rPr>
        <w:t>[2. Médicaments soumis à prescription restreinte :]</w:t>
      </w:r>
    </w:p>
    <w:p w14:paraId="5F1E6460" w14:textId="77777777" w:rsidR="00BB70DF" w:rsidRPr="007821DC" w:rsidRDefault="00BB70DF" w:rsidP="00BB70DF">
      <w:pPr>
        <w:pStyle w:val="AmmCorpsTexte"/>
        <w:rPr>
          <w:color w:val="538135"/>
        </w:rPr>
      </w:pPr>
      <w:r w:rsidRPr="007821DC">
        <w:rPr>
          <w:color w:val="538135"/>
        </w:rPr>
        <w:t>[</w:t>
      </w:r>
      <w:proofErr w:type="gramStart"/>
      <w:r w:rsidRPr="007821DC">
        <w:rPr>
          <w:color w:val="538135"/>
        </w:rPr>
        <w:t>a</w:t>
      </w:r>
      <w:proofErr w:type="gramEnd"/>
      <w:r w:rsidRPr="007821DC">
        <w:rPr>
          <w:color w:val="538135"/>
        </w:rPr>
        <w:t xml:space="preserve">) Médicament réservé à l’usage hospitalier :] </w:t>
      </w:r>
    </w:p>
    <w:p w14:paraId="2BFDB2E2" w14:textId="77777777" w:rsidR="00BB70DF" w:rsidRDefault="00BB70DF" w:rsidP="00BB70DF">
      <w:pPr>
        <w:pStyle w:val="AmmCorpsTexte"/>
        <w:rPr>
          <w:szCs w:val="24"/>
        </w:rPr>
      </w:pPr>
      <w:r>
        <w:rPr>
          <w:szCs w:val="24"/>
        </w:rPr>
        <w:t>&lt;M</w:t>
      </w:r>
      <w:r w:rsidRPr="00F47517">
        <w:rPr>
          <w:szCs w:val="24"/>
        </w:rPr>
        <w:t>édicament réservé à l’usage hospitalier</w:t>
      </w:r>
      <w:r>
        <w:rPr>
          <w:szCs w:val="24"/>
        </w:rPr>
        <w:t>.&gt;</w:t>
      </w:r>
    </w:p>
    <w:p w14:paraId="3EC4532E" w14:textId="77777777" w:rsidR="00BB70DF" w:rsidRPr="007821DC" w:rsidRDefault="00BB70DF" w:rsidP="00BB70DF">
      <w:pPr>
        <w:pStyle w:val="AmmCorpsTexte"/>
        <w:rPr>
          <w:color w:val="538135"/>
        </w:rPr>
      </w:pPr>
      <w:r w:rsidRPr="007821DC">
        <w:rPr>
          <w:color w:val="538135"/>
        </w:rPr>
        <w:t xml:space="preserve">[b) Médicament réservé à prescription hospitalière :] </w:t>
      </w:r>
    </w:p>
    <w:p w14:paraId="0CB7E5B4" w14:textId="77777777" w:rsidR="00BB70DF" w:rsidRDefault="00BB70DF" w:rsidP="00BB70DF">
      <w:pPr>
        <w:pStyle w:val="AmmCorpsTexte"/>
        <w:rPr>
          <w:szCs w:val="24"/>
        </w:rPr>
      </w:pPr>
      <w:r>
        <w:rPr>
          <w:szCs w:val="24"/>
        </w:rPr>
        <w:t>&lt;M</w:t>
      </w:r>
      <w:r w:rsidRPr="00F47517">
        <w:rPr>
          <w:szCs w:val="24"/>
        </w:rPr>
        <w:t>édicament soumis à prescription hospitalière</w:t>
      </w:r>
      <w:r>
        <w:rPr>
          <w:szCs w:val="24"/>
        </w:rPr>
        <w:t>.&gt;</w:t>
      </w:r>
    </w:p>
    <w:p w14:paraId="05F3E3A4" w14:textId="77777777" w:rsidR="00BB70DF" w:rsidRPr="007821DC" w:rsidRDefault="00BB70DF" w:rsidP="00BB70DF">
      <w:pPr>
        <w:pStyle w:val="AmmCorpsTexte"/>
        <w:rPr>
          <w:color w:val="538135"/>
        </w:rPr>
      </w:pPr>
      <w:r w:rsidRPr="007821DC">
        <w:rPr>
          <w:color w:val="538135"/>
        </w:rPr>
        <w:t xml:space="preserve">[c) Médicament soumis à prescription initiale hospitalière. La durée de validité de la prescription peut être spécifiée (3 ou 6 mois ou 1 an) :] </w:t>
      </w:r>
    </w:p>
    <w:p w14:paraId="7870B55C" w14:textId="77777777" w:rsidR="00BB70DF" w:rsidRDefault="00BB70DF" w:rsidP="00BB70DF">
      <w:pPr>
        <w:pStyle w:val="AmmCorpsTexte"/>
        <w:rPr>
          <w:szCs w:val="24"/>
        </w:rPr>
      </w:pPr>
      <w:r>
        <w:rPr>
          <w:szCs w:val="24"/>
        </w:rPr>
        <w:t>&lt;M</w:t>
      </w:r>
      <w:r w:rsidRPr="00F47517">
        <w:rPr>
          <w:szCs w:val="24"/>
        </w:rPr>
        <w:t>édicament soumis à prescription initiale hospitalière</w:t>
      </w:r>
      <w:r>
        <w:rPr>
          <w:szCs w:val="24"/>
        </w:rPr>
        <w:t>.&gt; {Ajout de la durée de validité de la prescription le cas échéant &lt;</w:t>
      </w:r>
      <w:r w:rsidRPr="00C80644">
        <w:rPr>
          <w:szCs w:val="24"/>
        </w:rPr>
        <w:t>3</w:t>
      </w:r>
      <w:r>
        <w:rPr>
          <w:szCs w:val="24"/>
        </w:rPr>
        <w:t xml:space="preserve"> mois&gt; &lt;</w:t>
      </w:r>
      <w:r w:rsidRPr="00C80644">
        <w:rPr>
          <w:szCs w:val="24"/>
        </w:rPr>
        <w:t xml:space="preserve">6 </w:t>
      </w:r>
      <w:r>
        <w:rPr>
          <w:szCs w:val="24"/>
        </w:rPr>
        <w:t>mois&gt;</w:t>
      </w:r>
      <w:r w:rsidRPr="00C80644">
        <w:rPr>
          <w:szCs w:val="24"/>
        </w:rPr>
        <w:t xml:space="preserve"> </w:t>
      </w:r>
      <w:r>
        <w:rPr>
          <w:szCs w:val="24"/>
        </w:rPr>
        <w:t>ou &lt;1 an&gt;.}</w:t>
      </w:r>
    </w:p>
    <w:p w14:paraId="16EA7FC3" w14:textId="77777777" w:rsidR="00BB70DF" w:rsidRPr="007821DC" w:rsidRDefault="00BB70DF" w:rsidP="00BB70DF">
      <w:pPr>
        <w:pStyle w:val="AmmCorpsTexte"/>
        <w:rPr>
          <w:color w:val="538135"/>
        </w:rPr>
      </w:pPr>
      <w:r w:rsidRPr="007821DC">
        <w:rPr>
          <w:color w:val="538135"/>
        </w:rPr>
        <w:t xml:space="preserve">[d) Médicament soumis à prescription réservée à certains médecins spécialistes. La liste des spécialistes concernés doit être mentionnée. La durée de validité de la prescription peut être spécifiée (3 ou 6 mois ou 1 an) :] </w:t>
      </w:r>
    </w:p>
    <w:p w14:paraId="3D3420B3" w14:textId="77777777" w:rsidR="00BB70DF" w:rsidRDefault="00BB70DF" w:rsidP="00BB70DF">
      <w:pPr>
        <w:pStyle w:val="AmmCorpsTexte"/>
        <w:rPr>
          <w:szCs w:val="24"/>
        </w:rPr>
      </w:pPr>
      <w:r>
        <w:rPr>
          <w:szCs w:val="24"/>
        </w:rPr>
        <w:t>&lt;M</w:t>
      </w:r>
      <w:r w:rsidRPr="00F47517">
        <w:rPr>
          <w:szCs w:val="24"/>
        </w:rPr>
        <w:t>édicament à prescription réservée aux spécialistes en … </w:t>
      </w:r>
      <w:r>
        <w:rPr>
          <w:szCs w:val="24"/>
        </w:rPr>
        <w:t>&gt; {Ajout de la durée de validité de la prescription le cas échéant &lt;</w:t>
      </w:r>
      <w:r w:rsidRPr="00C80644">
        <w:rPr>
          <w:szCs w:val="24"/>
        </w:rPr>
        <w:t>3</w:t>
      </w:r>
      <w:r>
        <w:rPr>
          <w:szCs w:val="24"/>
        </w:rPr>
        <w:t xml:space="preserve"> mois&gt; &lt;</w:t>
      </w:r>
      <w:r w:rsidRPr="00C80644">
        <w:rPr>
          <w:szCs w:val="24"/>
        </w:rPr>
        <w:t xml:space="preserve">6 </w:t>
      </w:r>
      <w:r>
        <w:rPr>
          <w:szCs w:val="24"/>
        </w:rPr>
        <w:t>mois&gt;</w:t>
      </w:r>
      <w:r w:rsidRPr="00C80644">
        <w:rPr>
          <w:szCs w:val="24"/>
        </w:rPr>
        <w:t xml:space="preserve"> </w:t>
      </w:r>
      <w:r>
        <w:rPr>
          <w:szCs w:val="24"/>
        </w:rPr>
        <w:t>ou &lt;1 an&gt;.}</w:t>
      </w:r>
    </w:p>
    <w:p w14:paraId="13D74A19" w14:textId="77777777" w:rsidR="00BB70DF" w:rsidRPr="007821DC" w:rsidRDefault="00BB70DF" w:rsidP="00BB70DF">
      <w:pPr>
        <w:pStyle w:val="AmmCorpsTexte"/>
        <w:rPr>
          <w:color w:val="538135"/>
        </w:rPr>
      </w:pPr>
      <w:r w:rsidRPr="007821DC">
        <w:rPr>
          <w:color w:val="538135"/>
        </w:rPr>
        <w:t xml:space="preserve">[e) Médicament soumis à une surveillance particulière pendant le traitement :] </w:t>
      </w:r>
    </w:p>
    <w:p w14:paraId="4542571B" w14:textId="77777777" w:rsidR="00BB70DF" w:rsidRDefault="00BB70DF" w:rsidP="00BB70DF">
      <w:pPr>
        <w:pStyle w:val="AmmCorpsTexte"/>
        <w:rPr>
          <w:szCs w:val="24"/>
        </w:rPr>
      </w:pPr>
      <w:r>
        <w:rPr>
          <w:szCs w:val="24"/>
        </w:rPr>
        <w:t>&lt;M</w:t>
      </w:r>
      <w:r w:rsidRPr="00F47517">
        <w:rPr>
          <w:szCs w:val="24"/>
        </w:rPr>
        <w:t>édicament nécessitant une surveillance particulière pendant le traitement</w:t>
      </w:r>
      <w:r>
        <w:rPr>
          <w:szCs w:val="24"/>
        </w:rPr>
        <w:t>.&gt;</w:t>
      </w:r>
    </w:p>
    <w:p w14:paraId="1D147F3A" w14:textId="77777777" w:rsidR="00BB70DF" w:rsidRPr="007821DC" w:rsidRDefault="00BB70DF" w:rsidP="00BB70DF">
      <w:pPr>
        <w:pStyle w:val="AmmCorpsTexte"/>
        <w:rPr>
          <w:color w:val="538135"/>
        </w:rPr>
      </w:pPr>
      <w:r w:rsidRPr="007821DC">
        <w:rPr>
          <w:color w:val="538135"/>
        </w:rPr>
        <w:t xml:space="preserve">[f) Médicament réservé à l’usage professionnel :] </w:t>
      </w:r>
    </w:p>
    <w:p w14:paraId="3661946F" w14:textId="77777777" w:rsidR="00BB70DF" w:rsidRPr="00F47517" w:rsidRDefault="00BB70DF" w:rsidP="00BB70DF">
      <w:pPr>
        <w:pStyle w:val="AmmCorpsTexte"/>
        <w:rPr>
          <w:szCs w:val="24"/>
        </w:rPr>
      </w:pPr>
      <w:r>
        <w:rPr>
          <w:szCs w:val="24"/>
        </w:rPr>
        <w:t>&lt;M</w:t>
      </w:r>
      <w:r w:rsidRPr="00F47517">
        <w:rPr>
          <w:szCs w:val="24"/>
        </w:rPr>
        <w:t>édicament réservé à l’us</w:t>
      </w:r>
      <w:r>
        <w:rPr>
          <w:szCs w:val="24"/>
        </w:rPr>
        <w:t>a</w:t>
      </w:r>
      <w:r w:rsidRPr="00F47517">
        <w:rPr>
          <w:szCs w:val="24"/>
        </w:rPr>
        <w:t>ge professionnel selon l’article R.5121-80 du code de la santé publique</w:t>
      </w:r>
      <w:r>
        <w:rPr>
          <w:szCs w:val="24"/>
        </w:rPr>
        <w:t>.&gt;</w:t>
      </w:r>
    </w:p>
    <w:p w14:paraId="58884149" w14:textId="77777777" w:rsidR="00BB70DF" w:rsidRPr="007821DC" w:rsidRDefault="00BB70DF" w:rsidP="00BB70DF">
      <w:pPr>
        <w:pStyle w:val="AmmCorpsTexte"/>
        <w:rPr>
          <w:color w:val="538135"/>
        </w:rPr>
      </w:pPr>
      <w:r w:rsidRPr="007821DC">
        <w:rPr>
          <w:color w:val="538135"/>
        </w:rPr>
        <w:t xml:space="preserve">[g) Médicament soumis à prescription restreinte (comme mentionné en a), b), c) et d) ci-dessus), mais potentiel usage en situations d’urgence :] </w:t>
      </w:r>
    </w:p>
    <w:p w14:paraId="7E3D7AFC" w14:textId="77777777" w:rsidR="00BB70DF" w:rsidRPr="00F47517" w:rsidRDefault="00BB70DF" w:rsidP="00BB70DF">
      <w:pPr>
        <w:pStyle w:val="AmmCorpsTexte"/>
        <w:rPr>
          <w:szCs w:val="24"/>
        </w:rPr>
      </w:pPr>
      <w:r>
        <w:rPr>
          <w:szCs w:val="24"/>
        </w:rPr>
        <w:t>&lt;</w:t>
      </w:r>
      <w:r w:rsidRPr="00F47517">
        <w:rPr>
          <w:szCs w:val="24"/>
        </w:rPr>
        <w:t>Usage en situation d’urgence selon l’article R 5121-96 du code de la santé publique</w:t>
      </w:r>
      <w:r>
        <w:rPr>
          <w:szCs w:val="24"/>
        </w:rPr>
        <w:t>&gt;</w:t>
      </w:r>
    </w:p>
    <w:p w14:paraId="17A42437" w14:textId="77777777" w:rsidR="00BB70DF" w:rsidRPr="007821DC" w:rsidRDefault="00BB70DF" w:rsidP="00BB70DF">
      <w:pPr>
        <w:pStyle w:val="AmmCorpsTexte"/>
        <w:rPr>
          <w:color w:val="538135"/>
        </w:rPr>
      </w:pPr>
      <w:r w:rsidRPr="007821DC">
        <w:rPr>
          <w:color w:val="538135"/>
        </w:rPr>
        <w:t xml:space="preserve">[h) Autres restrictions ou informations le cas échéant :] </w:t>
      </w:r>
      <w:r w:rsidRPr="00B839C2">
        <w:t>{compléter au cas par cas}</w:t>
      </w:r>
    </w:p>
    <w:p w14:paraId="0F0DFF77" w14:textId="77777777" w:rsidR="009E44EF" w:rsidRDefault="009E44EF">
      <w:pPr>
        <w:pStyle w:val="AmmAnnexeTitre"/>
      </w:pPr>
      <w:r>
        <w:br w:type="page"/>
      </w:r>
      <w:bookmarkStart w:id="40" w:name="_Toc142278949"/>
      <w:r>
        <w:lastRenderedPageBreak/>
        <w:t>ANNEXE II</w:t>
      </w:r>
      <w:bookmarkEnd w:id="40"/>
    </w:p>
    <w:p w14:paraId="270E3586" w14:textId="77777777" w:rsidR="009E44EF" w:rsidRPr="00EF742F" w:rsidRDefault="009E44EF">
      <w:pPr>
        <w:pStyle w:val="AmmAnnexeTitre1"/>
        <w:rPr>
          <w:caps w:val="0"/>
          <w:color w:val="2F5496"/>
        </w:rPr>
      </w:pPr>
      <w:bookmarkStart w:id="41" w:name="_Toc142278950"/>
      <w:r w:rsidRPr="00B960B8">
        <w:rPr>
          <w:caps w:val="0"/>
          <w:color w:val="2F5496"/>
        </w:rPr>
        <w:t>A.</w:t>
      </w:r>
      <w:r w:rsidRPr="00B960B8">
        <w:rPr>
          <w:caps w:val="0"/>
          <w:color w:val="2F5496"/>
        </w:rPr>
        <w:tab/>
        <w:t>FABRICANT(S) DE LA (DES) SUBSTANCE(S) ACTIVE(S) D’ORIGINE BIOLOGIQUE</w:t>
      </w:r>
      <w:r w:rsidR="00CB272D" w:rsidRPr="00B960B8">
        <w:rPr>
          <w:caps w:val="0"/>
          <w:color w:val="2F5496"/>
        </w:rPr>
        <w:t xml:space="preserve"> ET</w:t>
      </w:r>
      <w:r w:rsidR="002E1DFA" w:rsidRPr="00B960B8">
        <w:rPr>
          <w:caps w:val="0"/>
          <w:color w:val="2F5496"/>
        </w:rPr>
        <w:t xml:space="preserve"> FABRICANT(S) </w:t>
      </w:r>
      <w:r w:rsidRPr="00B960B8">
        <w:rPr>
          <w:caps w:val="0"/>
          <w:color w:val="2F5496"/>
        </w:rPr>
        <w:t>RESPONSABLE</w:t>
      </w:r>
      <w:r w:rsidR="002E1DFA" w:rsidRPr="00B960B8">
        <w:rPr>
          <w:caps w:val="0"/>
          <w:color w:val="2F5496"/>
        </w:rPr>
        <w:t>(S)</w:t>
      </w:r>
      <w:r w:rsidRPr="00B960B8">
        <w:rPr>
          <w:caps w:val="0"/>
          <w:color w:val="2F5496"/>
        </w:rPr>
        <w:t xml:space="preserve"> DE LA LIBERATION DES LOTS</w:t>
      </w:r>
      <w:bookmarkEnd w:id="41"/>
    </w:p>
    <w:p w14:paraId="67281F7B" w14:textId="77777777" w:rsidR="009E44EF" w:rsidRDefault="009E44EF">
      <w:pPr>
        <w:pStyle w:val="AmmAnnexeTitre2"/>
        <w:rPr>
          <w:noProof/>
        </w:rPr>
      </w:pPr>
      <w:bookmarkStart w:id="42" w:name="_Toc142278951"/>
      <w:r>
        <w:rPr>
          <w:noProof/>
        </w:rPr>
        <w:t>A.1.</w:t>
      </w:r>
      <w:r>
        <w:rPr>
          <w:noProof/>
        </w:rPr>
        <w:tab/>
        <w:t>Nom et adresse du (des) fabricant(s) d</w:t>
      </w:r>
      <w:r w:rsidR="006A126B">
        <w:rPr>
          <w:noProof/>
        </w:rPr>
        <w:t>e la</w:t>
      </w:r>
      <w:r>
        <w:rPr>
          <w:noProof/>
        </w:rPr>
        <w:t xml:space="preserve"> (des) substances(s) active(s) d'origine biologique</w:t>
      </w:r>
      <w:bookmarkEnd w:id="42"/>
    </w:p>
    <w:p w14:paraId="094CAEAB" w14:textId="77777777" w:rsidR="00395EC0" w:rsidRPr="00B960B8" w:rsidRDefault="003A41AF" w:rsidP="00DA7F38">
      <w:pPr>
        <w:pStyle w:val="AmmCorpsTexteGras"/>
        <w:spacing w:after="0"/>
      </w:pPr>
      <w:bookmarkStart w:id="43" w:name="_Toc142278952"/>
      <w:r w:rsidRPr="00B960B8">
        <w:t>&lt;</w:t>
      </w:r>
      <w:r w:rsidR="00AE09E6" w:rsidRPr="00B960B8">
        <w:t>FAB</w:t>
      </w:r>
      <w:r w:rsidR="00DA7F38" w:rsidRPr="00B960B8">
        <w:t>NOM</w:t>
      </w:r>
    </w:p>
    <w:p w14:paraId="5DD588B2" w14:textId="77777777" w:rsidR="00395EC0" w:rsidRPr="00B960B8" w:rsidRDefault="00DA7F38" w:rsidP="00DA7F38">
      <w:pPr>
        <w:pStyle w:val="AmmCorpsTexte"/>
        <w:spacing w:after="0"/>
      </w:pPr>
      <w:r w:rsidRPr="00B960B8">
        <w:t>FAB</w:t>
      </w:r>
      <w:r w:rsidR="00395EC0" w:rsidRPr="00B960B8">
        <w:t>ADRESSE</w:t>
      </w:r>
      <w:r w:rsidR="00E10ADF" w:rsidRPr="00B960B8">
        <w:t>1</w:t>
      </w:r>
    </w:p>
    <w:p w14:paraId="63EA05CE" w14:textId="77777777" w:rsidR="00E10ADF" w:rsidRPr="00B960B8" w:rsidRDefault="00E10ADF" w:rsidP="00E10ADF">
      <w:pPr>
        <w:pStyle w:val="AmmCorpsTexte"/>
        <w:spacing w:after="0"/>
      </w:pPr>
      <w:r w:rsidRPr="00B960B8">
        <w:t>FABADRESSE2</w:t>
      </w:r>
    </w:p>
    <w:p w14:paraId="23ED9451" w14:textId="77777777" w:rsidR="00395EC0" w:rsidRPr="00B960B8" w:rsidRDefault="00DA7F38" w:rsidP="00DA7F38">
      <w:pPr>
        <w:pStyle w:val="AmmCorpsTexte"/>
        <w:spacing w:after="0"/>
      </w:pPr>
      <w:r w:rsidRPr="00B960B8">
        <w:t>FAB</w:t>
      </w:r>
      <w:r w:rsidR="00395EC0" w:rsidRPr="00B960B8">
        <w:t>C</w:t>
      </w:r>
      <w:r w:rsidR="00D3749E" w:rsidRPr="00B960B8">
        <w:t>P</w:t>
      </w:r>
      <w:r w:rsidRPr="00B960B8">
        <w:t>VILLE</w:t>
      </w:r>
      <w:r w:rsidR="003A41AF" w:rsidRPr="00B960B8">
        <w:t>&gt;</w:t>
      </w:r>
    </w:p>
    <w:p w14:paraId="6C5FB127" w14:textId="77777777" w:rsidR="00122CA3" w:rsidRPr="00B960B8" w:rsidRDefault="00DA7F38" w:rsidP="00DA7F38">
      <w:pPr>
        <w:pStyle w:val="AmmCorpsTexte"/>
        <w:spacing w:after="0"/>
      </w:pPr>
      <w:r w:rsidRPr="00B960B8">
        <w:t>&lt;</w:t>
      </w:r>
      <w:r w:rsidR="00CA5AFE" w:rsidRPr="00B960B8">
        <w:t>FAB</w:t>
      </w:r>
      <w:r w:rsidRPr="00B960B8">
        <w:t>PAYS&gt;</w:t>
      </w:r>
    </w:p>
    <w:p w14:paraId="2E1C1B2E" w14:textId="77777777" w:rsidR="003A41AF" w:rsidRDefault="003A41AF" w:rsidP="00DA7F38">
      <w:pPr>
        <w:pStyle w:val="AmmCorpsTexte"/>
        <w:spacing w:after="0"/>
      </w:pPr>
      <w:r w:rsidRPr="00B960B8">
        <w:t>&lt;Sans objet.&gt;</w:t>
      </w:r>
    </w:p>
    <w:p w14:paraId="074B90DA" w14:textId="77777777" w:rsidR="009E44EF" w:rsidRDefault="009E44EF">
      <w:pPr>
        <w:pStyle w:val="AmmAnnexeTitre2"/>
        <w:rPr>
          <w:noProof/>
        </w:rPr>
      </w:pPr>
      <w:r>
        <w:rPr>
          <w:noProof/>
        </w:rPr>
        <w:t>A.2.</w:t>
      </w:r>
      <w:r>
        <w:rPr>
          <w:noProof/>
        </w:rPr>
        <w:tab/>
        <w:t>Nom et adresse du (des) fabricant(s) responsable(s) de la libération des lots</w:t>
      </w:r>
      <w:bookmarkEnd w:id="43"/>
    </w:p>
    <w:p w14:paraId="7900A633" w14:textId="77777777" w:rsidR="00036729" w:rsidRDefault="00036729" w:rsidP="00036729">
      <w:pPr>
        <w:pStyle w:val="AmmCorpsTexte"/>
        <w:rPr>
          <w:noProof/>
          <w:snapToGrid w:val="0"/>
        </w:rPr>
      </w:pPr>
      <w:bookmarkStart w:id="44" w:name="_Toc142278953"/>
      <w:r>
        <w:rPr>
          <w:noProof/>
          <w:snapToGrid w:val="0"/>
        </w:rPr>
        <w:t xml:space="preserve">&lt;Le </w:t>
      </w:r>
      <w:r w:rsidRPr="00036729">
        <w:t>nom</w:t>
      </w:r>
      <w:r>
        <w:rPr>
          <w:noProof/>
          <w:snapToGrid w:val="0"/>
        </w:rPr>
        <w:t xml:space="preserve"> et l’adresse du fabricant responsable de la libération du lot concerné doivent figurer sur la notice du médicament.&gt;</w:t>
      </w:r>
    </w:p>
    <w:p w14:paraId="28F4FCC6" w14:textId="77777777" w:rsidR="00DA7F38" w:rsidRPr="00DA7F38" w:rsidRDefault="00AE09E6" w:rsidP="00DA7F38">
      <w:pPr>
        <w:pStyle w:val="AmmCorpsTexteGras"/>
        <w:spacing w:after="0"/>
      </w:pPr>
      <w:r>
        <w:t>FABLIBNOM</w:t>
      </w:r>
    </w:p>
    <w:p w14:paraId="5991F059" w14:textId="77777777" w:rsidR="00DA7F38" w:rsidRDefault="00DA7F38" w:rsidP="00DA7F38">
      <w:pPr>
        <w:pStyle w:val="AmmCorpsTexte"/>
        <w:spacing w:after="0"/>
      </w:pPr>
      <w:r w:rsidRPr="00DA7F38">
        <w:t>FA</w:t>
      </w:r>
      <w:r w:rsidR="003F5BF8">
        <w:t>BL</w:t>
      </w:r>
      <w:r w:rsidR="00AE09E6">
        <w:t>IB</w:t>
      </w:r>
      <w:r w:rsidRPr="00DA7F38">
        <w:t>ADRESSE</w:t>
      </w:r>
      <w:r w:rsidR="0028706C">
        <w:t>1</w:t>
      </w:r>
    </w:p>
    <w:p w14:paraId="4EBE7DEB" w14:textId="77777777" w:rsidR="0028706C" w:rsidRPr="00DA7F38" w:rsidRDefault="0028706C" w:rsidP="0028706C">
      <w:pPr>
        <w:pStyle w:val="AmmCorpsTexte"/>
        <w:spacing w:after="0"/>
      </w:pPr>
      <w:r w:rsidRPr="00DA7F38">
        <w:t>FA</w:t>
      </w:r>
      <w:r w:rsidR="003F5BF8">
        <w:t>B</w:t>
      </w:r>
      <w:r>
        <w:t>LIB</w:t>
      </w:r>
      <w:r w:rsidRPr="00DA7F38">
        <w:t>ADRESSE</w:t>
      </w:r>
      <w:r>
        <w:t>2</w:t>
      </w:r>
    </w:p>
    <w:p w14:paraId="7CF1764F" w14:textId="77777777" w:rsidR="00DA7F38" w:rsidRPr="00DA7F38" w:rsidRDefault="00DA7F38" w:rsidP="00DA7F38">
      <w:pPr>
        <w:pStyle w:val="AmmCorpsTexte"/>
        <w:spacing w:after="0"/>
      </w:pPr>
      <w:r w:rsidRPr="00DA7F38">
        <w:t>FA</w:t>
      </w:r>
      <w:r w:rsidR="003F5BF8">
        <w:t>B</w:t>
      </w:r>
      <w:r w:rsidR="00AE09E6">
        <w:t>LIB</w:t>
      </w:r>
      <w:r w:rsidRPr="00DA7F38">
        <w:t>C</w:t>
      </w:r>
      <w:r w:rsidR="00AE09E6">
        <w:t>P</w:t>
      </w:r>
      <w:r w:rsidRPr="00DA7F38">
        <w:t>VILLE</w:t>
      </w:r>
    </w:p>
    <w:p w14:paraId="5654C203" w14:textId="77777777" w:rsidR="00DA7F38" w:rsidRDefault="00DA7F38" w:rsidP="00DA7F38">
      <w:pPr>
        <w:pStyle w:val="AmmCorpsTexte"/>
        <w:spacing w:after="0"/>
      </w:pPr>
      <w:r w:rsidRPr="00DA7F38">
        <w:t>&lt;</w:t>
      </w:r>
      <w:r w:rsidR="00CA5AFE">
        <w:t>FABLIB</w:t>
      </w:r>
      <w:r w:rsidRPr="00DA7F38">
        <w:t>PAYS&gt;</w:t>
      </w:r>
    </w:p>
    <w:p w14:paraId="0CA3DD1C" w14:textId="77777777" w:rsidR="009E44EF" w:rsidRPr="00EF742F" w:rsidRDefault="009E44EF">
      <w:pPr>
        <w:pStyle w:val="AmmAnnexeTitre1"/>
        <w:rPr>
          <w:caps w:val="0"/>
          <w:color w:val="2F5496"/>
          <w:szCs w:val="22"/>
        </w:rPr>
      </w:pPr>
      <w:r w:rsidRPr="00EF742F">
        <w:rPr>
          <w:color w:val="2F5496"/>
        </w:rPr>
        <w:t>B.</w:t>
      </w:r>
      <w:r w:rsidRPr="00EF742F">
        <w:rPr>
          <w:color w:val="2F5496"/>
        </w:rPr>
        <w:tab/>
      </w:r>
      <w:r w:rsidRPr="00EF742F">
        <w:rPr>
          <w:caps w:val="0"/>
          <w:color w:val="2F5496"/>
          <w:szCs w:val="22"/>
        </w:rPr>
        <w:t xml:space="preserve">CONDITIONS </w:t>
      </w:r>
      <w:bookmarkEnd w:id="44"/>
      <w:r w:rsidR="00297D8C" w:rsidRPr="00EF742F">
        <w:rPr>
          <w:caps w:val="0"/>
          <w:color w:val="2F5496"/>
          <w:szCs w:val="22"/>
        </w:rPr>
        <w:t>OU RESTRICTIONS DE DELIVRANCE ET D’UTILISATION</w:t>
      </w:r>
    </w:p>
    <w:p w14:paraId="056643DB" w14:textId="77777777" w:rsidR="00852E2E" w:rsidRDefault="00852E2E" w:rsidP="00852E2E">
      <w:pPr>
        <w:pStyle w:val="AmmCorpsTexte"/>
      </w:pPr>
      <w:bookmarkStart w:id="45" w:name="_Toc142278955"/>
      <w:r>
        <w:t>[Copier/coller les libellés figurant dans la rubrique « conditions de prescription et de délivrance » du RCP]</w:t>
      </w:r>
    </w:p>
    <w:p w14:paraId="3F45E361" w14:textId="77777777" w:rsidR="00E6215C" w:rsidRPr="00F351BA" w:rsidRDefault="00E6215C" w:rsidP="00852E2E">
      <w:pPr>
        <w:pStyle w:val="AmmCorpsTexte"/>
        <w:spacing w:after="0" w:line="360" w:lineRule="auto"/>
        <w:rPr>
          <w:color w:val="538135"/>
          <w:lang w:val="fr-BE"/>
        </w:rPr>
      </w:pPr>
      <w:r w:rsidRPr="00F351BA">
        <w:rPr>
          <w:color w:val="538135"/>
          <w:lang w:val="fr-BE"/>
        </w:rPr>
        <w:t>[Uniquement pour les vaccins et médicaments biologiques</w:t>
      </w:r>
      <w:r w:rsidR="00664C5F" w:rsidRPr="00F351BA">
        <w:rPr>
          <w:color w:val="538135"/>
          <w:lang w:val="fr-BE"/>
        </w:rPr>
        <w:t> :</w:t>
      </w:r>
      <w:r w:rsidRPr="00F351BA">
        <w:rPr>
          <w:color w:val="538135"/>
          <w:lang w:val="fr-BE"/>
        </w:rPr>
        <w:t>]</w:t>
      </w:r>
    </w:p>
    <w:p w14:paraId="7730CA44" w14:textId="77777777" w:rsidR="00E6215C" w:rsidRPr="006B218C" w:rsidRDefault="00E6215C" w:rsidP="00664C5F">
      <w:pPr>
        <w:pStyle w:val="AmmListePuces1"/>
        <w:ind w:left="357" w:hanging="357"/>
        <w:rPr>
          <w:lang w:val="fr-BE"/>
        </w:rPr>
      </w:pPr>
      <w:r w:rsidRPr="006B218C">
        <w:t>&lt;Libération officielle des lots</w:t>
      </w:r>
      <w:r>
        <w:t>&gt;</w:t>
      </w:r>
    </w:p>
    <w:p w14:paraId="25CC7E3A" w14:textId="77777777" w:rsidR="00E6215C" w:rsidRPr="00A76DCF" w:rsidRDefault="00E6215C" w:rsidP="00E6215C">
      <w:pPr>
        <w:pStyle w:val="AmmCorpsTexte"/>
      </w:pPr>
      <w:r w:rsidRPr="00A76DCF">
        <w:t>Conformément à l’article 114 de la Directive 2001/83/CE, la libération officielle des lots sera effectuée par un laboratoire d’État ou un laboratoire désigné à cet effet.&gt;</w:t>
      </w:r>
    </w:p>
    <w:p w14:paraId="311343B9" w14:textId="77777777" w:rsidR="009E44EF" w:rsidRPr="00EF742F" w:rsidRDefault="009E44EF">
      <w:pPr>
        <w:pStyle w:val="AmmAnnexeTitre1"/>
        <w:rPr>
          <w:caps w:val="0"/>
          <w:color w:val="2F5496"/>
        </w:rPr>
      </w:pPr>
      <w:bookmarkStart w:id="46" w:name="_Toc142278957"/>
      <w:bookmarkEnd w:id="45"/>
      <w:r w:rsidRPr="00EF742F">
        <w:rPr>
          <w:caps w:val="0"/>
          <w:color w:val="2F5496"/>
        </w:rPr>
        <w:t>C.</w:t>
      </w:r>
      <w:r w:rsidRPr="00EF742F">
        <w:rPr>
          <w:caps w:val="0"/>
          <w:color w:val="2F5496"/>
        </w:rPr>
        <w:tab/>
      </w:r>
      <w:r w:rsidR="005E500A" w:rsidRPr="00EF742F">
        <w:rPr>
          <w:caps w:val="0"/>
          <w:color w:val="2F5496"/>
        </w:rPr>
        <w:t>AUTRES CONDITIONS ET OBLIGATIONS DE</w:t>
      </w:r>
      <w:r w:rsidRPr="00EF742F">
        <w:rPr>
          <w:caps w:val="0"/>
          <w:color w:val="2F5496"/>
        </w:rPr>
        <w:t xml:space="preserve"> L’AUTORISATION DE MISE SUR LE MARCHE</w:t>
      </w:r>
      <w:bookmarkEnd w:id="46"/>
    </w:p>
    <w:p w14:paraId="4B19E314" w14:textId="77777777" w:rsidR="00E6215C" w:rsidRDefault="00E6215C" w:rsidP="00E6215C">
      <w:pPr>
        <w:pStyle w:val="AmmListePuces1"/>
        <w:numPr>
          <w:ilvl w:val="0"/>
          <w:numId w:val="17"/>
        </w:numPr>
        <w:rPr>
          <w:b/>
          <w:lang w:val="fr-BE"/>
        </w:rPr>
      </w:pPr>
      <w:bookmarkStart w:id="47" w:name="_Toc142278958"/>
      <w:r w:rsidRPr="005E500A">
        <w:rPr>
          <w:b/>
          <w:lang w:val="fr-BE"/>
        </w:rPr>
        <w:t>Rapports périodiques actualisés de sécurité (PSUR)</w:t>
      </w:r>
    </w:p>
    <w:p w14:paraId="3B294C0F" w14:textId="77777777" w:rsidR="005E500A" w:rsidRDefault="005E500A" w:rsidP="005E500A">
      <w:pPr>
        <w:pStyle w:val="AmmCorpsTexte"/>
        <w:rPr>
          <w:lang w:val="fr-BE"/>
        </w:rPr>
      </w:pPr>
      <w:r>
        <w:rPr>
          <w:lang w:val="fr-BE"/>
        </w:rPr>
        <w:t>&lt;Les exigences relatives à la soumission des rapports périodiques actualisés de sécurité pour ce médicament sont définies dans la liste des dates de référence pour l’Union (liste EURD) prévue à l’article 107 quater, paragraphe 7, de la directive 2001/83/CE et ses actualisations publiées sur le portail web européen des médicaments.&gt;</w:t>
      </w:r>
    </w:p>
    <w:p w14:paraId="3A57B477" w14:textId="77777777" w:rsidR="005E500A" w:rsidRDefault="005E500A" w:rsidP="005E500A">
      <w:pPr>
        <w:pStyle w:val="AmmCorpsTexte"/>
        <w:rPr>
          <w:lang w:val="fr-BE"/>
        </w:rPr>
      </w:pPr>
      <w:r>
        <w:rPr>
          <w:lang w:val="fr-BE"/>
        </w:rPr>
        <w:t>&lt;Le titulaire soumet le premier rapport périodique actualisé de sécurité pour ce médicament dans un délai de 6 mois suivant l’autorisation.&gt;</w:t>
      </w:r>
    </w:p>
    <w:p w14:paraId="51B30AFA" w14:textId="77777777" w:rsidR="00CF0602" w:rsidRPr="00EF742F" w:rsidRDefault="00CF0602" w:rsidP="00CF0602">
      <w:pPr>
        <w:pStyle w:val="AmmAnnexeTitre1"/>
        <w:rPr>
          <w:caps w:val="0"/>
          <w:color w:val="2F5496"/>
        </w:rPr>
      </w:pPr>
      <w:r w:rsidRPr="00EF742F">
        <w:rPr>
          <w:caps w:val="0"/>
          <w:color w:val="2F5496"/>
        </w:rPr>
        <w:t>D.</w:t>
      </w:r>
      <w:r w:rsidRPr="00EF742F">
        <w:rPr>
          <w:caps w:val="0"/>
          <w:color w:val="2F5496"/>
        </w:rPr>
        <w:tab/>
        <w:t>CONDITIONS OU RESTRICTIONS EN VUE D’UNE UTILISATION SURE ET EFFICACE DU MEDICAMENT</w:t>
      </w:r>
    </w:p>
    <w:p w14:paraId="5CB8F92D" w14:textId="77777777" w:rsidR="00CF0602" w:rsidRPr="00F351BA" w:rsidRDefault="00CF0602" w:rsidP="00CF0602">
      <w:pPr>
        <w:pStyle w:val="AmmCorpsTexte"/>
        <w:rPr>
          <w:color w:val="538135"/>
        </w:rPr>
      </w:pPr>
      <w:r w:rsidRPr="00F351BA">
        <w:rPr>
          <w:color w:val="538135"/>
        </w:rPr>
        <w:t>[Pour les nouvelles AMM ou les modifications et/ou renouvellement d’AMM avec ajout et/ou modification du PGR]</w:t>
      </w:r>
    </w:p>
    <w:p w14:paraId="3F3C23D1" w14:textId="77777777" w:rsidR="00CF0602" w:rsidRDefault="00CF0602" w:rsidP="00CF0602">
      <w:pPr>
        <w:pStyle w:val="AmmListePuces1"/>
        <w:rPr>
          <w:b/>
        </w:rPr>
      </w:pPr>
      <w:r w:rsidRPr="00597648">
        <w:rPr>
          <w:b/>
        </w:rPr>
        <w:t>Plan de gestion des risques (PGR)</w:t>
      </w:r>
    </w:p>
    <w:p w14:paraId="0136D50F" w14:textId="77777777" w:rsidR="00CF0602" w:rsidRPr="00CF0602" w:rsidRDefault="00CF0602" w:rsidP="00CF0602">
      <w:pPr>
        <w:pStyle w:val="AmmCorpsTexte"/>
        <w:rPr>
          <w:lang w:val="fr-BE"/>
        </w:rPr>
      </w:pPr>
      <w:r w:rsidRPr="00CF0602">
        <w:t xml:space="preserve">Le titulaire de l’autorisation de mise sur le marché réalise les activités </w:t>
      </w:r>
      <w:r w:rsidR="00B902E7">
        <w:t xml:space="preserve">de pharmacovigilance </w:t>
      </w:r>
      <w:r w:rsidRPr="00CF0602">
        <w:t xml:space="preserve">et interventions requises décrites dans le PGR adopté et présenté dans le Module 1.8.2 de l’autorisation de mise sur le marché, ainsi que toutes actualisations ultérieures adoptées du PGR. </w:t>
      </w:r>
    </w:p>
    <w:p w14:paraId="2F98428B" w14:textId="77777777" w:rsidR="00CF0602" w:rsidRPr="007440E7" w:rsidRDefault="00CF0602" w:rsidP="007440E7">
      <w:pPr>
        <w:pStyle w:val="AmmCorpsTexte"/>
      </w:pPr>
      <w:r w:rsidRPr="007440E7">
        <w:t>De plus, un PGR actualisé doit être soumis :</w:t>
      </w:r>
    </w:p>
    <w:p w14:paraId="7F3D9AC5" w14:textId="77777777" w:rsidR="00CF0602" w:rsidRPr="00CF0602" w:rsidRDefault="00CF0602" w:rsidP="007440E7">
      <w:pPr>
        <w:pStyle w:val="AmmListePuces1"/>
      </w:pPr>
      <w:r w:rsidRPr="00CF0602">
        <w:t>à la demande des autorités compétentes ;</w:t>
      </w:r>
    </w:p>
    <w:p w14:paraId="79677FD2" w14:textId="77777777" w:rsidR="00CF0602" w:rsidRDefault="00CF0602" w:rsidP="00CF0602">
      <w:pPr>
        <w:pStyle w:val="AmmListePuces1"/>
      </w:pPr>
      <w:r w:rsidRPr="00CF0602">
        <w:t xml:space="preserve">dès lors que le système de gestion des risques est modifié, notamment en cas de réception de nouvelles informations pouvant entraîner un changement significatif du profil bénéfice/risque, ou lorsqu’une étape importante (pharmacovigilance ou </w:t>
      </w:r>
      <w:r w:rsidR="00923428">
        <w:t>réduction</w:t>
      </w:r>
      <w:r w:rsidR="00597648">
        <w:t xml:space="preserve"> du risque) est franchie.</w:t>
      </w:r>
    </w:p>
    <w:p w14:paraId="129F9474" w14:textId="77777777" w:rsidR="00FF0DB5" w:rsidRPr="00CF0602" w:rsidRDefault="00FF0DB5" w:rsidP="0012321D">
      <w:pPr>
        <w:pStyle w:val="AmmCorpsTexte"/>
        <w:spacing w:before="120"/>
      </w:pPr>
      <w:r>
        <w:lastRenderedPageBreak/>
        <w:t xml:space="preserve">Un PGR actualisé sera soumis </w:t>
      </w:r>
      <w:proofErr w:type="gramStart"/>
      <w:r w:rsidR="00B173C4">
        <w:t>&lt;</w:t>
      </w:r>
      <w:r>
        <w:t>{</w:t>
      </w:r>
      <w:proofErr w:type="gramEnd"/>
      <w:r>
        <w:t xml:space="preserve">calendrier adopté}&gt; </w:t>
      </w:r>
    </w:p>
    <w:p w14:paraId="0F0ECEAE" w14:textId="77777777" w:rsidR="00CF0602" w:rsidRPr="00F351BA" w:rsidRDefault="00CF0602" w:rsidP="007F33DF">
      <w:pPr>
        <w:pStyle w:val="AmmCorpsTexte"/>
        <w:keepNext/>
        <w:spacing w:before="120"/>
        <w:rPr>
          <w:color w:val="538135"/>
        </w:rPr>
      </w:pPr>
      <w:r w:rsidRPr="00F351BA">
        <w:rPr>
          <w:color w:val="538135"/>
        </w:rPr>
        <w:t>[Pour les AMM antérieures au 21/07/12 et sans PGR]</w:t>
      </w:r>
    </w:p>
    <w:p w14:paraId="461BA6F4" w14:textId="77777777" w:rsidR="00CF0602" w:rsidRDefault="00CF0602" w:rsidP="00CF0602">
      <w:pPr>
        <w:pStyle w:val="AmmCorpsTexte"/>
      </w:pPr>
      <w:r w:rsidRPr="00CF0602">
        <w:t>&lt;Sans objet&gt;</w:t>
      </w:r>
    </w:p>
    <w:p w14:paraId="2DE0ABE5" w14:textId="77777777" w:rsidR="00CF0602" w:rsidRDefault="00CF0602" w:rsidP="00CF0602">
      <w:pPr>
        <w:pStyle w:val="AmmListePuces1"/>
        <w:rPr>
          <w:b/>
        </w:rPr>
      </w:pPr>
      <w:r w:rsidRPr="00597648">
        <w:rPr>
          <w:b/>
        </w:rPr>
        <w:t xml:space="preserve">&lt;Mesures additionnelles de </w:t>
      </w:r>
      <w:r w:rsidR="00923428">
        <w:rPr>
          <w:b/>
        </w:rPr>
        <w:t>réduction</w:t>
      </w:r>
      <w:r w:rsidRPr="00597648">
        <w:rPr>
          <w:b/>
        </w:rPr>
        <w:t xml:space="preserve"> du risque&gt;</w:t>
      </w:r>
    </w:p>
    <w:p w14:paraId="1F2F2E16" w14:textId="77777777" w:rsidR="00CF0602" w:rsidRDefault="00CF0602" w:rsidP="00CF0602">
      <w:pPr>
        <w:pStyle w:val="AmmListePuces1"/>
        <w:rPr>
          <w:b/>
        </w:rPr>
      </w:pPr>
      <w:r w:rsidRPr="00597648">
        <w:rPr>
          <w:b/>
        </w:rPr>
        <w:t>&lt;Obligation de mise en place de mesures post-autorisation&gt;</w:t>
      </w:r>
    </w:p>
    <w:p w14:paraId="7007B6D0" w14:textId="77777777" w:rsidR="00CF0602" w:rsidRPr="00CF0602" w:rsidRDefault="00CF0602" w:rsidP="00CF0602">
      <w:pPr>
        <w:pStyle w:val="AmmCorpsTexte"/>
        <w:spacing w:before="120"/>
        <w:rPr>
          <w:lang w:val="fr-BE"/>
        </w:rPr>
      </w:pPr>
      <w:r w:rsidRPr="00CF0602">
        <w:rPr>
          <w:caps/>
          <w:lang w:val="fr-BE"/>
        </w:rPr>
        <w:t>L</w:t>
      </w:r>
      <w:r w:rsidRPr="00CF0602">
        <w:rPr>
          <w:lang w:val="fr-BE"/>
        </w:rPr>
        <w:t xml:space="preserve">e titulaire de l’autorisation de mise sur le marché </w:t>
      </w:r>
      <w:r w:rsidR="00B902E7">
        <w:rPr>
          <w:lang w:val="fr-BE"/>
        </w:rPr>
        <w:t xml:space="preserve">met en </w:t>
      </w:r>
      <w:proofErr w:type="gramStart"/>
      <w:r w:rsidR="0018039D">
        <w:rPr>
          <w:lang w:val="fr-BE"/>
        </w:rPr>
        <w:t>œuvre</w:t>
      </w:r>
      <w:r w:rsidR="00844063">
        <w:rPr>
          <w:lang w:val="fr-BE"/>
        </w:rPr>
        <w:t xml:space="preserve"> </w:t>
      </w:r>
      <w:r w:rsidRPr="00CF0602">
        <w:rPr>
          <w:lang w:val="fr-BE"/>
        </w:rPr>
        <w:t>,</w:t>
      </w:r>
      <w:proofErr w:type="gramEnd"/>
      <w:r w:rsidRPr="00CF0602">
        <w:rPr>
          <w:lang w:val="fr-BE"/>
        </w:rPr>
        <w:t xml:space="preserve"> selon le calendrier indiqué, les mesures ci-après :</w:t>
      </w:r>
    </w:p>
    <w:tbl>
      <w:tblPr>
        <w:tblW w:w="49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7433"/>
        <w:gridCol w:w="1446"/>
      </w:tblGrid>
      <w:tr w:rsidR="00CF0602" w:rsidRPr="00CF0602" w14:paraId="795F2AAA" w14:textId="77777777" w:rsidTr="00F351BA">
        <w:trPr>
          <w:cantSplit/>
          <w:tblHeader/>
        </w:trPr>
        <w:tc>
          <w:tcPr>
            <w:tcW w:w="4186" w:type="pct"/>
            <w:tcBorders>
              <w:top w:val="single" w:sz="4" w:space="0" w:color="auto"/>
              <w:bottom w:val="single" w:sz="4" w:space="0" w:color="auto"/>
            </w:tcBorders>
          </w:tcPr>
          <w:p w14:paraId="72FD4BEF" w14:textId="77777777" w:rsidR="00CF0602" w:rsidRPr="00597648" w:rsidRDefault="00CF0602" w:rsidP="00597648">
            <w:pPr>
              <w:pStyle w:val="AmmCorpsTexte"/>
              <w:spacing w:before="60" w:after="60"/>
              <w:rPr>
                <w:b/>
              </w:rPr>
            </w:pPr>
            <w:r w:rsidRPr="00597648">
              <w:rPr>
                <w:b/>
              </w:rPr>
              <w:t>Description</w:t>
            </w:r>
          </w:p>
        </w:tc>
        <w:tc>
          <w:tcPr>
            <w:tcW w:w="814" w:type="pct"/>
            <w:tcBorders>
              <w:top w:val="single" w:sz="4" w:space="0" w:color="auto"/>
              <w:bottom w:val="single" w:sz="4" w:space="0" w:color="auto"/>
            </w:tcBorders>
          </w:tcPr>
          <w:p w14:paraId="7A57121F" w14:textId="77777777" w:rsidR="00CF0602" w:rsidRPr="00F351BA" w:rsidRDefault="00CF0602" w:rsidP="00597648">
            <w:pPr>
              <w:pStyle w:val="AmmCorpsTexte"/>
              <w:spacing w:before="60" w:after="60"/>
              <w:rPr>
                <w:color w:val="538135"/>
              </w:rPr>
            </w:pPr>
            <w:r w:rsidRPr="00F351BA">
              <w:rPr>
                <w:color w:val="538135"/>
              </w:rPr>
              <w:t xml:space="preserve">Date </w:t>
            </w:r>
          </w:p>
        </w:tc>
      </w:tr>
      <w:tr w:rsidR="00CF0602" w:rsidRPr="00CF0602" w14:paraId="60685DB5" w14:textId="77777777" w:rsidTr="00F351BA">
        <w:trPr>
          <w:cantSplit/>
        </w:trPr>
        <w:tc>
          <w:tcPr>
            <w:tcW w:w="4186" w:type="pct"/>
          </w:tcPr>
          <w:p w14:paraId="52F4C241" w14:textId="77777777" w:rsidR="00CF0602" w:rsidRPr="00CF0602" w:rsidRDefault="00597648" w:rsidP="00597648">
            <w:pPr>
              <w:pStyle w:val="AmmCorpsTexte"/>
              <w:spacing w:before="60" w:after="60"/>
            </w:pPr>
            <w:r>
              <w:t>&lt;Etude d’efficacité post-autorisation (PAES) :&gt;</w:t>
            </w:r>
          </w:p>
        </w:tc>
        <w:tc>
          <w:tcPr>
            <w:tcW w:w="814" w:type="pct"/>
          </w:tcPr>
          <w:p w14:paraId="12CD1341" w14:textId="77777777" w:rsidR="00CF0602" w:rsidRPr="00CF0602" w:rsidRDefault="00CF0602" w:rsidP="00597648">
            <w:pPr>
              <w:pStyle w:val="AmmCorpsTexte"/>
              <w:spacing w:before="60" w:after="60"/>
            </w:pPr>
          </w:p>
        </w:tc>
      </w:tr>
      <w:tr w:rsidR="00CF0602" w:rsidRPr="00CF0602" w14:paraId="63596B41" w14:textId="77777777" w:rsidTr="00F351BA">
        <w:trPr>
          <w:cantSplit/>
        </w:trPr>
        <w:tc>
          <w:tcPr>
            <w:tcW w:w="4186" w:type="pct"/>
          </w:tcPr>
          <w:p w14:paraId="1EDFD255" w14:textId="77777777" w:rsidR="00CF0602" w:rsidRPr="00CF0602" w:rsidRDefault="00597648" w:rsidP="00597648">
            <w:pPr>
              <w:pStyle w:val="AmmCorpsTexte"/>
              <w:spacing w:before="60" w:after="60"/>
            </w:pPr>
            <w:r>
              <w:t>&lt;Etude de sécurité post-autorisation non interventionnelle (PASS) :&gt;</w:t>
            </w:r>
          </w:p>
        </w:tc>
        <w:tc>
          <w:tcPr>
            <w:tcW w:w="814" w:type="pct"/>
          </w:tcPr>
          <w:p w14:paraId="0B94B7BC" w14:textId="77777777" w:rsidR="00CF0602" w:rsidRPr="00CF0602" w:rsidRDefault="00CF0602" w:rsidP="00597648">
            <w:pPr>
              <w:pStyle w:val="AmmCorpsTexte"/>
              <w:spacing w:before="60" w:after="60"/>
            </w:pPr>
          </w:p>
        </w:tc>
      </w:tr>
      <w:tr w:rsidR="00CF0602" w:rsidRPr="00CF0602" w14:paraId="049D9E28" w14:textId="77777777" w:rsidTr="00F351BA">
        <w:trPr>
          <w:cantSplit/>
        </w:trPr>
        <w:tc>
          <w:tcPr>
            <w:tcW w:w="4186" w:type="pct"/>
          </w:tcPr>
          <w:p w14:paraId="78749326" w14:textId="77777777" w:rsidR="00CF0602" w:rsidRPr="00CF0602" w:rsidRDefault="00CF0602" w:rsidP="00597648">
            <w:pPr>
              <w:pStyle w:val="AmmCorpsTexte"/>
              <w:spacing w:before="60" w:after="60"/>
            </w:pPr>
          </w:p>
        </w:tc>
        <w:tc>
          <w:tcPr>
            <w:tcW w:w="814" w:type="pct"/>
          </w:tcPr>
          <w:p w14:paraId="2B3E0048" w14:textId="77777777" w:rsidR="00CF0602" w:rsidRPr="00CF0602" w:rsidRDefault="00CF0602" w:rsidP="00597648">
            <w:pPr>
              <w:pStyle w:val="AmmCorpsTexte"/>
              <w:spacing w:before="60" w:after="60"/>
            </w:pPr>
          </w:p>
        </w:tc>
      </w:tr>
      <w:tr w:rsidR="00CF0602" w:rsidRPr="00CF0602" w14:paraId="334D37C4" w14:textId="77777777" w:rsidTr="00F351BA">
        <w:trPr>
          <w:cantSplit/>
        </w:trPr>
        <w:tc>
          <w:tcPr>
            <w:tcW w:w="4186" w:type="pct"/>
            <w:tcBorders>
              <w:bottom w:val="single" w:sz="4" w:space="0" w:color="auto"/>
            </w:tcBorders>
          </w:tcPr>
          <w:p w14:paraId="2DC90966" w14:textId="77777777" w:rsidR="00CF0602" w:rsidRPr="00CF0602" w:rsidRDefault="00CF0602" w:rsidP="00597648">
            <w:pPr>
              <w:pStyle w:val="AmmCorpsTexte"/>
              <w:spacing w:before="60" w:after="60"/>
            </w:pPr>
          </w:p>
        </w:tc>
        <w:tc>
          <w:tcPr>
            <w:tcW w:w="814" w:type="pct"/>
            <w:tcBorders>
              <w:bottom w:val="single" w:sz="4" w:space="0" w:color="auto"/>
            </w:tcBorders>
          </w:tcPr>
          <w:p w14:paraId="147A4F9F" w14:textId="77777777" w:rsidR="00CF0602" w:rsidRPr="00CF0602" w:rsidRDefault="00CF0602" w:rsidP="00597648">
            <w:pPr>
              <w:pStyle w:val="AmmCorpsTexte"/>
              <w:spacing w:before="60" w:after="60"/>
            </w:pPr>
          </w:p>
        </w:tc>
      </w:tr>
    </w:tbl>
    <w:p w14:paraId="34612C1A" w14:textId="77777777" w:rsidR="009E44EF" w:rsidRPr="00EF742F" w:rsidRDefault="00E97BAB">
      <w:pPr>
        <w:pStyle w:val="AmmAnnexeTitre1"/>
        <w:rPr>
          <w:caps w:val="0"/>
          <w:color w:val="2F5496"/>
        </w:rPr>
      </w:pPr>
      <w:r w:rsidRPr="00EF742F">
        <w:rPr>
          <w:caps w:val="0"/>
          <w:color w:val="2F5496"/>
        </w:rPr>
        <w:t>E</w:t>
      </w:r>
      <w:r w:rsidR="009E44EF" w:rsidRPr="00EF742F">
        <w:rPr>
          <w:caps w:val="0"/>
          <w:color w:val="2F5496"/>
        </w:rPr>
        <w:t>.</w:t>
      </w:r>
      <w:r w:rsidR="009E44EF" w:rsidRPr="00EF742F">
        <w:rPr>
          <w:caps w:val="0"/>
          <w:color w:val="2F5496"/>
        </w:rPr>
        <w:tab/>
      </w:r>
      <w:bookmarkEnd w:id="47"/>
      <w:r w:rsidRPr="00EF742F">
        <w:rPr>
          <w:caps w:val="0"/>
          <w:color w:val="2F5496"/>
        </w:rPr>
        <w:t>OBLIGATION SPECIFIQUE RELATIVE AUX MESURES POST-AUTORISATION CONCERNANT L’AUTORISATION DE MISE SUR LE MARCHE « SOUS CIRCONSTANCES EXCEPTIONNELLES »</w:t>
      </w:r>
    </w:p>
    <w:p w14:paraId="0EE5A961" w14:textId="77777777" w:rsidR="00E97BAB" w:rsidRDefault="00E97BAB" w:rsidP="00E97BAB">
      <w:pPr>
        <w:pStyle w:val="AmmCorpsTexte"/>
        <w:rPr>
          <w:sz w:val="18"/>
        </w:rPr>
      </w:pPr>
      <w:r>
        <w:t>&lt;Une autorisation de mise sur le marché « sous circonstances exceptionnelles » ayant été délivrée, et conformément à l’article 14, paragraphe 8, du règlement (CE) n° 726/2004, le titulaire de l’autorisation de mise sur le marché doit réaliser, selon le calendrier indiqué, les mesures suivantes :</w:t>
      </w:r>
      <w:r>
        <w:rPr>
          <w:sz w:val="18"/>
        </w:rPr>
        <w:t>&gt;</w:t>
      </w:r>
    </w:p>
    <w:tbl>
      <w:tblPr>
        <w:tblW w:w="49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7433"/>
        <w:gridCol w:w="1446"/>
      </w:tblGrid>
      <w:tr w:rsidR="00FF0DB5" w:rsidRPr="00CF0602" w14:paraId="4FE70B90" w14:textId="77777777" w:rsidTr="00031817">
        <w:trPr>
          <w:cantSplit/>
          <w:tblHeader/>
        </w:trPr>
        <w:tc>
          <w:tcPr>
            <w:tcW w:w="4186" w:type="pct"/>
            <w:tcBorders>
              <w:top w:val="single" w:sz="4" w:space="0" w:color="auto"/>
              <w:bottom w:val="single" w:sz="4" w:space="0" w:color="auto"/>
            </w:tcBorders>
          </w:tcPr>
          <w:p w14:paraId="1B9FB01A" w14:textId="77777777" w:rsidR="00FF0DB5" w:rsidRPr="00597648" w:rsidRDefault="00FF0DB5" w:rsidP="00031817">
            <w:pPr>
              <w:pStyle w:val="AmmCorpsTexte"/>
              <w:spacing w:before="60" w:after="60"/>
              <w:rPr>
                <w:b/>
              </w:rPr>
            </w:pPr>
            <w:r w:rsidRPr="00597648">
              <w:rPr>
                <w:b/>
              </w:rPr>
              <w:t>Description</w:t>
            </w:r>
          </w:p>
        </w:tc>
        <w:tc>
          <w:tcPr>
            <w:tcW w:w="814" w:type="pct"/>
            <w:tcBorders>
              <w:top w:val="single" w:sz="4" w:space="0" w:color="auto"/>
              <w:bottom w:val="single" w:sz="4" w:space="0" w:color="auto"/>
            </w:tcBorders>
          </w:tcPr>
          <w:p w14:paraId="5833A252" w14:textId="77777777" w:rsidR="00FF0DB5" w:rsidRPr="00F351BA" w:rsidRDefault="00FF0DB5" w:rsidP="00031817">
            <w:pPr>
              <w:pStyle w:val="AmmCorpsTexte"/>
              <w:spacing w:before="60" w:after="60"/>
              <w:rPr>
                <w:color w:val="538135"/>
              </w:rPr>
            </w:pPr>
            <w:r w:rsidRPr="00F351BA">
              <w:rPr>
                <w:color w:val="538135"/>
              </w:rPr>
              <w:t xml:space="preserve">Date </w:t>
            </w:r>
          </w:p>
        </w:tc>
      </w:tr>
      <w:tr w:rsidR="00FF0DB5" w:rsidRPr="00CF0602" w14:paraId="58FB3D88" w14:textId="77777777" w:rsidTr="00031817">
        <w:trPr>
          <w:cantSplit/>
        </w:trPr>
        <w:tc>
          <w:tcPr>
            <w:tcW w:w="4186" w:type="pct"/>
          </w:tcPr>
          <w:p w14:paraId="6DB3831A" w14:textId="77777777" w:rsidR="00FF0DB5" w:rsidRPr="00CF0602" w:rsidRDefault="00FF0DB5" w:rsidP="00031817">
            <w:pPr>
              <w:pStyle w:val="AmmCorpsTexte"/>
              <w:spacing w:before="60" w:after="60"/>
            </w:pPr>
            <w:r>
              <w:t>&lt;Etude de sécurité post-autorisation non interventionnelle (PASS) :&gt;</w:t>
            </w:r>
          </w:p>
        </w:tc>
        <w:tc>
          <w:tcPr>
            <w:tcW w:w="814" w:type="pct"/>
          </w:tcPr>
          <w:p w14:paraId="1AB97CF3" w14:textId="77777777" w:rsidR="00FF0DB5" w:rsidRPr="00CF0602" w:rsidRDefault="00FF0DB5" w:rsidP="00031817">
            <w:pPr>
              <w:pStyle w:val="AmmCorpsTexte"/>
              <w:spacing w:before="60" w:after="60"/>
            </w:pPr>
          </w:p>
        </w:tc>
      </w:tr>
      <w:tr w:rsidR="00FF0DB5" w:rsidRPr="00CF0602" w14:paraId="287989E7" w14:textId="77777777" w:rsidTr="00031817">
        <w:trPr>
          <w:cantSplit/>
        </w:trPr>
        <w:tc>
          <w:tcPr>
            <w:tcW w:w="4186" w:type="pct"/>
          </w:tcPr>
          <w:p w14:paraId="397480A5" w14:textId="77777777" w:rsidR="00FF0DB5" w:rsidRPr="00CF0602" w:rsidRDefault="00FF0DB5" w:rsidP="00031817">
            <w:pPr>
              <w:pStyle w:val="AmmCorpsTexte"/>
              <w:spacing w:before="60" w:after="60"/>
            </w:pPr>
          </w:p>
        </w:tc>
        <w:tc>
          <w:tcPr>
            <w:tcW w:w="814" w:type="pct"/>
          </w:tcPr>
          <w:p w14:paraId="4578058B" w14:textId="77777777" w:rsidR="00FF0DB5" w:rsidRPr="00CF0602" w:rsidRDefault="00FF0DB5" w:rsidP="00031817">
            <w:pPr>
              <w:pStyle w:val="AmmCorpsTexte"/>
              <w:spacing w:before="60" w:after="60"/>
            </w:pPr>
          </w:p>
        </w:tc>
      </w:tr>
    </w:tbl>
    <w:p w14:paraId="59AC25AE" w14:textId="77777777" w:rsidR="00E97BAB" w:rsidRPr="00EF742F" w:rsidRDefault="00E97BAB" w:rsidP="00E97BAB">
      <w:pPr>
        <w:pStyle w:val="AmmAnnexeTitre1"/>
        <w:rPr>
          <w:caps w:val="0"/>
          <w:color w:val="2F5496"/>
        </w:rPr>
      </w:pPr>
      <w:r w:rsidRPr="00EF742F">
        <w:rPr>
          <w:caps w:val="0"/>
          <w:color w:val="2F5496"/>
        </w:rPr>
        <w:t>F.</w:t>
      </w:r>
      <w:r w:rsidRPr="00EF742F">
        <w:rPr>
          <w:caps w:val="0"/>
          <w:color w:val="2F5496"/>
        </w:rPr>
        <w:tab/>
        <w:t>COMPOSITION QUALITATIVE ET QUANTITATIVE EN EXCIPIENTS</w:t>
      </w:r>
    </w:p>
    <w:p w14:paraId="3C2E57FB" w14:textId="77777777" w:rsidR="00E97BAB" w:rsidRDefault="00E97BAB" w:rsidP="00E97BAB">
      <w:pPr>
        <w:pStyle w:val="AmmComposition"/>
      </w:pPr>
      <w:r w:rsidRPr="00E002A5">
        <w:t>&lt;Sans objet&gt;</w:t>
      </w:r>
    </w:p>
    <w:p w14:paraId="58F214DE" w14:textId="77777777" w:rsidR="009E44EF" w:rsidRDefault="009E44EF">
      <w:pPr>
        <w:pStyle w:val="AmmAnnexeTitre"/>
      </w:pPr>
      <w:r>
        <w:br w:type="page"/>
      </w:r>
      <w:bookmarkStart w:id="48" w:name="_Toc142278959"/>
      <w:r>
        <w:lastRenderedPageBreak/>
        <w:t>ANNEXE IIIA</w:t>
      </w:r>
      <w:bookmarkEnd w:id="48"/>
    </w:p>
    <w:p w14:paraId="5A177CF0" w14:textId="77777777" w:rsidR="009E44EF" w:rsidRDefault="009E44EF">
      <w:pPr>
        <w:pStyle w:val="AmmAnnexeSousTitre"/>
        <w:rPr>
          <w:caps w:val="0"/>
        </w:rPr>
      </w:pPr>
      <w:bookmarkStart w:id="49" w:name="_Toc142278960"/>
      <w:r>
        <w:rPr>
          <w:caps w:val="0"/>
        </w:rPr>
        <w:t>ETIQUETAGE</w:t>
      </w:r>
      <w:bookmarkEnd w:id="49"/>
    </w:p>
    <w:p w14:paraId="5220D96E" w14:textId="77777777" w:rsidR="009E44EF" w:rsidRPr="00F425AB" w:rsidRDefault="009E44EF" w:rsidP="00F425AB">
      <w:pPr>
        <w:pStyle w:val="AmmTitreEncadre"/>
      </w:pPr>
      <w:r w:rsidRPr="00F425AB">
        <w:t>MENTIONS DEVANT FIGURER SUR L’EMBALLAGE EXTERIEUR ET SUR LE CONDITIONNEMENT PRIMAIRE</w:t>
      </w:r>
    </w:p>
    <w:p w14:paraId="51422D6C" w14:textId="77777777" w:rsidR="009E44EF" w:rsidRDefault="009E44EF">
      <w:pPr>
        <w:pStyle w:val="AmmCorpsTexte"/>
        <w:rPr>
          <w:sz w:val="2"/>
        </w:rPr>
      </w:pPr>
    </w:p>
    <w:p w14:paraId="72D5679E" w14:textId="77777777" w:rsidR="002801B6" w:rsidRPr="00854E56" w:rsidRDefault="002801B6" w:rsidP="00F425AB">
      <w:pPr>
        <w:pStyle w:val="AmmTitreEncadre"/>
      </w:pPr>
      <w:bookmarkStart w:id="50" w:name="_Toc142278961"/>
      <w:bookmarkStart w:id="51" w:name="_Toc142278962"/>
      <w:r w:rsidRPr="00854E56">
        <w:t>NATURE/TYPE Emballage extérieur ou Conditionnement primaire</w:t>
      </w:r>
      <w:bookmarkEnd w:id="50"/>
    </w:p>
    <w:p w14:paraId="7FF4FB00" w14:textId="77777777" w:rsidR="00E6215C" w:rsidRPr="00EF742F" w:rsidRDefault="00E6215C" w:rsidP="00E6215C">
      <w:pPr>
        <w:pStyle w:val="AmmCorpsTexte"/>
        <w:rPr>
          <w:color w:val="808080"/>
        </w:rPr>
      </w:pPr>
      <w:r w:rsidRPr="00EF742F">
        <w:rPr>
          <w:color w:val="808080"/>
        </w:rPr>
        <w:t>&lt; {Emballage extérieur}&gt; &lt;et&gt; &lt;{Conditionnement(s) primaire(s)}&gt;</w:t>
      </w:r>
    </w:p>
    <w:p w14:paraId="744E30B3" w14:textId="77777777" w:rsidR="009E44EF" w:rsidRPr="00854E56" w:rsidRDefault="009E44EF" w:rsidP="00F425AB">
      <w:pPr>
        <w:pStyle w:val="AmmTitreEncadre"/>
      </w:pPr>
      <w:r w:rsidRPr="00854E56">
        <w:t>1.</w:t>
      </w:r>
      <w:r w:rsidRPr="00854E56">
        <w:tab/>
        <w:t>DENOMINATION DU MEDICAMENT</w:t>
      </w:r>
      <w:bookmarkEnd w:id="51"/>
    </w:p>
    <w:p w14:paraId="76AF2D0C" w14:textId="77777777" w:rsidR="009E44EF" w:rsidRPr="00CA5AFE" w:rsidRDefault="00361C79" w:rsidP="00CA5AFE">
      <w:pPr>
        <w:pStyle w:val="AmmCorpsTexteGras"/>
      </w:pPr>
      <w:r>
        <w:t>xxx</w:t>
      </w:r>
    </w:p>
    <w:p w14:paraId="39602676" w14:textId="77777777" w:rsidR="009E44EF" w:rsidRDefault="009E44EF" w:rsidP="00FC130D">
      <w:pPr>
        <w:pStyle w:val="AmmCorpsTexteGras"/>
        <w:tabs>
          <w:tab w:val="left" w:pos="2985"/>
        </w:tabs>
      </w:pPr>
      <w:r w:rsidRPr="00F40E23">
        <w:t>{Substance(s) active(s)}</w:t>
      </w:r>
    </w:p>
    <w:p w14:paraId="38B05582" w14:textId="77777777" w:rsidR="009E44EF" w:rsidRPr="00854E56" w:rsidRDefault="009E44EF" w:rsidP="00F425AB">
      <w:pPr>
        <w:pStyle w:val="AmmTitreEncadre"/>
      </w:pPr>
      <w:bookmarkStart w:id="52" w:name="_Toc142278963"/>
      <w:r w:rsidRPr="00854E56">
        <w:t>2.</w:t>
      </w:r>
      <w:r w:rsidRPr="00854E56">
        <w:tab/>
        <w:t>COMPOSITION EN SUBSTANCES ACTIVES</w:t>
      </w:r>
      <w:bookmarkEnd w:id="52"/>
    </w:p>
    <w:p w14:paraId="5FCD317E" w14:textId="77777777" w:rsidR="004C4D7C" w:rsidRPr="00967A3A" w:rsidRDefault="00E6215C" w:rsidP="00967A3A">
      <w:pPr>
        <w:pStyle w:val="AmmComposition"/>
      </w:pPr>
      <w:bookmarkStart w:id="53" w:name="_Toc142278964"/>
      <w:r w:rsidRPr="00967A3A">
        <w:t>{</w:t>
      </w:r>
      <w:r w:rsidR="008D4988" w:rsidRPr="00967A3A">
        <w:tab/>
      </w:r>
      <w:r w:rsidRPr="00967A3A">
        <w:t xml:space="preserve"> }</w:t>
      </w:r>
    </w:p>
    <w:p w14:paraId="5DF0A3BC" w14:textId="77777777" w:rsidR="009E44EF" w:rsidRPr="00854E56" w:rsidRDefault="009E44EF" w:rsidP="00F425AB">
      <w:pPr>
        <w:pStyle w:val="AmmTitreEncadre"/>
      </w:pPr>
      <w:r w:rsidRPr="00854E56">
        <w:t>3.</w:t>
      </w:r>
      <w:r w:rsidRPr="00854E56">
        <w:tab/>
        <w:t>LISTE DES EXCIPIENTS</w:t>
      </w:r>
      <w:bookmarkEnd w:id="53"/>
    </w:p>
    <w:p w14:paraId="73C651E3" w14:textId="77777777" w:rsidR="004C4D7C" w:rsidRDefault="004C4D7C" w:rsidP="004C4D7C">
      <w:pPr>
        <w:pStyle w:val="AmmCorpsTexte"/>
      </w:pPr>
      <w:bookmarkStart w:id="54" w:name="_Toc142278965"/>
      <w:r>
        <w:t>&lt;Sans objet.&gt;</w:t>
      </w:r>
    </w:p>
    <w:p w14:paraId="1A407591" w14:textId="77777777" w:rsidR="009E44EF" w:rsidRPr="00854E56" w:rsidRDefault="009E44EF" w:rsidP="00F425AB">
      <w:pPr>
        <w:pStyle w:val="AmmTitreEncadre"/>
      </w:pPr>
      <w:r w:rsidRPr="00854E56">
        <w:t>4.</w:t>
      </w:r>
      <w:r w:rsidRPr="00854E56">
        <w:tab/>
        <w:t>FORME PHARMACEUTIQUE ET CONTENU</w:t>
      </w:r>
      <w:bookmarkEnd w:id="54"/>
    </w:p>
    <w:p w14:paraId="35EAF825" w14:textId="77777777" w:rsidR="00E6215C" w:rsidRDefault="00E6215C" w:rsidP="00E6215C">
      <w:pPr>
        <w:pStyle w:val="AmmCorpsTexte"/>
      </w:pPr>
      <w:bookmarkStart w:id="55" w:name="_Toc142278966"/>
      <w:r>
        <w:t>{ }</w:t>
      </w:r>
    </w:p>
    <w:p w14:paraId="123E6D53" w14:textId="77777777" w:rsidR="009E44EF" w:rsidRPr="00854E56" w:rsidRDefault="009E44EF" w:rsidP="00F425AB">
      <w:pPr>
        <w:pStyle w:val="AmmTitreEncadre"/>
      </w:pPr>
      <w:r w:rsidRPr="00854E56">
        <w:t>5.</w:t>
      </w:r>
      <w:r w:rsidRPr="00854E56">
        <w:tab/>
        <w:t>MODE ET VOIE(S) D’ADMINISTRATION</w:t>
      </w:r>
      <w:bookmarkEnd w:id="55"/>
    </w:p>
    <w:p w14:paraId="7FF4C05F" w14:textId="77777777" w:rsidR="009E44EF" w:rsidRDefault="009E44EF">
      <w:pPr>
        <w:pStyle w:val="AmmCorpsTexte"/>
      </w:pPr>
      <w:r>
        <w:t>Lire la notice avant utilisation.</w:t>
      </w:r>
    </w:p>
    <w:p w14:paraId="6B84F7B1" w14:textId="77777777" w:rsidR="009E44EF" w:rsidRPr="00854E56" w:rsidRDefault="009E44EF" w:rsidP="00F425AB">
      <w:pPr>
        <w:pStyle w:val="AmmTitreEncadre"/>
      </w:pPr>
      <w:bookmarkStart w:id="56" w:name="_Toc142278967"/>
      <w:r w:rsidRPr="00854E56">
        <w:t>6.</w:t>
      </w:r>
      <w:r w:rsidRPr="00854E56">
        <w:tab/>
        <w:t xml:space="preserve">MISE EN GARDE SPECIALE INDIQUANT QUE LE MEDICAMENT DOIT ETRE CONSERVE </w:t>
      </w:r>
      <w:r w:rsidRPr="00E002A5">
        <w:t xml:space="preserve">HORS DE </w:t>
      </w:r>
      <w:r w:rsidR="008D5C50" w:rsidRPr="00E002A5">
        <w:t>vue et de PORTEE</w:t>
      </w:r>
      <w:r w:rsidR="00361C79" w:rsidRPr="00854E56">
        <w:t xml:space="preserve"> </w:t>
      </w:r>
      <w:r w:rsidRPr="00854E56">
        <w:t>DES ENFANTS</w:t>
      </w:r>
      <w:bookmarkEnd w:id="56"/>
    </w:p>
    <w:p w14:paraId="671F32D1" w14:textId="77777777" w:rsidR="009E44EF" w:rsidRDefault="009E44EF">
      <w:pPr>
        <w:pStyle w:val="AmmCorpsTexte"/>
      </w:pPr>
      <w:r>
        <w:t xml:space="preserve">Tenir hors de la </w:t>
      </w:r>
      <w:r w:rsidR="001B79CA">
        <w:t xml:space="preserve">vue et de la </w:t>
      </w:r>
      <w:r>
        <w:t>portée des enfants.</w:t>
      </w:r>
    </w:p>
    <w:p w14:paraId="32ED5CF6" w14:textId="77777777" w:rsidR="009E44EF" w:rsidRPr="00854E56" w:rsidRDefault="009E44EF" w:rsidP="00F425AB">
      <w:pPr>
        <w:pStyle w:val="AmmTitreEncadre"/>
      </w:pPr>
      <w:bookmarkStart w:id="57" w:name="_Toc142278968"/>
      <w:r w:rsidRPr="00854E56">
        <w:t>7.</w:t>
      </w:r>
      <w:r w:rsidRPr="00854E56">
        <w:tab/>
        <w:t>AUTRE(S) MISE(S) EN GARDE SPECIALE(S), SI NECESSAIRE</w:t>
      </w:r>
      <w:bookmarkEnd w:id="57"/>
    </w:p>
    <w:p w14:paraId="57140575" w14:textId="77777777" w:rsidR="009E44EF" w:rsidRDefault="009E44EF">
      <w:pPr>
        <w:pStyle w:val="AmmCorpsTexte"/>
      </w:pPr>
      <w:r>
        <w:t>&lt;Sans objet.&gt;</w:t>
      </w:r>
    </w:p>
    <w:p w14:paraId="36224D45" w14:textId="77777777" w:rsidR="000F0015" w:rsidRDefault="000F0015">
      <w:pPr>
        <w:pStyle w:val="AmmCorpsTexte"/>
      </w:pPr>
      <w:r>
        <w:t>&lt;Pour usage autologue uniquement.&gt;</w:t>
      </w:r>
    </w:p>
    <w:p w14:paraId="5CFB1BE4" w14:textId="77777777" w:rsidR="009E44EF" w:rsidRPr="00854E56" w:rsidRDefault="009E44EF" w:rsidP="00F425AB">
      <w:pPr>
        <w:pStyle w:val="AmmTitreEncadre"/>
      </w:pPr>
      <w:bookmarkStart w:id="58" w:name="_Toc142278969"/>
      <w:r w:rsidRPr="00854E56">
        <w:t>8.</w:t>
      </w:r>
      <w:r w:rsidRPr="00854E56">
        <w:tab/>
        <w:t>DATE DE PEREMPTION</w:t>
      </w:r>
      <w:bookmarkEnd w:id="58"/>
    </w:p>
    <w:p w14:paraId="2869F324" w14:textId="77777777" w:rsidR="00E6215C" w:rsidRDefault="00E6215C" w:rsidP="00E6215C">
      <w:pPr>
        <w:pStyle w:val="AmmCorpsTexte"/>
      </w:pPr>
      <w:bookmarkStart w:id="59" w:name="_Toc142278970"/>
      <w:r>
        <w:t>EXP {MM/AAAA}</w:t>
      </w:r>
    </w:p>
    <w:p w14:paraId="03A1627B" w14:textId="77777777" w:rsidR="009E44EF" w:rsidRPr="00854E56" w:rsidRDefault="009E44EF" w:rsidP="00DA39F2">
      <w:pPr>
        <w:pStyle w:val="AmmTitreEncadre"/>
      </w:pPr>
      <w:r w:rsidRPr="00854E56">
        <w:t>9.</w:t>
      </w:r>
      <w:r w:rsidRPr="00854E56">
        <w:tab/>
        <w:t>PRECAUTIONS PARTICULIERES DE CONSERVATION</w:t>
      </w:r>
      <w:bookmarkEnd w:id="59"/>
    </w:p>
    <w:p w14:paraId="614BB736" w14:textId="77777777" w:rsidR="004C4D7C" w:rsidRDefault="004C4D7C" w:rsidP="004C4D7C">
      <w:pPr>
        <w:pStyle w:val="AmmCorpsTexte"/>
      </w:pPr>
      <w:bookmarkStart w:id="60" w:name="_Toc142278971"/>
      <w:r>
        <w:t>&lt;Sans objet.&gt;</w:t>
      </w:r>
    </w:p>
    <w:p w14:paraId="30C08B1A" w14:textId="77777777" w:rsidR="009E44EF" w:rsidRPr="00854E56" w:rsidRDefault="009E44EF" w:rsidP="00F425AB">
      <w:pPr>
        <w:pStyle w:val="AmmTitreEncadre"/>
      </w:pPr>
      <w:r w:rsidRPr="00854E56">
        <w:t>10.</w:t>
      </w:r>
      <w:r w:rsidRPr="00854E56">
        <w:tab/>
        <w:t>PRECAUTIONS PARTICULIERES D’ELIMINATION DES MEDICAMENTS NON UTILISES OU DES DECHETS PROVENANT DE CES MEDICAMENTS S’IL Y A LIEU</w:t>
      </w:r>
      <w:bookmarkEnd w:id="60"/>
    </w:p>
    <w:p w14:paraId="65A54148" w14:textId="77777777" w:rsidR="00E6215C" w:rsidRDefault="00E6215C" w:rsidP="00DC4CEC">
      <w:pPr>
        <w:pStyle w:val="AmmCorpsTexte"/>
      </w:pPr>
      <w:bookmarkStart w:id="61" w:name="_Toc142278972"/>
      <w:r>
        <w:t xml:space="preserve">&lt;Sans </w:t>
      </w:r>
      <w:r w:rsidRPr="00DC4CEC">
        <w:t>objet</w:t>
      </w:r>
      <w:r>
        <w:t>.&gt;</w:t>
      </w:r>
    </w:p>
    <w:p w14:paraId="0FC64306" w14:textId="77777777" w:rsidR="009E44EF" w:rsidRPr="00854E56" w:rsidRDefault="009E44EF" w:rsidP="00F425AB">
      <w:pPr>
        <w:pStyle w:val="AmmTitreEncadre"/>
      </w:pPr>
      <w:r w:rsidRPr="00854E56">
        <w:lastRenderedPageBreak/>
        <w:t>11.</w:t>
      </w:r>
      <w:r w:rsidRPr="00854E56">
        <w:tab/>
        <w:t>NOM ET ADRESSE DU TITULAIRE DE L’AUTORISATION DE MISE SUR LE MARCHE</w:t>
      </w:r>
      <w:bookmarkEnd w:id="61"/>
    </w:p>
    <w:p w14:paraId="4405E4D1" w14:textId="77777777" w:rsidR="00E002A5" w:rsidRDefault="00E002A5" w:rsidP="00EB4343">
      <w:pPr>
        <w:pStyle w:val="AmmAnnexeTitre2"/>
      </w:pPr>
      <w:bookmarkStart w:id="62" w:name="_Toc142278975"/>
      <w:bookmarkStart w:id="63" w:name="_Toc142278976"/>
      <w:r>
        <w:t>Titulaire</w:t>
      </w:r>
    </w:p>
    <w:p w14:paraId="31280323" w14:textId="77777777" w:rsidR="008E1B97" w:rsidRPr="00FF0284" w:rsidRDefault="008E1B97" w:rsidP="008E1B97">
      <w:pPr>
        <w:pStyle w:val="AmmCorpsTexteGras"/>
        <w:spacing w:after="0"/>
      </w:pPr>
      <w:r w:rsidRPr="00FF0284">
        <w:t>TITUNOM</w:t>
      </w:r>
    </w:p>
    <w:p w14:paraId="670D2E0E" w14:textId="77777777" w:rsidR="008E1B97" w:rsidRDefault="008E1B97" w:rsidP="008E1B97">
      <w:pPr>
        <w:pStyle w:val="AmmCorpsTexte"/>
        <w:spacing w:after="0"/>
      </w:pPr>
      <w:r>
        <w:t>TITUADRESSE</w:t>
      </w:r>
      <w:r w:rsidR="0028706C">
        <w:t>1</w:t>
      </w:r>
    </w:p>
    <w:p w14:paraId="7FACAED7" w14:textId="77777777" w:rsidR="0028706C" w:rsidRDefault="0028706C" w:rsidP="0028706C">
      <w:pPr>
        <w:pStyle w:val="AmmCorpsTexte"/>
        <w:spacing w:after="0"/>
      </w:pPr>
      <w:r>
        <w:t>TITUADRESSE2</w:t>
      </w:r>
    </w:p>
    <w:p w14:paraId="1EBC738E" w14:textId="77777777" w:rsidR="008E1B97" w:rsidRDefault="008E1B97" w:rsidP="008E1B97">
      <w:pPr>
        <w:pStyle w:val="AmmCorpsTexte"/>
        <w:spacing w:after="0"/>
      </w:pPr>
      <w:r>
        <w:t>TITUCPVILLE</w:t>
      </w:r>
    </w:p>
    <w:p w14:paraId="3EA9D565" w14:textId="77777777" w:rsidR="008E1B97" w:rsidRDefault="00E96AFE" w:rsidP="008E1B97">
      <w:pPr>
        <w:pStyle w:val="AmmCorpsTexte"/>
        <w:spacing w:after="0"/>
      </w:pPr>
      <w:r>
        <w:t>&lt;</w:t>
      </w:r>
      <w:r w:rsidR="008E1B97">
        <w:t>TITUPAYS</w:t>
      </w:r>
      <w:r>
        <w:t>&gt;</w:t>
      </w:r>
    </w:p>
    <w:p w14:paraId="146C501F" w14:textId="77777777" w:rsidR="00E002A5" w:rsidRDefault="00E002A5" w:rsidP="00EB4343">
      <w:pPr>
        <w:pStyle w:val="AmmAnnexeTitre2"/>
      </w:pPr>
      <w:r>
        <w:t>Exploitant</w:t>
      </w:r>
    </w:p>
    <w:p w14:paraId="1A4A733B" w14:textId="77777777" w:rsidR="008E1B97" w:rsidRPr="00FF0284" w:rsidRDefault="008E1B97" w:rsidP="008E1B97">
      <w:pPr>
        <w:pStyle w:val="AmmCorpsTexteGras"/>
        <w:spacing w:after="0"/>
      </w:pPr>
      <w:r>
        <w:t>EXPNOM</w:t>
      </w:r>
    </w:p>
    <w:p w14:paraId="35335A3A" w14:textId="77777777" w:rsidR="008E1B97" w:rsidRDefault="008E1B97" w:rsidP="008E1B97">
      <w:pPr>
        <w:pStyle w:val="AmmCorpsTexte"/>
        <w:spacing w:after="0"/>
      </w:pPr>
      <w:r>
        <w:t>EXPADRESSE</w:t>
      </w:r>
      <w:r w:rsidR="0028706C">
        <w:t>1</w:t>
      </w:r>
    </w:p>
    <w:p w14:paraId="0E193AF7" w14:textId="77777777" w:rsidR="0028706C" w:rsidRDefault="0028706C" w:rsidP="0028706C">
      <w:pPr>
        <w:pStyle w:val="AmmCorpsTexte"/>
        <w:spacing w:after="0"/>
      </w:pPr>
      <w:r>
        <w:t>EXPADRESSE2</w:t>
      </w:r>
    </w:p>
    <w:p w14:paraId="78F7CBAD" w14:textId="77777777" w:rsidR="008E1B97" w:rsidRDefault="008E1B97" w:rsidP="008E1B97">
      <w:pPr>
        <w:pStyle w:val="AmmCorpsTexte"/>
        <w:spacing w:after="0"/>
      </w:pPr>
      <w:r>
        <w:t>EXPCPVILLE</w:t>
      </w:r>
    </w:p>
    <w:p w14:paraId="554DA3A8" w14:textId="77777777" w:rsidR="00E96AFE" w:rsidRDefault="00E96AFE" w:rsidP="008E1B97">
      <w:pPr>
        <w:pStyle w:val="AmmCorpsTexte"/>
        <w:spacing w:after="0"/>
      </w:pPr>
      <w:r>
        <w:t>&lt;EXPPAYS&gt;</w:t>
      </w:r>
    </w:p>
    <w:p w14:paraId="1E8C4EF5" w14:textId="77777777" w:rsidR="008E1B97" w:rsidRDefault="008E1B97" w:rsidP="008E1B97">
      <w:pPr>
        <w:pStyle w:val="AmmCorpsTexte"/>
      </w:pPr>
      <w:r>
        <w:t>[</w:t>
      </w:r>
      <w:proofErr w:type="gramStart"/>
      <w:r>
        <w:t>ou</w:t>
      </w:r>
      <w:proofErr w:type="gramEnd"/>
      <w:r>
        <w:t xml:space="preserve"> &lt;Non déclaré / à déclarer ultérieurement&gt;]</w:t>
      </w:r>
    </w:p>
    <w:bookmarkEnd w:id="62"/>
    <w:p w14:paraId="07BDC833" w14:textId="77777777" w:rsidR="009E44EF" w:rsidRPr="00854E56" w:rsidRDefault="009E44EF" w:rsidP="00F425AB">
      <w:pPr>
        <w:pStyle w:val="AmmTitreEncadre"/>
      </w:pPr>
      <w:r w:rsidRPr="00854E56">
        <w:t>12.</w:t>
      </w:r>
      <w:r w:rsidRPr="00854E56">
        <w:tab/>
        <w:t>NUMERO(S) D’AUTORISATION DE MISE SUR LE MARCHE</w:t>
      </w:r>
      <w:bookmarkEnd w:id="63"/>
    </w:p>
    <w:p w14:paraId="16B6130A" w14:textId="77777777" w:rsidR="009E44EF" w:rsidRDefault="009E44EF">
      <w:pPr>
        <w:pStyle w:val="AmmCorpsTexte"/>
      </w:pPr>
      <w:r>
        <w:t>Médicament autorisé N° :</w:t>
      </w:r>
    </w:p>
    <w:p w14:paraId="6205172F" w14:textId="77777777" w:rsidR="009E44EF" w:rsidRPr="00B117FF" w:rsidRDefault="009E44EF" w:rsidP="00F425AB">
      <w:pPr>
        <w:pStyle w:val="AmmTitreEncadre"/>
      </w:pPr>
      <w:bookmarkStart w:id="64" w:name="_Toc142278977"/>
      <w:r w:rsidRPr="004D0B8B">
        <w:t>13.</w:t>
      </w:r>
      <w:r w:rsidRPr="004D0B8B">
        <w:tab/>
        <w:t>NUMERO D</w:t>
      </w:r>
      <w:r w:rsidR="000F0015" w:rsidRPr="00B117FF">
        <w:t>U</w:t>
      </w:r>
      <w:r w:rsidRPr="00B117FF">
        <w:t xml:space="preserve"> LOT</w:t>
      </w:r>
      <w:bookmarkEnd w:id="64"/>
    </w:p>
    <w:p w14:paraId="78575AE2" w14:textId="77777777" w:rsidR="009E44EF" w:rsidRPr="004D0B8B" w:rsidRDefault="009E44EF">
      <w:pPr>
        <w:pStyle w:val="AmmCorpsTexte"/>
      </w:pPr>
      <w:r w:rsidRPr="004D0B8B">
        <w:t>Lot {numéro}</w:t>
      </w:r>
    </w:p>
    <w:p w14:paraId="4A46971F" w14:textId="77777777" w:rsidR="009E44EF" w:rsidRPr="00854E56" w:rsidRDefault="009E44EF" w:rsidP="00F425AB">
      <w:pPr>
        <w:pStyle w:val="AmmTitreEncadre"/>
      </w:pPr>
      <w:bookmarkStart w:id="65" w:name="_Toc142278978"/>
      <w:r w:rsidRPr="00854E56">
        <w:t>14.</w:t>
      </w:r>
      <w:r w:rsidRPr="00854E56">
        <w:tab/>
        <w:t>CONDITIONS DE PRESCRIPTION ET DE DELIVRANCE</w:t>
      </w:r>
      <w:bookmarkEnd w:id="65"/>
    </w:p>
    <w:p w14:paraId="11206664" w14:textId="77777777" w:rsidR="00E6215C" w:rsidRPr="007821DC" w:rsidRDefault="00E6215C" w:rsidP="00E6215C">
      <w:pPr>
        <w:pStyle w:val="AmmCorpsTexte"/>
        <w:rPr>
          <w:color w:val="538135"/>
        </w:rPr>
      </w:pPr>
      <w:bookmarkStart w:id="66" w:name="_Toc142278979"/>
      <w:r w:rsidRPr="007821DC">
        <w:rPr>
          <w:color w:val="538135"/>
        </w:rPr>
        <w:t>[</w:t>
      </w:r>
      <w:r w:rsidR="00852E2E" w:rsidRPr="007821DC">
        <w:rPr>
          <w:color w:val="538135"/>
        </w:rPr>
        <w:t>Copier/coller les libellés figurant dans la rubrique « c</w:t>
      </w:r>
      <w:r w:rsidRPr="007821DC">
        <w:rPr>
          <w:color w:val="538135"/>
        </w:rPr>
        <w:t>onditions de prescription et de délivrance</w:t>
      </w:r>
      <w:r w:rsidR="00852E2E" w:rsidRPr="007821DC">
        <w:rPr>
          <w:color w:val="538135"/>
        </w:rPr>
        <w:t> »</w:t>
      </w:r>
      <w:r w:rsidRPr="007821DC">
        <w:rPr>
          <w:color w:val="538135"/>
        </w:rPr>
        <w:t xml:space="preserve"> du RCP]</w:t>
      </w:r>
    </w:p>
    <w:p w14:paraId="2304D3E9" w14:textId="77777777" w:rsidR="009E44EF" w:rsidRPr="00854E56" w:rsidRDefault="009E44EF" w:rsidP="00F425AB">
      <w:pPr>
        <w:pStyle w:val="AmmTitreEncadre"/>
      </w:pPr>
      <w:r w:rsidRPr="00854E56">
        <w:t>15.</w:t>
      </w:r>
      <w:r w:rsidRPr="00854E56">
        <w:tab/>
        <w:t>INDICATIONS D’UTILISATION</w:t>
      </w:r>
      <w:bookmarkEnd w:id="66"/>
    </w:p>
    <w:p w14:paraId="0B42535C" w14:textId="77777777" w:rsidR="009E44EF" w:rsidRDefault="009E44EF">
      <w:pPr>
        <w:pStyle w:val="AmmCorpsTexte"/>
      </w:pPr>
      <w:r>
        <w:t>&lt;Sans objet.&gt;</w:t>
      </w:r>
    </w:p>
    <w:p w14:paraId="0A84AF5D" w14:textId="77777777" w:rsidR="001B79CA" w:rsidRPr="007821DC" w:rsidRDefault="001B79CA">
      <w:pPr>
        <w:pStyle w:val="AmmCorpsTexte"/>
        <w:rPr>
          <w:color w:val="538135"/>
        </w:rPr>
      </w:pPr>
      <w:r w:rsidRPr="007821DC">
        <w:rPr>
          <w:color w:val="538135"/>
        </w:rPr>
        <w:t>[</w:t>
      </w:r>
      <w:r w:rsidR="00D1449F" w:rsidRPr="007821DC">
        <w:rPr>
          <w:color w:val="538135"/>
        </w:rPr>
        <w:t>OU</w:t>
      </w:r>
      <w:r w:rsidR="00852E2E" w:rsidRPr="007821DC">
        <w:rPr>
          <w:color w:val="538135"/>
        </w:rPr>
        <w:t>,</w:t>
      </w:r>
      <w:r w:rsidRPr="007821DC">
        <w:rPr>
          <w:color w:val="538135"/>
        </w:rPr>
        <w:t xml:space="preserve"> pour un médicament </w:t>
      </w:r>
      <w:r w:rsidR="00D1449F" w:rsidRPr="007821DC">
        <w:rPr>
          <w:color w:val="538135"/>
        </w:rPr>
        <w:t xml:space="preserve">NON </w:t>
      </w:r>
      <w:r w:rsidRPr="007821DC">
        <w:rPr>
          <w:color w:val="538135"/>
        </w:rPr>
        <w:t>soumis à prescription médicale</w:t>
      </w:r>
      <w:r w:rsidR="00852E2E" w:rsidRPr="007821DC">
        <w:rPr>
          <w:color w:val="538135"/>
        </w:rPr>
        <w:t xml:space="preserve"> uniquement</w:t>
      </w:r>
      <w:r w:rsidRPr="007821DC">
        <w:rPr>
          <w:color w:val="538135"/>
        </w:rPr>
        <w:t> :</w:t>
      </w:r>
    </w:p>
    <w:p w14:paraId="1F484C71" w14:textId="77777777" w:rsidR="001B79CA" w:rsidRPr="007821DC" w:rsidRDefault="001B79CA">
      <w:pPr>
        <w:pStyle w:val="AmmCorpsTexte"/>
        <w:rPr>
          <w:color w:val="538135"/>
        </w:rPr>
      </w:pPr>
      <w:r w:rsidRPr="007821DC">
        <w:rPr>
          <w:color w:val="538135"/>
        </w:rPr>
        <w:t xml:space="preserve">Mettre le libellé de la notice relatif aux indications thérapeutiques </w:t>
      </w:r>
      <w:r w:rsidR="00852E2E" w:rsidRPr="007821DC">
        <w:rPr>
          <w:color w:val="538135"/>
        </w:rPr>
        <w:t>« </w:t>
      </w:r>
      <w:r w:rsidRPr="007821DC">
        <w:rPr>
          <w:color w:val="538135"/>
        </w:rPr>
        <w:t xml:space="preserve">1. Qu’est-ce que </w:t>
      </w:r>
      <w:r w:rsidR="004C0588" w:rsidRPr="007821DC">
        <w:rPr>
          <w:color w:val="538135"/>
        </w:rPr>
        <w:t>X</w:t>
      </w:r>
      <w:r w:rsidRPr="007821DC">
        <w:rPr>
          <w:color w:val="538135"/>
        </w:rPr>
        <w:t xml:space="preserve"> et dans quel</w:t>
      </w:r>
      <w:r w:rsidR="002B58D5" w:rsidRPr="007821DC">
        <w:rPr>
          <w:color w:val="538135"/>
        </w:rPr>
        <w:t>s</w:t>
      </w:r>
      <w:r w:rsidRPr="007821DC">
        <w:rPr>
          <w:color w:val="538135"/>
        </w:rPr>
        <w:t xml:space="preserve"> cas est-il utilisé ?</w:t>
      </w:r>
      <w:r w:rsidR="00852E2E" w:rsidRPr="007821DC">
        <w:rPr>
          <w:color w:val="538135"/>
        </w:rPr>
        <w:t> »</w:t>
      </w:r>
      <w:r w:rsidRPr="007821DC">
        <w:rPr>
          <w:color w:val="538135"/>
        </w:rPr>
        <w:t>]</w:t>
      </w:r>
    </w:p>
    <w:p w14:paraId="33A953BB" w14:textId="77777777" w:rsidR="009E44EF" w:rsidRPr="00854E56" w:rsidRDefault="009E44EF" w:rsidP="00F425AB">
      <w:pPr>
        <w:pStyle w:val="AmmTitreEncadre"/>
      </w:pPr>
      <w:bookmarkStart w:id="67" w:name="_Toc142278980"/>
      <w:r w:rsidRPr="00854E56">
        <w:t>16.</w:t>
      </w:r>
      <w:r w:rsidRPr="00854E56">
        <w:tab/>
        <w:t>INFORMATIONS EN BRAILLE</w:t>
      </w:r>
      <w:bookmarkEnd w:id="67"/>
    </w:p>
    <w:p w14:paraId="01FE0E1F" w14:textId="77777777" w:rsidR="004C4D7C" w:rsidRPr="00527CC4" w:rsidRDefault="00F32C4A" w:rsidP="004C4D7C">
      <w:pPr>
        <w:pStyle w:val="AmmCorpsTexte"/>
        <w:rPr>
          <w:color w:val="538135"/>
        </w:rPr>
      </w:pPr>
      <w:r w:rsidRPr="00527CC4">
        <w:rPr>
          <w:color w:val="538135"/>
        </w:rPr>
        <w:t>[Se conformer à la décision du 7 mai 2008 prise en application de l'article R. 5121-138 du code de la santé publique publiée au JO du 22 mai 2008]</w:t>
      </w:r>
    </w:p>
    <w:p w14:paraId="0A705EEE" w14:textId="77777777" w:rsidR="006076D6" w:rsidRPr="006076D6" w:rsidRDefault="006076D6" w:rsidP="006076D6">
      <w:pPr>
        <w:pStyle w:val="AmmCorpsTexte"/>
        <w:pBdr>
          <w:top w:val="single" w:sz="4" w:space="1" w:color="auto"/>
          <w:left w:val="single" w:sz="4" w:space="4" w:color="auto"/>
          <w:bottom w:val="single" w:sz="4" w:space="1" w:color="auto"/>
          <w:right w:val="single" w:sz="4" w:space="4" w:color="auto"/>
        </w:pBdr>
      </w:pPr>
      <w:r w:rsidRPr="006076D6">
        <w:rPr>
          <w:b/>
        </w:rPr>
        <w:t>1</w:t>
      </w:r>
      <w:r>
        <w:rPr>
          <w:b/>
        </w:rPr>
        <w:t>7</w:t>
      </w:r>
      <w:r w:rsidRPr="006076D6">
        <w:rPr>
          <w:b/>
        </w:rPr>
        <w:t>. IDENTIFIANT UNIQUE - CODE-BARRES 2D</w:t>
      </w:r>
    </w:p>
    <w:p w14:paraId="13F695A0" w14:textId="77777777" w:rsidR="006076D6" w:rsidRPr="006076D6" w:rsidRDefault="006076D6" w:rsidP="006076D6">
      <w:pPr>
        <w:pStyle w:val="AmmCorpsTexte"/>
      </w:pPr>
      <w:r w:rsidRPr="006076D6">
        <w:t>&lt;</w:t>
      </w:r>
      <w:proofErr w:type="gramStart"/>
      <w:r w:rsidRPr="006076D6">
        <w:t>code</w:t>
      </w:r>
      <w:proofErr w:type="gramEnd"/>
      <w:r w:rsidRPr="006076D6">
        <w:t>-barres 2D portant l'identifiant unique inclus.&gt;</w:t>
      </w:r>
    </w:p>
    <w:p w14:paraId="75D6D854" w14:textId="77777777" w:rsidR="006076D6" w:rsidRPr="006076D6" w:rsidRDefault="006076D6" w:rsidP="006076D6">
      <w:pPr>
        <w:pStyle w:val="AmmCorpsTexte"/>
      </w:pPr>
      <w:r w:rsidRPr="006076D6">
        <w:t xml:space="preserve">&lt;Sans objet.&gt; </w:t>
      </w:r>
    </w:p>
    <w:p w14:paraId="4E360ED4" w14:textId="77777777" w:rsidR="006076D6" w:rsidRPr="006076D6" w:rsidRDefault="006076D6" w:rsidP="006076D6">
      <w:pPr>
        <w:pStyle w:val="AmmCorpsTexte"/>
        <w:pBdr>
          <w:top w:val="single" w:sz="4" w:space="1" w:color="auto"/>
          <w:left w:val="single" w:sz="4" w:space="4" w:color="auto"/>
          <w:bottom w:val="single" w:sz="4" w:space="1" w:color="auto"/>
          <w:right w:val="single" w:sz="4" w:space="4" w:color="auto"/>
        </w:pBdr>
      </w:pPr>
      <w:r>
        <w:rPr>
          <w:b/>
        </w:rPr>
        <w:t>18</w:t>
      </w:r>
      <w:r w:rsidRPr="006076D6">
        <w:rPr>
          <w:b/>
        </w:rPr>
        <w:t>. IDENTIFIANT UNIQUE - DONNÉES LISIBLES PAR LES HUMAINS</w:t>
      </w:r>
    </w:p>
    <w:p w14:paraId="0AE3CA70" w14:textId="77777777" w:rsidR="006076D6" w:rsidRPr="006076D6" w:rsidRDefault="006076D6" w:rsidP="006076D6">
      <w:pPr>
        <w:pStyle w:val="AmmCorpsTexte"/>
      </w:pPr>
      <w:r w:rsidRPr="006076D6">
        <w:t xml:space="preserve">&lt; PC: {numéro} </w:t>
      </w:r>
      <w:r w:rsidRPr="007318F8">
        <w:rPr>
          <w:color w:val="538135"/>
        </w:rPr>
        <w:t xml:space="preserve">[code </w:t>
      </w:r>
      <w:r w:rsidR="001535B9">
        <w:rPr>
          <w:color w:val="538135"/>
        </w:rPr>
        <w:t>CIP</w:t>
      </w:r>
      <w:r w:rsidRPr="007821DC">
        <w:rPr>
          <w:color w:val="538135"/>
        </w:rPr>
        <w:t>]</w:t>
      </w:r>
    </w:p>
    <w:p w14:paraId="5FD9E1FC" w14:textId="77777777" w:rsidR="006076D6" w:rsidRPr="006076D6" w:rsidRDefault="006076D6" w:rsidP="006076D6">
      <w:pPr>
        <w:pStyle w:val="AmmCorpsTexte"/>
      </w:pPr>
      <w:r w:rsidRPr="006076D6">
        <w:t xml:space="preserve">SN: {numéro} </w:t>
      </w:r>
      <w:r w:rsidRPr="007821DC">
        <w:rPr>
          <w:color w:val="538135"/>
        </w:rPr>
        <w:t>[numéro de série]</w:t>
      </w:r>
    </w:p>
    <w:p w14:paraId="44BF5C56" w14:textId="77777777" w:rsidR="006076D6" w:rsidRDefault="006076D6" w:rsidP="004C4D7C">
      <w:pPr>
        <w:pStyle w:val="AmmCorpsTexte"/>
      </w:pPr>
      <w:r w:rsidRPr="006076D6">
        <w:t xml:space="preserve">&lt;Sans objet.&gt; </w:t>
      </w:r>
    </w:p>
    <w:p w14:paraId="7C461645" w14:textId="77777777" w:rsidR="009E44EF" w:rsidRPr="00854E56" w:rsidRDefault="009E44EF" w:rsidP="00F425AB">
      <w:pPr>
        <w:pStyle w:val="AmmTitreEncadre"/>
      </w:pPr>
      <w:r w:rsidRPr="00854E56">
        <w:t>PICTOGRAMME DEVANT FIGURER SUR L’EMBALLAGE EXTERIEUR OU, EN L’ABSENCE D’EMBALLAGE EXTERIEUR, SUR LE CONDITIONNEMENT PRIMAIRE</w:t>
      </w:r>
    </w:p>
    <w:p w14:paraId="27D15CC3" w14:textId="77777777" w:rsidR="007C4C0A" w:rsidRPr="007C4C0A" w:rsidRDefault="007C4C0A" w:rsidP="007C4C0A">
      <w:pPr>
        <w:pStyle w:val="AmmCorpsTexte"/>
        <w:rPr>
          <w:color w:val="538135"/>
        </w:rPr>
      </w:pPr>
      <w:r w:rsidRPr="007C4C0A">
        <w:rPr>
          <w:color w:val="538135"/>
        </w:rPr>
        <w:lastRenderedPageBreak/>
        <w:t>[</w:t>
      </w:r>
      <w:proofErr w:type="gramStart"/>
      <w:r w:rsidRPr="007C4C0A">
        <w:rPr>
          <w:color w:val="538135"/>
        </w:rPr>
        <w:t>pictogramme</w:t>
      </w:r>
      <w:proofErr w:type="gramEnd"/>
      <w:r w:rsidRPr="007C4C0A">
        <w:rPr>
          <w:color w:val="538135"/>
        </w:rPr>
        <w:t xml:space="preserve"> relatif aux effets tératogènes ou </w:t>
      </w:r>
      <w:proofErr w:type="spellStart"/>
      <w:r w:rsidRPr="007C4C0A">
        <w:rPr>
          <w:color w:val="538135"/>
        </w:rPr>
        <w:t>foetotoxiques</w:t>
      </w:r>
      <w:proofErr w:type="spellEnd"/>
      <w:r w:rsidRPr="007C4C0A">
        <w:rPr>
          <w:color w:val="538135"/>
        </w:rPr>
        <w:t>]</w:t>
      </w:r>
    </w:p>
    <w:p w14:paraId="25E07CE2" w14:textId="77777777" w:rsidR="007C4C0A" w:rsidRDefault="007C4C0A" w:rsidP="007C4C0A">
      <w:pPr>
        <w:pStyle w:val="AmmCorpsTexte"/>
      </w:pPr>
      <w:r>
        <w:t xml:space="preserve">Le cas échéant, le pictogramme mentionné au III de l’article R. 5121-139 du code de la santé publique (effets tératogènes ou </w:t>
      </w:r>
      <w:proofErr w:type="spellStart"/>
      <w:r>
        <w:t>foetotoxiques</w:t>
      </w:r>
      <w:proofErr w:type="spellEnd"/>
      <w:r>
        <w:t>) doit être apposé conformément à l'arrêté d'application prévu au même article.</w:t>
      </w:r>
    </w:p>
    <w:p w14:paraId="3023ADFD" w14:textId="77777777" w:rsidR="007C4C0A" w:rsidRPr="007C4C0A" w:rsidRDefault="007C4C0A" w:rsidP="007C4C0A">
      <w:pPr>
        <w:pStyle w:val="AmmCorpsTexte"/>
        <w:rPr>
          <w:color w:val="538135"/>
        </w:rPr>
      </w:pPr>
      <w:r w:rsidRPr="007C4C0A">
        <w:rPr>
          <w:color w:val="538135"/>
        </w:rPr>
        <w:t>[</w:t>
      </w:r>
      <w:proofErr w:type="gramStart"/>
      <w:r w:rsidRPr="007C4C0A">
        <w:rPr>
          <w:color w:val="538135"/>
        </w:rPr>
        <w:t>pictogramme</w:t>
      </w:r>
      <w:proofErr w:type="gramEnd"/>
      <w:r w:rsidRPr="007C4C0A">
        <w:rPr>
          <w:color w:val="538135"/>
        </w:rPr>
        <w:t xml:space="preserve"> relatif aux effets sur la capacité à conduire] </w:t>
      </w:r>
    </w:p>
    <w:p w14:paraId="63D68C1D" w14:textId="77777777" w:rsidR="007C4C0A" w:rsidRDefault="007C4C0A" w:rsidP="007C4C0A">
      <w:pPr>
        <w:pStyle w:val="AmmCorpsTexte"/>
      </w:pPr>
      <w:r>
        <w:t>&lt;Le pictogramme mentionné au II de l’article R. 5121-139 du code de la santé publique (effets sur la capacité à conduire) doit être conforme à l'arrêté d'application prévu au même article.&gt;</w:t>
      </w:r>
    </w:p>
    <w:p w14:paraId="38CA2022" w14:textId="77777777" w:rsidR="00FA3EAE" w:rsidRDefault="00FA3EAE" w:rsidP="007C4C0A">
      <w:pPr>
        <w:pStyle w:val="AmmCorpsTexte"/>
      </w:pPr>
      <w:r>
        <w:t>&lt;Sans objet.&gt;</w:t>
      </w:r>
    </w:p>
    <w:p w14:paraId="3D3F8BE6" w14:textId="77777777" w:rsidR="009E44EF" w:rsidRPr="007C4C0A" w:rsidRDefault="009E44EF" w:rsidP="007C4C0A">
      <w:pPr>
        <w:pStyle w:val="AmmTitreEncadre"/>
      </w:pPr>
      <w:r w:rsidRPr="00FA3EAE">
        <w:br w:type="page"/>
      </w:r>
      <w:r w:rsidRPr="007C4C0A">
        <w:lastRenderedPageBreak/>
        <w:t>MENTIONS MINIMALES DEVANT FIGURER SUR LES PLAQUETTES OU LES FILMS THERMOSOUDES</w:t>
      </w:r>
    </w:p>
    <w:p w14:paraId="49E6BE56" w14:textId="77777777" w:rsidR="009E44EF" w:rsidRPr="004810C1" w:rsidRDefault="009E44EF" w:rsidP="004810C1">
      <w:pPr>
        <w:pStyle w:val="AmmCorpsTexte"/>
        <w:rPr>
          <w:sz w:val="2"/>
        </w:rPr>
      </w:pPr>
    </w:p>
    <w:p w14:paraId="3420C388" w14:textId="77777777" w:rsidR="00522BC7" w:rsidRPr="00854E56" w:rsidRDefault="00522BC7" w:rsidP="00F425AB">
      <w:pPr>
        <w:pStyle w:val="AmmTitreEncadre"/>
      </w:pPr>
      <w:bookmarkStart w:id="68" w:name="_Toc142278981"/>
      <w:bookmarkStart w:id="69" w:name="_Toc142278982"/>
      <w:r w:rsidRPr="00854E56">
        <w:t>NATURE/TYPE Plaquettes / Films</w:t>
      </w:r>
      <w:bookmarkEnd w:id="68"/>
    </w:p>
    <w:p w14:paraId="67FA0D86" w14:textId="77777777" w:rsidR="00E6215C" w:rsidRDefault="00E6215C" w:rsidP="00E6215C">
      <w:pPr>
        <w:pStyle w:val="AmmCorpsTexte"/>
      </w:pPr>
      <w:r>
        <w:t>&lt; {Plaquettes}&gt; &lt; {Films thermosoudés}&gt;</w:t>
      </w:r>
    </w:p>
    <w:p w14:paraId="7EE5B4B4" w14:textId="77777777" w:rsidR="00E6215C" w:rsidRDefault="00E6215C" w:rsidP="00E6215C">
      <w:pPr>
        <w:pStyle w:val="AmmCorpsTexte"/>
      </w:pPr>
      <w:r>
        <w:t>&lt;Sans objet.&gt;</w:t>
      </w:r>
    </w:p>
    <w:p w14:paraId="4D52543A" w14:textId="77777777" w:rsidR="009E44EF" w:rsidRPr="00854E56" w:rsidRDefault="009E44EF" w:rsidP="00F425AB">
      <w:pPr>
        <w:pStyle w:val="AmmTitreEncadre"/>
      </w:pPr>
      <w:r w:rsidRPr="00854E56">
        <w:t>1.</w:t>
      </w:r>
      <w:r w:rsidRPr="00854E56">
        <w:tab/>
        <w:t>DENOMINATION DU MEDICAMENT</w:t>
      </w:r>
      <w:bookmarkEnd w:id="69"/>
    </w:p>
    <w:p w14:paraId="6A761234" w14:textId="77777777" w:rsidR="00DF6D24" w:rsidRDefault="00361C79" w:rsidP="0012321D">
      <w:pPr>
        <w:pStyle w:val="AmmCorpsTexteGras"/>
      </w:pPr>
      <w:bookmarkStart w:id="70" w:name="_Toc142278983"/>
      <w:r>
        <w:t>xxx</w:t>
      </w:r>
    </w:p>
    <w:p w14:paraId="4EA54CA0" w14:textId="77777777" w:rsidR="00E6215C" w:rsidRPr="00255526" w:rsidRDefault="00E6215C" w:rsidP="00255526">
      <w:pPr>
        <w:pStyle w:val="AmmCorpsTexte"/>
      </w:pPr>
      <w:r w:rsidRPr="00255526">
        <w:t>{Substance(s) active(s)}</w:t>
      </w:r>
    </w:p>
    <w:p w14:paraId="36797A01" w14:textId="77777777" w:rsidR="00E6215C" w:rsidRDefault="00E6215C" w:rsidP="00255526">
      <w:pPr>
        <w:pStyle w:val="AmmCorpsTexte"/>
      </w:pPr>
      <w:r w:rsidRPr="00255526">
        <w:t>&lt;Sans objet.&gt;</w:t>
      </w:r>
    </w:p>
    <w:p w14:paraId="6D4A5712" w14:textId="77777777" w:rsidR="009E44EF" w:rsidRPr="00854E56" w:rsidRDefault="009E44EF" w:rsidP="00F425AB">
      <w:pPr>
        <w:pStyle w:val="AmmTitreEncadre"/>
      </w:pPr>
      <w:r w:rsidRPr="00854E56">
        <w:t>2.</w:t>
      </w:r>
      <w:r w:rsidRPr="00854E56">
        <w:tab/>
        <w:t>NOM DU TITULAIRE DE L’AUTORISATION DE MISE SUR LE MARCHE</w:t>
      </w:r>
      <w:bookmarkEnd w:id="70"/>
    </w:p>
    <w:p w14:paraId="57FB3E28" w14:textId="77777777" w:rsidR="00E65860" w:rsidRPr="00FF0284" w:rsidRDefault="00E65860" w:rsidP="00E65860">
      <w:pPr>
        <w:pStyle w:val="AmmCorpsTexteGras"/>
      </w:pPr>
      <w:bookmarkStart w:id="71" w:name="_Toc142278985"/>
      <w:bookmarkStart w:id="72" w:name="_Toc142278986"/>
      <w:r w:rsidRPr="00E65860">
        <w:t>TITUNOM</w:t>
      </w:r>
    </w:p>
    <w:p w14:paraId="5C8C5EAB" w14:textId="77777777" w:rsidR="00E65860" w:rsidRDefault="00E65860" w:rsidP="00E65860">
      <w:pPr>
        <w:pStyle w:val="AmmCorpsTexte"/>
      </w:pPr>
      <w:r w:rsidRPr="00255526">
        <w:t>&lt;</w:t>
      </w:r>
      <w:r w:rsidRPr="00E65860">
        <w:t>Sans</w:t>
      </w:r>
      <w:r w:rsidRPr="00255526">
        <w:t xml:space="preserve"> objet.&gt;</w:t>
      </w:r>
    </w:p>
    <w:bookmarkEnd w:id="71"/>
    <w:p w14:paraId="1018B3AB" w14:textId="77777777" w:rsidR="009E44EF" w:rsidRPr="00854E56" w:rsidRDefault="009E44EF" w:rsidP="00F425AB">
      <w:pPr>
        <w:pStyle w:val="AmmTitreEncadre"/>
      </w:pPr>
      <w:r w:rsidRPr="00854E56">
        <w:t>3.</w:t>
      </w:r>
      <w:r w:rsidRPr="00854E56">
        <w:tab/>
        <w:t>DATE DE PEREMPTION</w:t>
      </w:r>
      <w:bookmarkEnd w:id="72"/>
    </w:p>
    <w:p w14:paraId="1EB17007" w14:textId="77777777" w:rsidR="009E44EF" w:rsidRDefault="009E44EF">
      <w:pPr>
        <w:pStyle w:val="AmmCorpsTexte"/>
      </w:pPr>
      <w:r>
        <w:t>EXP {MM/AAAA}</w:t>
      </w:r>
    </w:p>
    <w:p w14:paraId="18238C45" w14:textId="77777777" w:rsidR="009E44EF" w:rsidRDefault="009E44EF">
      <w:pPr>
        <w:pStyle w:val="AmmCorpsTexte"/>
      </w:pPr>
      <w:r>
        <w:t>&lt;Sans objet.&gt;</w:t>
      </w:r>
    </w:p>
    <w:p w14:paraId="26C8F0BC" w14:textId="77777777" w:rsidR="009E2076" w:rsidRPr="00854E56" w:rsidRDefault="009E2076" w:rsidP="00F425AB">
      <w:pPr>
        <w:pStyle w:val="AmmTitreEncadre"/>
        <w:rPr>
          <w:lang w:val="en-US"/>
        </w:rPr>
      </w:pPr>
      <w:r w:rsidRPr="00854E56">
        <w:rPr>
          <w:lang w:val="en-US"/>
        </w:rPr>
        <w:t>4.</w:t>
      </w:r>
      <w:r w:rsidRPr="00854E56">
        <w:rPr>
          <w:lang w:val="en-US"/>
        </w:rPr>
        <w:tab/>
        <w:t>NUMERO DU LOT</w:t>
      </w:r>
    </w:p>
    <w:p w14:paraId="05C82295" w14:textId="77777777" w:rsidR="009E44EF" w:rsidRPr="002025A9" w:rsidRDefault="009E44EF">
      <w:pPr>
        <w:pStyle w:val="AmmCorpsTexte"/>
        <w:rPr>
          <w:lang w:val="en-US"/>
        </w:rPr>
      </w:pPr>
      <w:r w:rsidRPr="002025A9">
        <w:rPr>
          <w:lang w:val="en-US"/>
        </w:rPr>
        <w:t>Lot {</w:t>
      </w:r>
      <w:proofErr w:type="spellStart"/>
      <w:r w:rsidRPr="002025A9">
        <w:rPr>
          <w:lang w:val="en-US"/>
        </w:rPr>
        <w:t>numéro</w:t>
      </w:r>
      <w:proofErr w:type="spellEnd"/>
      <w:r w:rsidRPr="002025A9">
        <w:rPr>
          <w:lang w:val="en-US"/>
        </w:rPr>
        <w:t>}</w:t>
      </w:r>
    </w:p>
    <w:p w14:paraId="69E37023" w14:textId="77777777" w:rsidR="009E44EF" w:rsidRDefault="009E44EF">
      <w:pPr>
        <w:pStyle w:val="AmmCorpsTexte"/>
      </w:pPr>
      <w:r>
        <w:t>&lt;Sans objet.&gt;</w:t>
      </w:r>
    </w:p>
    <w:p w14:paraId="5551EFE4" w14:textId="77777777" w:rsidR="009E44EF" w:rsidRPr="00854E56" w:rsidRDefault="009E44EF" w:rsidP="00F425AB">
      <w:pPr>
        <w:pStyle w:val="AmmTitreEncadre"/>
      </w:pPr>
      <w:bookmarkStart w:id="73" w:name="_Toc142278988"/>
      <w:r w:rsidRPr="00854E56">
        <w:t>5.</w:t>
      </w:r>
      <w:r w:rsidRPr="00854E56">
        <w:tab/>
        <w:t>AUTRES</w:t>
      </w:r>
      <w:bookmarkEnd w:id="73"/>
    </w:p>
    <w:p w14:paraId="436CDD5D" w14:textId="77777777" w:rsidR="009E44EF" w:rsidRDefault="009E44EF">
      <w:pPr>
        <w:pStyle w:val="AmmCorpsTexte"/>
      </w:pPr>
      <w:r>
        <w:t>&lt;Sans objet.&gt;</w:t>
      </w:r>
    </w:p>
    <w:p w14:paraId="427502F7" w14:textId="77777777" w:rsidR="006E7013" w:rsidRDefault="006E7013" w:rsidP="006E7013">
      <w:pPr>
        <w:pStyle w:val="AmmCorpsTexte"/>
      </w:pPr>
      <w:r>
        <w:t>&lt;Pour usage autologue uniquement.&gt;</w:t>
      </w:r>
    </w:p>
    <w:p w14:paraId="1DFF90D4" w14:textId="77777777" w:rsidR="009E44EF" w:rsidRPr="00854E56" w:rsidRDefault="009E44EF" w:rsidP="00F425AB">
      <w:pPr>
        <w:pStyle w:val="AmmTitreEncadre"/>
      </w:pPr>
      <w:r>
        <w:br w:type="page"/>
      </w:r>
      <w:r w:rsidRPr="00854E56">
        <w:lastRenderedPageBreak/>
        <w:t>MENTIONS MINIMALES DEVANT FIGURER SUR LES PETITS CONDITIONNEMENTS PRIMAIRES</w:t>
      </w:r>
    </w:p>
    <w:p w14:paraId="7063D959" w14:textId="77777777" w:rsidR="009E44EF" w:rsidRPr="004810C1" w:rsidRDefault="009E44EF" w:rsidP="004810C1">
      <w:pPr>
        <w:pStyle w:val="AmmCorpsTexte"/>
        <w:rPr>
          <w:sz w:val="2"/>
        </w:rPr>
      </w:pPr>
    </w:p>
    <w:p w14:paraId="41961E59" w14:textId="77777777" w:rsidR="00AA2EEF" w:rsidRPr="00854E56" w:rsidRDefault="00AA2EEF" w:rsidP="00F425AB">
      <w:pPr>
        <w:pStyle w:val="AmmTitreEncadre"/>
      </w:pPr>
      <w:bookmarkStart w:id="74" w:name="_Toc142278989"/>
      <w:r w:rsidRPr="00854E56">
        <w:t>NATURE/TYPE Petits conditionnements primaires</w:t>
      </w:r>
      <w:bookmarkEnd w:id="74"/>
    </w:p>
    <w:p w14:paraId="37170F47" w14:textId="77777777" w:rsidR="009E44EF" w:rsidRDefault="00E6215C">
      <w:pPr>
        <w:pStyle w:val="AmmCorpsTexte"/>
      </w:pPr>
      <w:r>
        <w:t>&lt; {</w:t>
      </w:r>
      <w:r w:rsidR="009E44EF">
        <w:t xml:space="preserve">Petits conditionnements primaires}&gt; </w:t>
      </w:r>
    </w:p>
    <w:p w14:paraId="0AB1F38F" w14:textId="77777777" w:rsidR="009E44EF" w:rsidRDefault="009E44EF">
      <w:pPr>
        <w:pStyle w:val="AmmCorpsTexte"/>
      </w:pPr>
      <w:r>
        <w:t>&lt;Sans objet.&gt;</w:t>
      </w:r>
    </w:p>
    <w:p w14:paraId="67D9637A" w14:textId="77777777" w:rsidR="009E44EF" w:rsidRPr="00854E56" w:rsidRDefault="009E44EF" w:rsidP="00F425AB">
      <w:pPr>
        <w:pStyle w:val="AmmTitreEncadre"/>
      </w:pPr>
      <w:bookmarkStart w:id="75" w:name="_Toc142278990"/>
      <w:r w:rsidRPr="00854E56">
        <w:t>1.</w:t>
      </w:r>
      <w:r w:rsidRPr="00854E56">
        <w:tab/>
        <w:t>DENOMINATION DU MEDICAMENT ET VOIE(S) D’ADMINISTRATION</w:t>
      </w:r>
      <w:bookmarkEnd w:id="75"/>
    </w:p>
    <w:p w14:paraId="19CA37CF" w14:textId="77777777" w:rsidR="00DF6D24" w:rsidRPr="00B24DF1" w:rsidRDefault="00361C79" w:rsidP="0012321D">
      <w:pPr>
        <w:pStyle w:val="AmmCorpsTexteGras"/>
        <w:rPr>
          <w:lang w:val="en-US"/>
        </w:rPr>
      </w:pPr>
      <w:bookmarkStart w:id="76" w:name="_Toc142278991"/>
      <w:r w:rsidRPr="00B24DF1">
        <w:rPr>
          <w:lang w:val="en-US"/>
        </w:rPr>
        <w:t>xxx</w:t>
      </w:r>
    </w:p>
    <w:p w14:paraId="7DCBB6AB" w14:textId="77777777" w:rsidR="00E6215C" w:rsidRPr="002025A9" w:rsidRDefault="00E6215C" w:rsidP="00E6215C">
      <w:pPr>
        <w:pStyle w:val="AmmCorpsTexte"/>
        <w:rPr>
          <w:lang w:val="en-US"/>
        </w:rPr>
      </w:pPr>
      <w:r w:rsidRPr="002025A9">
        <w:rPr>
          <w:lang w:val="en-US"/>
        </w:rPr>
        <w:t>{Substance(s) active(s)}</w:t>
      </w:r>
    </w:p>
    <w:p w14:paraId="0B2BC05A" w14:textId="77777777" w:rsidR="00E6215C" w:rsidRDefault="00E6215C" w:rsidP="00E6215C">
      <w:pPr>
        <w:pStyle w:val="AmmCorpsTexte"/>
      </w:pPr>
      <w:r>
        <w:t>{Voie d’administration}</w:t>
      </w:r>
    </w:p>
    <w:p w14:paraId="287EE47C" w14:textId="77777777" w:rsidR="00E6215C" w:rsidRDefault="00E6215C" w:rsidP="00E6215C">
      <w:pPr>
        <w:pStyle w:val="AmmCorpsTexte"/>
      </w:pPr>
      <w:r>
        <w:t>&lt;Sans objet.&gt;</w:t>
      </w:r>
    </w:p>
    <w:p w14:paraId="27102DD5" w14:textId="77777777" w:rsidR="009E44EF" w:rsidRPr="00854E56" w:rsidRDefault="009E44EF" w:rsidP="00F425AB">
      <w:pPr>
        <w:pStyle w:val="AmmTitreEncadre"/>
      </w:pPr>
      <w:r w:rsidRPr="00854E56">
        <w:t>2.</w:t>
      </w:r>
      <w:r w:rsidRPr="00854E56">
        <w:tab/>
        <w:t>MODE D’ADMINISTRATION</w:t>
      </w:r>
      <w:bookmarkEnd w:id="76"/>
    </w:p>
    <w:p w14:paraId="32BB147A" w14:textId="77777777" w:rsidR="009E44EF" w:rsidRDefault="009E44EF">
      <w:pPr>
        <w:pStyle w:val="AmmCorpsTexte"/>
      </w:pPr>
      <w:r>
        <w:t>&lt;Sans objet.&gt;</w:t>
      </w:r>
    </w:p>
    <w:p w14:paraId="4E0D6CD4" w14:textId="77777777" w:rsidR="009E44EF" w:rsidRPr="00854E56" w:rsidRDefault="009E44EF" w:rsidP="00F425AB">
      <w:pPr>
        <w:pStyle w:val="AmmTitreEncadre"/>
      </w:pPr>
      <w:bookmarkStart w:id="77" w:name="_Toc142278992"/>
      <w:r w:rsidRPr="00854E56">
        <w:t>3.</w:t>
      </w:r>
      <w:r w:rsidRPr="00854E56">
        <w:tab/>
        <w:t>DATE DE PEREMPTION</w:t>
      </w:r>
      <w:bookmarkEnd w:id="77"/>
    </w:p>
    <w:p w14:paraId="7414D90E" w14:textId="77777777" w:rsidR="009E44EF" w:rsidRDefault="009E44EF">
      <w:pPr>
        <w:pStyle w:val="AmmCorpsTexte"/>
      </w:pPr>
      <w:r>
        <w:t>EXP {MM/AAAA}</w:t>
      </w:r>
    </w:p>
    <w:p w14:paraId="5ED7D855" w14:textId="77777777" w:rsidR="009E44EF" w:rsidRDefault="009E44EF">
      <w:pPr>
        <w:pStyle w:val="AmmCorpsTexte"/>
      </w:pPr>
      <w:r>
        <w:t>&lt;Sans objet.&gt;</w:t>
      </w:r>
    </w:p>
    <w:p w14:paraId="1993249A" w14:textId="77777777" w:rsidR="001F18DD" w:rsidRPr="00A87328" w:rsidRDefault="001F18DD" w:rsidP="00F425AB">
      <w:pPr>
        <w:pStyle w:val="AmmTitreEncadre"/>
      </w:pPr>
      <w:r w:rsidRPr="00A87328">
        <w:t>4.</w:t>
      </w:r>
      <w:r w:rsidRPr="00A87328">
        <w:tab/>
        <w:t>NUMERO DU LOT</w:t>
      </w:r>
    </w:p>
    <w:p w14:paraId="3CEFD4C1" w14:textId="77777777" w:rsidR="009E44EF" w:rsidRPr="00A87328" w:rsidRDefault="009E44EF">
      <w:pPr>
        <w:pStyle w:val="AmmCorpsTexte"/>
      </w:pPr>
      <w:r w:rsidRPr="00A87328">
        <w:t>Lot {numéro}</w:t>
      </w:r>
    </w:p>
    <w:p w14:paraId="57C1BB6A" w14:textId="77777777" w:rsidR="009E44EF" w:rsidRDefault="009E44EF">
      <w:pPr>
        <w:pStyle w:val="AmmCorpsTexte"/>
      </w:pPr>
      <w:r>
        <w:t>&lt;Sans objet.&gt;</w:t>
      </w:r>
    </w:p>
    <w:p w14:paraId="3E3FC067" w14:textId="77777777" w:rsidR="009E44EF" w:rsidRPr="00854E56" w:rsidRDefault="009E44EF" w:rsidP="00F425AB">
      <w:pPr>
        <w:pStyle w:val="AmmTitreEncadre"/>
      </w:pPr>
      <w:bookmarkStart w:id="78" w:name="_Toc142278994"/>
      <w:r w:rsidRPr="00854E56">
        <w:t>5.</w:t>
      </w:r>
      <w:r w:rsidRPr="00854E56">
        <w:tab/>
        <w:t>CONTENU EN POIDS, VOLUME OU UNITE</w:t>
      </w:r>
      <w:bookmarkEnd w:id="78"/>
    </w:p>
    <w:p w14:paraId="2EC502AA" w14:textId="77777777" w:rsidR="009E44EF" w:rsidRDefault="009E44EF">
      <w:pPr>
        <w:pStyle w:val="AmmCorpsTexte"/>
      </w:pPr>
      <w:r>
        <w:t>&lt;Sans objet.&gt;</w:t>
      </w:r>
    </w:p>
    <w:p w14:paraId="57040607" w14:textId="77777777" w:rsidR="009E44EF" w:rsidRPr="00854E56" w:rsidRDefault="009E44EF" w:rsidP="00F425AB">
      <w:pPr>
        <w:pStyle w:val="AmmTitreEncadre"/>
      </w:pPr>
      <w:bookmarkStart w:id="79" w:name="_Toc142278995"/>
      <w:r w:rsidRPr="00854E56">
        <w:t>6.</w:t>
      </w:r>
      <w:r w:rsidRPr="00854E56">
        <w:tab/>
        <w:t>AUTRES</w:t>
      </w:r>
      <w:bookmarkEnd w:id="79"/>
    </w:p>
    <w:p w14:paraId="50682551" w14:textId="77777777" w:rsidR="009E44EF" w:rsidRDefault="009E44EF">
      <w:pPr>
        <w:pStyle w:val="AmmCorpsTexte"/>
      </w:pPr>
      <w:r>
        <w:t>&lt;Sans objet.&gt;</w:t>
      </w:r>
    </w:p>
    <w:p w14:paraId="466C680C" w14:textId="77777777" w:rsidR="00FC4862" w:rsidRDefault="00FC4862">
      <w:pPr>
        <w:pStyle w:val="AmmCorpsTexte"/>
      </w:pPr>
      <w:r>
        <w:t>&lt;Pour usage autologue uniquement.&gt;</w:t>
      </w:r>
    </w:p>
    <w:p w14:paraId="47E0631C" w14:textId="77777777" w:rsidR="009E44EF" w:rsidRDefault="009E44EF">
      <w:pPr>
        <w:pStyle w:val="AmmAnnexeTitre"/>
      </w:pPr>
      <w:r>
        <w:br w:type="page"/>
      </w:r>
      <w:bookmarkStart w:id="80" w:name="_Toc142278996"/>
      <w:r>
        <w:lastRenderedPageBreak/>
        <w:t>ANNEXE IIIB</w:t>
      </w:r>
      <w:bookmarkEnd w:id="80"/>
    </w:p>
    <w:p w14:paraId="0646FF58" w14:textId="77777777" w:rsidR="009E44EF" w:rsidRDefault="009E44EF">
      <w:pPr>
        <w:pStyle w:val="AmmAnnexeSousTitre"/>
        <w:rPr>
          <w:caps w:val="0"/>
        </w:rPr>
      </w:pPr>
      <w:bookmarkStart w:id="81" w:name="_Toc142278997"/>
      <w:r>
        <w:rPr>
          <w:caps w:val="0"/>
        </w:rPr>
        <w:t>NOTICE : INFORMATION DE L’UTILISATEUR</w:t>
      </w:r>
      <w:bookmarkEnd w:id="81"/>
    </w:p>
    <w:p w14:paraId="6CBE8219" w14:textId="77777777" w:rsidR="008656C7" w:rsidRDefault="008656C7" w:rsidP="003E18E9">
      <w:pPr>
        <w:pStyle w:val="AmmNoticeTitre1"/>
      </w:pPr>
      <w:bookmarkStart w:id="82" w:name="_Toc142278998"/>
      <w:r>
        <w:t>Dénomination du médicament</w:t>
      </w:r>
      <w:bookmarkEnd w:id="82"/>
    </w:p>
    <w:p w14:paraId="6391DC96" w14:textId="77777777" w:rsidR="00BB5BF4" w:rsidRPr="00B24DF1" w:rsidRDefault="00361C79" w:rsidP="00CA5AFE">
      <w:pPr>
        <w:pStyle w:val="AmmCorpsTexteGras"/>
        <w:jc w:val="center"/>
        <w:rPr>
          <w:lang w:val="en-US"/>
        </w:rPr>
      </w:pPr>
      <w:bookmarkStart w:id="83" w:name="_Toc142278999"/>
      <w:r w:rsidRPr="00B24DF1">
        <w:rPr>
          <w:lang w:val="en-US"/>
        </w:rPr>
        <w:t>xxx</w:t>
      </w:r>
    </w:p>
    <w:p w14:paraId="6DC848B9" w14:textId="77777777" w:rsidR="00E6215C" w:rsidRPr="00B24DF1" w:rsidRDefault="00E6215C" w:rsidP="00CA5AFE">
      <w:pPr>
        <w:pStyle w:val="AmmCorpsTexteGras"/>
        <w:jc w:val="center"/>
        <w:rPr>
          <w:lang w:val="en-US"/>
        </w:rPr>
      </w:pPr>
      <w:r w:rsidRPr="00B24DF1">
        <w:rPr>
          <w:lang w:val="en-US"/>
        </w:rPr>
        <w:t>{Substance(s) active(s)}</w:t>
      </w:r>
    </w:p>
    <w:p w14:paraId="379AC011" w14:textId="77777777" w:rsidR="009E44EF" w:rsidRDefault="009E44EF" w:rsidP="003E18E9">
      <w:pPr>
        <w:pStyle w:val="AmmNoticeTitre1"/>
      </w:pPr>
      <w:r>
        <w:t>Encadré</w:t>
      </w:r>
      <w:bookmarkEnd w:id="83"/>
    </w:p>
    <w:p w14:paraId="46C72484" w14:textId="77777777" w:rsidR="00E6215C" w:rsidRDefault="00E6215C" w:rsidP="002E7B97">
      <w:pPr>
        <w:pStyle w:val="AmmCorpsTexte"/>
        <w:rPr>
          <w:lang w:val="fr-BE"/>
        </w:rPr>
      </w:pPr>
      <w:bookmarkStart w:id="84" w:name="_Toc142279000"/>
      <w:r w:rsidRPr="007D010C">
        <w:rPr>
          <w:lang w:val="fr-BE"/>
        </w:rPr>
        <w:t>&lt;</w:t>
      </w:r>
      <w:r w:rsidR="00E70DAE" w:rsidRPr="00BA23D4">
        <w:rPr>
          <w:noProof/>
        </w:rPr>
        <w:drawing>
          <wp:inline distT="0" distB="0" distL="0" distR="0" wp14:anchorId="6B619DC2" wp14:editId="1AEE08F3">
            <wp:extent cx="198755" cy="168910"/>
            <wp:effectExtent l="0" t="0" r="0" b="2540"/>
            <wp:docPr id="2" name="Imag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BT_1000x858p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755" cy="168910"/>
                    </a:xfrm>
                    <a:prstGeom prst="rect">
                      <a:avLst/>
                    </a:prstGeom>
                    <a:noFill/>
                    <a:ln>
                      <a:noFill/>
                    </a:ln>
                  </pic:spPr>
                </pic:pic>
              </a:graphicData>
            </a:graphic>
          </wp:inline>
        </w:drawing>
      </w:r>
      <w:r w:rsidRPr="007D010C">
        <w:rPr>
          <w:lang w:val="fr-BE"/>
        </w:rPr>
        <w:t xml:space="preserve">Ce médicament </w:t>
      </w:r>
      <w:r>
        <w:rPr>
          <w:lang w:val="fr-BE"/>
        </w:rPr>
        <w:t>fait l’objet d’une surveillance</w:t>
      </w:r>
      <w:r w:rsidRPr="007D010C">
        <w:rPr>
          <w:lang w:val="fr-BE"/>
        </w:rPr>
        <w:t xml:space="preserve"> supplémentaire qui permettra l’identification rapide de nouvelles informations relatives à la sécurité. Vous pouvez </w:t>
      </w:r>
      <w:r>
        <w:rPr>
          <w:lang w:val="fr-BE"/>
        </w:rPr>
        <w:t>y contribuer</w:t>
      </w:r>
      <w:r w:rsidRPr="007D010C">
        <w:rPr>
          <w:lang w:val="fr-BE"/>
        </w:rPr>
        <w:t xml:space="preserve"> en signalant tout effet indésirable que </w:t>
      </w:r>
      <w:r w:rsidRPr="00E179E8">
        <w:rPr>
          <w:lang w:val="fr-BE"/>
        </w:rPr>
        <w:t>vous observez. Voir en fin de rubrique 4 comment dé</w:t>
      </w:r>
      <w:r w:rsidR="002E7B97">
        <w:rPr>
          <w:lang w:val="fr-BE"/>
        </w:rPr>
        <w:t>clarer les effets indésirables.</w:t>
      </w:r>
      <w:r w:rsidRPr="00E179E8">
        <w:rPr>
          <w:lang w:val="fr-BE"/>
        </w:rPr>
        <w:t>&gt;</w:t>
      </w:r>
    </w:p>
    <w:p w14:paraId="60D0BBB6" w14:textId="77777777" w:rsidR="00220195" w:rsidRPr="008E63C7" w:rsidRDefault="00220195" w:rsidP="00220195">
      <w:pPr>
        <w:pStyle w:val="AmmCorpsTexte"/>
        <w:rPr>
          <w:color w:val="538135"/>
          <w:szCs w:val="22"/>
          <w:lang w:val="fr-BE"/>
        </w:rPr>
      </w:pPr>
      <w:r w:rsidRPr="008E63C7">
        <w:rPr>
          <w:color w:val="538135"/>
        </w:rPr>
        <w:t xml:space="preserve">[Uniquement </w:t>
      </w:r>
      <w:r w:rsidRPr="00220195">
        <w:rPr>
          <w:color w:val="538135"/>
        </w:rPr>
        <w:t>pour</w:t>
      </w:r>
      <w:r w:rsidRPr="008E63C7">
        <w:rPr>
          <w:color w:val="538135"/>
        </w:rPr>
        <w:t xml:space="preserve"> les médicaments faisant l’objet d’une surveillance supplémentaire]</w:t>
      </w:r>
    </w:p>
    <w:p w14:paraId="42BE1434" w14:textId="77777777" w:rsidR="002B127C" w:rsidRPr="007821DC" w:rsidRDefault="002B127C" w:rsidP="00530194">
      <w:pPr>
        <w:pStyle w:val="AmmCorpsTexteGras"/>
        <w:spacing w:before="120" w:after="0" w:line="360" w:lineRule="auto"/>
        <w:rPr>
          <w:b w:val="0"/>
          <w:bCs w:val="0"/>
          <w:color w:val="538135"/>
        </w:rPr>
      </w:pPr>
      <w:r w:rsidRPr="007821DC">
        <w:rPr>
          <w:b w:val="0"/>
          <w:bCs w:val="0"/>
          <w:color w:val="538135"/>
        </w:rPr>
        <w:t>[Pour les médicaments soumis à prescription médicale</w:t>
      </w:r>
      <w:r w:rsidR="00B22350" w:rsidRPr="007821DC">
        <w:rPr>
          <w:b w:val="0"/>
          <w:bCs w:val="0"/>
          <w:color w:val="538135"/>
        </w:rPr>
        <w:t> :</w:t>
      </w:r>
      <w:r w:rsidRPr="007821DC">
        <w:rPr>
          <w:b w:val="0"/>
          <w:bCs w:val="0"/>
          <w:color w:val="538135"/>
        </w:rPr>
        <w:t>]</w:t>
      </w:r>
    </w:p>
    <w:p w14:paraId="1119D5A0" w14:textId="77777777" w:rsidR="00E6215C" w:rsidRPr="0034110B" w:rsidRDefault="00E6215C" w:rsidP="00E6215C">
      <w:pPr>
        <w:pStyle w:val="AmmCorpsTexteGras"/>
        <w:rPr>
          <w:lang w:val="fr-BE"/>
        </w:rPr>
      </w:pPr>
      <w:r w:rsidRPr="0034110B">
        <w:rPr>
          <w:lang w:val="fr-BE"/>
        </w:rPr>
        <w:t>&lt;Veuillez lire attentivement cette notice avant &lt; de prendre&gt; &lt;d’utiliser&gt; ce médicament car elle contient des informations importantes pour vous.</w:t>
      </w:r>
    </w:p>
    <w:p w14:paraId="27252096" w14:textId="77777777" w:rsidR="00E6215C" w:rsidRPr="0034110B" w:rsidRDefault="00E6215C" w:rsidP="00E6215C">
      <w:pPr>
        <w:pStyle w:val="AmmListePuces1"/>
        <w:rPr>
          <w:lang w:val="fr-BE"/>
        </w:rPr>
      </w:pPr>
      <w:r w:rsidRPr="0034110B">
        <w:rPr>
          <w:lang w:val="fr-BE"/>
        </w:rPr>
        <w:t>Gardez cette notice. Vous pourriez avoir besoin de la relire.</w:t>
      </w:r>
    </w:p>
    <w:p w14:paraId="565FDC94" w14:textId="77777777" w:rsidR="00E6215C" w:rsidRPr="0034110B" w:rsidRDefault="00E6215C" w:rsidP="00E6215C">
      <w:pPr>
        <w:pStyle w:val="AmmListePuces1"/>
        <w:rPr>
          <w:lang w:val="fr-BE"/>
        </w:rPr>
      </w:pPr>
      <w:r w:rsidRPr="0034110B">
        <w:rPr>
          <w:lang w:val="fr-BE"/>
        </w:rPr>
        <w:t>Si vous avez d’autres questions, interrogez &lt;votre médecin&gt; &lt;,&gt; &lt;ou&gt; &lt;votre pharmacien&gt;</w:t>
      </w:r>
      <w:r w:rsidRPr="00E179E8">
        <w:rPr>
          <w:lang w:val="fr-BE"/>
        </w:rPr>
        <w:t xml:space="preserve"> </w:t>
      </w:r>
      <w:r w:rsidRPr="0034110B">
        <w:rPr>
          <w:lang w:val="fr-BE"/>
        </w:rPr>
        <w:t xml:space="preserve">ou </w:t>
      </w:r>
      <w:r w:rsidR="001F20B3">
        <w:rPr>
          <w:lang w:val="fr-BE"/>
        </w:rPr>
        <w:t>&lt;</w:t>
      </w:r>
      <w:r w:rsidRPr="0034110B">
        <w:rPr>
          <w:lang w:val="fr-BE"/>
        </w:rPr>
        <w:t>votre infirmier/ère&gt;.</w:t>
      </w:r>
    </w:p>
    <w:p w14:paraId="369DFB8C" w14:textId="77777777" w:rsidR="00E6215C" w:rsidRPr="0034110B" w:rsidRDefault="00E6215C" w:rsidP="00E6215C">
      <w:pPr>
        <w:pStyle w:val="AmmListePuces1"/>
        <w:rPr>
          <w:b/>
          <w:lang w:val="fr-BE"/>
        </w:rPr>
      </w:pPr>
      <w:r w:rsidRPr="0034110B">
        <w:rPr>
          <w:lang w:val="fr-BE"/>
        </w:rPr>
        <w:t>&lt;Ce médicament vous a été personnellement prescrit. Ne le donnez pas à d’autres personnes. Il pourrait leur être nocif, même si les signes de leur maladie sont identiques aux vôtres.&gt;</w:t>
      </w:r>
    </w:p>
    <w:p w14:paraId="65C80545" w14:textId="77777777" w:rsidR="00E6215C" w:rsidRPr="0034110B" w:rsidRDefault="00E6215C" w:rsidP="00E6215C">
      <w:pPr>
        <w:pStyle w:val="AmmListePuces1"/>
        <w:rPr>
          <w:b/>
          <w:lang w:val="fr-BE"/>
        </w:rPr>
      </w:pPr>
      <w:r w:rsidRPr="0034110B">
        <w:rPr>
          <w:lang w:val="fr-BE"/>
        </w:rPr>
        <w:t>Si vous ressentez un quelconque effet indésirable, parlez-en à &lt;votre médecin&gt; &lt;,&gt; &lt;ou&gt; &lt;votre pharmacien&gt; &lt;ou votre infirmier</w:t>
      </w:r>
      <w:r w:rsidR="001F20B3">
        <w:rPr>
          <w:lang w:val="fr-BE"/>
        </w:rPr>
        <w:t xml:space="preserve">/ère&gt;. Ceci s’applique aussi à </w:t>
      </w:r>
      <w:r w:rsidRPr="0034110B">
        <w:rPr>
          <w:lang w:val="fr-BE"/>
        </w:rPr>
        <w:t>tout effet indésirable qui ne serait pas mentionné dans cette notice</w:t>
      </w:r>
      <w:r w:rsidRPr="0034110B">
        <w:rPr>
          <w:noProof/>
          <w:lang w:val="fr-BE"/>
        </w:rPr>
        <w:t xml:space="preserve">. </w:t>
      </w:r>
      <w:r w:rsidRPr="0034110B">
        <w:rPr>
          <w:noProof/>
        </w:rPr>
        <w:t>Voir rubrique 4</w:t>
      </w:r>
      <w:r w:rsidRPr="0034110B">
        <w:t>.&gt;</w:t>
      </w:r>
    </w:p>
    <w:p w14:paraId="457F18FC" w14:textId="77777777" w:rsidR="002B127C" w:rsidRPr="007821DC" w:rsidRDefault="002B127C" w:rsidP="007821DC">
      <w:pPr>
        <w:pStyle w:val="AmmCorpsTexteGras"/>
        <w:spacing w:before="120" w:after="0" w:line="360" w:lineRule="auto"/>
        <w:rPr>
          <w:b w:val="0"/>
          <w:bCs w:val="0"/>
          <w:color w:val="538135"/>
        </w:rPr>
      </w:pPr>
      <w:r w:rsidRPr="007821DC">
        <w:rPr>
          <w:b w:val="0"/>
          <w:bCs w:val="0"/>
          <w:color w:val="538135"/>
        </w:rPr>
        <w:t>[Pour les médicaments non soumis à prescription médicale</w:t>
      </w:r>
      <w:r w:rsidR="00B22350" w:rsidRPr="007821DC">
        <w:rPr>
          <w:b w:val="0"/>
          <w:bCs w:val="0"/>
          <w:color w:val="538135"/>
        </w:rPr>
        <w:t> :</w:t>
      </w:r>
      <w:r w:rsidRPr="007821DC">
        <w:rPr>
          <w:b w:val="0"/>
          <w:bCs w:val="0"/>
          <w:color w:val="538135"/>
        </w:rPr>
        <w:t>]</w:t>
      </w:r>
    </w:p>
    <w:p w14:paraId="37EE4B1F" w14:textId="77777777" w:rsidR="00E6215C" w:rsidRPr="0034110B" w:rsidRDefault="00E6215C" w:rsidP="0038380A">
      <w:pPr>
        <w:pStyle w:val="AmmCorpsTexteGras"/>
        <w:spacing w:before="120"/>
        <w:rPr>
          <w:lang w:val="fr-BE"/>
        </w:rPr>
      </w:pPr>
      <w:r w:rsidRPr="0034110B">
        <w:rPr>
          <w:lang w:val="fr-BE"/>
        </w:rPr>
        <w:t>&lt;Veuillez lire attentivement cette notice avant &lt;de prendre&gt; &lt;d’utiliser&gt; ce médicament car elle contient des informations importantes pour vous.</w:t>
      </w:r>
    </w:p>
    <w:p w14:paraId="4BC4BA5B" w14:textId="77777777" w:rsidR="00E6215C" w:rsidRPr="0034110B" w:rsidRDefault="00E6215C" w:rsidP="00E6215C">
      <w:pPr>
        <w:pStyle w:val="AmmCorpsTexte"/>
        <w:rPr>
          <w:lang w:val="fr-BE"/>
        </w:rPr>
      </w:pPr>
      <w:r w:rsidRPr="0034110B">
        <w:rPr>
          <w:lang w:val="fr-BE"/>
        </w:rPr>
        <w:t>Vous devez toujours &lt;prendre&gt; &lt;utiliser&gt; ce médicament en suivant scrupuleusement les informations fournies dans cette notice ou par &lt;votre médecin&gt; &lt;,&gt; &lt;ou&gt; &lt;votre pharmacien&gt;</w:t>
      </w:r>
      <w:r w:rsidR="001F20B3" w:rsidRPr="001F20B3">
        <w:rPr>
          <w:lang w:val="fr-BE"/>
        </w:rPr>
        <w:t xml:space="preserve"> </w:t>
      </w:r>
      <w:r w:rsidR="001F20B3" w:rsidRPr="0034110B">
        <w:rPr>
          <w:lang w:val="fr-BE"/>
        </w:rPr>
        <w:t xml:space="preserve">ou </w:t>
      </w:r>
      <w:r w:rsidR="001F20B3">
        <w:rPr>
          <w:lang w:val="fr-BE"/>
        </w:rPr>
        <w:t>&lt;</w:t>
      </w:r>
      <w:r w:rsidR="001F20B3" w:rsidRPr="0034110B">
        <w:rPr>
          <w:lang w:val="fr-BE"/>
        </w:rPr>
        <w:t>votre infirmier/ère&gt;</w:t>
      </w:r>
      <w:r w:rsidRPr="0034110B">
        <w:rPr>
          <w:lang w:val="fr-BE"/>
        </w:rPr>
        <w:t>.</w:t>
      </w:r>
    </w:p>
    <w:p w14:paraId="552E0395" w14:textId="77777777" w:rsidR="00E6215C" w:rsidRPr="0034110B" w:rsidRDefault="00E6215C" w:rsidP="00E6215C">
      <w:pPr>
        <w:pStyle w:val="AmmListePuces1"/>
        <w:rPr>
          <w:lang w:val="fr-BE"/>
        </w:rPr>
      </w:pPr>
      <w:r w:rsidRPr="0034110B">
        <w:rPr>
          <w:lang w:val="fr-BE"/>
        </w:rPr>
        <w:t>Gardez cette notice. Vous pourriez avoir besoin de la relire.</w:t>
      </w:r>
    </w:p>
    <w:p w14:paraId="614C52C1" w14:textId="77777777" w:rsidR="00E6215C" w:rsidRPr="0034110B" w:rsidRDefault="00E6215C" w:rsidP="00E6215C">
      <w:pPr>
        <w:pStyle w:val="AmmListePuces1"/>
        <w:rPr>
          <w:lang w:val="fr-BE"/>
        </w:rPr>
      </w:pPr>
      <w:r w:rsidRPr="0034110B">
        <w:rPr>
          <w:lang w:val="fr-BE"/>
        </w:rPr>
        <w:t>Adressez-vous à votre pharmacien pour tout conseil ou information.</w:t>
      </w:r>
    </w:p>
    <w:p w14:paraId="480F97F8" w14:textId="77777777" w:rsidR="00E6215C" w:rsidRPr="0034110B" w:rsidRDefault="00E6215C" w:rsidP="00E6215C">
      <w:pPr>
        <w:pStyle w:val="AmmListePuces1"/>
        <w:rPr>
          <w:b/>
          <w:lang w:val="fr-BE"/>
        </w:rPr>
      </w:pPr>
      <w:r w:rsidRPr="0034110B">
        <w:rPr>
          <w:lang w:val="fr-BE"/>
        </w:rPr>
        <w:t xml:space="preserve">Si vous ressentez un </w:t>
      </w:r>
      <w:r w:rsidR="002477D9">
        <w:rPr>
          <w:lang w:val="fr-BE"/>
        </w:rPr>
        <w:t xml:space="preserve">quelconque </w:t>
      </w:r>
      <w:r w:rsidRPr="0034110B">
        <w:rPr>
          <w:lang w:val="fr-BE"/>
        </w:rPr>
        <w:t>effet indésirable, parlez-en à &lt;votre médecin&gt; &lt;,&gt; &lt;ou&gt; &lt;votre pharmacien&gt;</w:t>
      </w:r>
      <w:r w:rsidR="001F20B3" w:rsidRPr="001F20B3">
        <w:rPr>
          <w:lang w:val="fr-BE"/>
        </w:rPr>
        <w:t xml:space="preserve"> </w:t>
      </w:r>
      <w:r w:rsidR="001F20B3" w:rsidRPr="0034110B">
        <w:rPr>
          <w:lang w:val="fr-BE"/>
        </w:rPr>
        <w:t xml:space="preserve">ou </w:t>
      </w:r>
      <w:r w:rsidR="001F20B3">
        <w:rPr>
          <w:lang w:val="fr-BE"/>
        </w:rPr>
        <w:t>&lt;</w:t>
      </w:r>
      <w:r w:rsidR="001F20B3" w:rsidRPr="0034110B">
        <w:rPr>
          <w:lang w:val="fr-BE"/>
        </w:rPr>
        <w:t>votre infirmier/ère&gt;</w:t>
      </w:r>
      <w:r w:rsidRPr="0034110B">
        <w:rPr>
          <w:lang w:val="fr-BE"/>
        </w:rPr>
        <w:t>. Ceci s’applique aussi à  tout effet indésirab</w:t>
      </w:r>
      <w:r w:rsidR="001F20B3">
        <w:rPr>
          <w:lang w:val="fr-BE"/>
        </w:rPr>
        <w:t xml:space="preserve">le qui ne serait pas mentionné </w:t>
      </w:r>
      <w:r w:rsidRPr="0034110B">
        <w:rPr>
          <w:lang w:val="fr-BE"/>
        </w:rPr>
        <w:t>dans cette notice.</w:t>
      </w:r>
      <w:r w:rsidRPr="0034110B">
        <w:rPr>
          <w:noProof/>
          <w:lang w:val="fr-BE"/>
        </w:rPr>
        <w:t xml:space="preserve"> </w:t>
      </w:r>
      <w:r w:rsidRPr="0034110B">
        <w:rPr>
          <w:noProof/>
        </w:rPr>
        <w:t>Voir rubrique 4.</w:t>
      </w:r>
    </w:p>
    <w:p w14:paraId="1945E77A" w14:textId="77777777" w:rsidR="00E6215C" w:rsidRDefault="00E6215C" w:rsidP="00E6215C">
      <w:pPr>
        <w:pStyle w:val="AmmListePuces1"/>
      </w:pPr>
      <w:r w:rsidRPr="0059585C">
        <w:t>Vous devez vous adresser à votre médecin si vous ne ressentez aucune amélioration ou si vous vous sentez moins bien &lt;après {nombre de jours}. &gt;&gt;</w:t>
      </w:r>
    </w:p>
    <w:bookmarkEnd w:id="84"/>
    <w:p w14:paraId="29CDF9C1" w14:textId="77777777" w:rsidR="009E44EF" w:rsidRPr="00EF742F" w:rsidRDefault="001B79CA" w:rsidP="003E18E9">
      <w:pPr>
        <w:pStyle w:val="AmmNoticeTitre1"/>
        <w:rPr>
          <w:color w:val="000000"/>
        </w:rPr>
      </w:pPr>
      <w:r>
        <w:t xml:space="preserve">Que contient </w:t>
      </w:r>
      <w:r w:rsidR="0038380A">
        <w:t xml:space="preserve">cette </w:t>
      </w:r>
      <w:r w:rsidR="0038380A" w:rsidRPr="003E18E9">
        <w:t>notice</w:t>
      </w:r>
      <w:r w:rsidR="00F71DD1" w:rsidRPr="003E18E9">
        <w:t> ?</w:t>
      </w:r>
    </w:p>
    <w:p w14:paraId="5DF3310F" w14:textId="77777777" w:rsidR="009E44EF" w:rsidRPr="005A5292" w:rsidRDefault="009E44EF">
      <w:pPr>
        <w:pStyle w:val="AmmCorpsTexte"/>
        <w:spacing w:after="0"/>
        <w:ind w:left="284" w:hanging="284"/>
        <w:rPr>
          <w:rFonts w:ascii="Times New Roman" w:hAnsi="Times New Roman"/>
          <w:sz w:val="22"/>
          <w:lang w:eastAsia="en-US"/>
        </w:rPr>
      </w:pPr>
      <w:r>
        <w:t>1.</w:t>
      </w:r>
      <w:r>
        <w:tab/>
      </w:r>
      <w:r w:rsidRPr="005A5292">
        <w:t xml:space="preserve">Qu'est-ce que </w:t>
      </w:r>
      <w:r w:rsidR="005A5292" w:rsidRPr="005A5292">
        <w:rPr>
          <w:noProof/>
        </w:rPr>
        <w:t>xxx</w:t>
      </w:r>
      <w:r w:rsidRPr="005A5292">
        <w:t xml:space="preserve"> et dans quel</w:t>
      </w:r>
      <w:r w:rsidR="00F60EAD" w:rsidRPr="005A5292">
        <w:t>s</w:t>
      </w:r>
      <w:r w:rsidRPr="005A5292">
        <w:t xml:space="preserve"> cas est-il utilisé ?</w:t>
      </w:r>
    </w:p>
    <w:p w14:paraId="55AE0562" w14:textId="77777777" w:rsidR="009E44EF" w:rsidRPr="005A5292" w:rsidRDefault="009E44EF">
      <w:pPr>
        <w:pStyle w:val="AmmCorpsTexte"/>
        <w:spacing w:after="0"/>
        <w:ind w:left="284" w:hanging="284"/>
        <w:rPr>
          <w:rFonts w:ascii="Times New Roman" w:hAnsi="Times New Roman"/>
          <w:sz w:val="22"/>
          <w:lang w:eastAsia="en-US"/>
        </w:rPr>
      </w:pPr>
      <w:r w:rsidRPr="005A5292">
        <w:t>2.</w:t>
      </w:r>
      <w:r w:rsidRPr="005A5292">
        <w:tab/>
        <w:t xml:space="preserve">Quelles sont les informations à connaître avant &lt;de prendre&gt; &lt;d'utiliser&gt; </w:t>
      </w:r>
      <w:r w:rsidR="005A5292" w:rsidRPr="005A5292">
        <w:rPr>
          <w:noProof/>
        </w:rPr>
        <w:t>xxx</w:t>
      </w:r>
      <w:r w:rsidRPr="005A5292">
        <w:t xml:space="preserve"> ?</w:t>
      </w:r>
    </w:p>
    <w:p w14:paraId="101160E3" w14:textId="77777777" w:rsidR="009E44EF" w:rsidRPr="005A5292" w:rsidRDefault="009E44EF">
      <w:pPr>
        <w:pStyle w:val="AmmCorpsTexte"/>
        <w:spacing w:after="0"/>
        <w:ind w:left="284" w:hanging="284"/>
        <w:rPr>
          <w:rFonts w:ascii="Times New Roman" w:hAnsi="Times New Roman"/>
          <w:sz w:val="22"/>
          <w:lang w:eastAsia="en-US"/>
        </w:rPr>
      </w:pPr>
      <w:r w:rsidRPr="005A5292">
        <w:t>3.</w:t>
      </w:r>
      <w:r w:rsidRPr="005A5292">
        <w:tab/>
        <w:t xml:space="preserve">Comment &lt;prendre&gt; &lt;utiliser&gt; </w:t>
      </w:r>
      <w:r w:rsidR="005A5292" w:rsidRPr="005A5292">
        <w:rPr>
          <w:noProof/>
        </w:rPr>
        <w:t>xxx</w:t>
      </w:r>
      <w:r w:rsidRPr="005A5292">
        <w:t xml:space="preserve"> ?</w:t>
      </w:r>
    </w:p>
    <w:p w14:paraId="05BEA79B" w14:textId="77777777" w:rsidR="009E44EF" w:rsidRPr="005A5292" w:rsidRDefault="009E44EF">
      <w:pPr>
        <w:pStyle w:val="AmmCorpsTexte"/>
        <w:spacing w:after="0"/>
        <w:ind w:left="284" w:hanging="284"/>
        <w:rPr>
          <w:rFonts w:ascii="Times New Roman" w:hAnsi="Times New Roman"/>
          <w:sz w:val="22"/>
          <w:lang w:eastAsia="en-US"/>
        </w:rPr>
      </w:pPr>
      <w:r w:rsidRPr="005A5292">
        <w:t>4.</w:t>
      </w:r>
      <w:r w:rsidRPr="005A5292">
        <w:tab/>
        <w:t>Quels sont les effets indésirables éventuels ?</w:t>
      </w:r>
    </w:p>
    <w:p w14:paraId="7E308F31" w14:textId="77777777" w:rsidR="009E44EF" w:rsidRPr="005A5292" w:rsidRDefault="009E44EF">
      <w:pPr>
        <w:pStyle w:val="AmmCorpsTexte"/>
        <w:spacing w:after="0"/>
        <w:ind w:left="284" w:hanging="284"/>
        <w:rPr>
          <w:rFonts w:ascii="Times New Roman" w:hAnsi="Times New Roman"/>
          <w:sz w:val="22"/>
          <w:lang w:eastAsia="en-US"/>
        </w:rPr>
      </w:pPr>
      <w:r w:rsidRPr="005A5292">
        <w:t>5.</w:t>
      </w:r>
      <w:r w:rsidRPr="005A5292">
        <w:tab/>
        <w:t xml:space="preserve">Comment conserver </w:t>
      </w:r>
      <w:r w:rsidR="005A5292" w:rsidRPr="005A5292">
        <w:rPr>
          <w:noProof/>
        </w:rPr>
        <w:t>xxx</w:t>
      </w:r>
      <w:r w:rsidRPr="005A5292">
        <w:t xml:space="preserve"> ?</w:t>
      </w:r>
    </w:p>
    <w:p w14:paraId="27F2393F" w14:textId="77777777" w:rsidR="009E44EF" w:rsidRPr="00EF742F" w:rsidRDefault="009E44EF">
      <w:pPr>
        <w:pStyle w:val="AmmCorpsTexte"/>
        <w:spacing w:after="0"/>
        <w:ind w:left="284" w:hanging="284"/>
        <w:rPr>
          <w:color w:val="000000"/>
        </w:rPr>
      </w:pPr>
      <w:r w:rsidRPr="00EF742F">
        <w:rPr>
          <w:color w:val="000000"/>
        </w:rPr>
        <w:t>6.</w:t>
      </w:r>
      <w:r w:rsidRPr="00EF742F">
        <w:rPr>
          <w:color w:val="000000"/>
        </w:rPr>
        <w:tab/>
      </w:r>
      <w:r w:rsidR="00F71DD1" w:rsidRPr="00EF742F">
        <w:rPr>
          <w:color w:val="000000"/>
        </w:rPr>
        <w:t>Contenu de l’emballage et autres informations</w:t>
      </w:r>
      <w:r w:rsidRPr="00EF742F">
        <w:rPr>
          <w:color w:val="000000"/>
        </w:rPr>
        <w:t>.</w:t>
      </w:r>
    </w:p>
    <w:p w14:paraId="128AF5D7" w14:textId="77777777" w:rsidR="009E44EF" w:rsidRDefault="009E44EF">
      <w:pPr>
        <w:pStyle w:val="AmmAnnexeTitre1"/>
        <w:rPr>
          <w:caps w:val="0"/>
        </w:rPr>
      </w:pPr>
      <w:bookmarkStart w:id="85" w:name="_Toc142279001"/>
      <w:r>
        <w:rPr>
          <w:caps w:val="0"/>
        </w:rPr>
        <w:t>1.</w:t>
      </w:r>
      <w:r>
        <w:rPr>
          <w:caps w:val="0"/>
        </w:rPr>
        <w:tab/>
        <w:t>QU’EST-CE QUE xxx ET DANS QUELS CAS EST-IL UTILISE ?</w:t>
      </w:r>
      <w:bookmarkEnd w:id="85"/>
    </w:p>
    <w:p w14:paraId="7805E54F" w14:textId="77777777" w:rsidR="00E6215C" w:rsidRPr="00E002A5" w:rsidRDefault="00E6215C" w:rsidP="00A0599B">
      <w:pPr>
        <w:pStyle w:val="AmmCorpsTexte"/>
      </w:pPr>
      <w:bookmarkStart w:id="86" w:name="_Toc142279003"/>
      <w:r w:rsidRPr="008A7948">
        <w:t>Classe p</w:t>
      </w:r>
      <w:r w:rsidR="00A73CB9" w:rsidRPr="008A7948">
        <w:t xml:space="preserve">harmacothérapeutique - </w:t>
      </w:r>
      <w:r w:rsidR="00E002A5" w:rsidRPr="008A7948">
        <w:t>code ATC</w:t>
      </w:r>
      <w:r w:rsidR="006A7A8F" w:rsidRPr="008A7948">
        <w:t xml:space="preserve"> </w:t>
      </w:r>
      <w:r w:rsidR="00A73CB9" w:rsidRPr="008A7948">
        <w:t>: &lt;{code</w:t>
      </w:r>
      <w:r w:rsidR="003A41AF" w:rsidRPr="008A7948">
        <w:t>}&gt;</w:t>
      </w:r>
    </w:p>
    <w:p w14:paraId="153B0E59" w14:textId="77777777" w:rsidR="00E6215C" w:rsidRPr="00CA5AFE" w:rsidRDefault="00E6215C" w:rsidP="00CA5AFE">
      <w:pPr>
        <w:pStyle w:val="AmmCorpsTexte"/>
      </w:pPr>
      <w:r w:rsidRPr="00E002A5">
        <w:t>&lt;Sans objet.&gt;</w:t>
      </w:r>
    </w:p>
    <w:p w14:paraId="15A22F8C" w14:textId="77777777" w:rsidR="00E6215C" w:rsidRDefault="00E6215C" w:rsidP="00CA5AFE">
      <w:pPr>
        <w:pStyle w:val="AmmCorpsTexte"/>
      </w:pPr>
      <w:bookmarkStart w:id="87" w:name="_Toc142279004"/>
      <w:bookmarkEnd w:id="86"/>
      <w:r w:rsidRPr="00C65333">
        <w:t xml:space="preserve">&lt;Vous devez vous adresser à votre médecin si vous ne ressentez aucune amélioration ou si vous vous sentez moins </w:t>
      </w:r>
      <w:r w:rsidRPr="00CA5AFE">
        <w:t>bien</w:t>
      </w:r>
      <w:r w:rsidRPr="00C65333">
        <w:t xml:space="preserve"> &lt;après {nombre de jours}&gt;</w:t>
      </w:r>
      <w:r w:rsidR="008225B3">
        <w:t>.</w:t>
      </w:r>
    </w:p>
    <w:p w14:paraId="0A06BEB7" w14:textId="77777777" w:rsidR="009E44EF" w:rsidRDefault="009E44EF">
      <w:pPr>
        <w:pStyle w:val="AmmAnnexeTitre1"/>
        <w:rPr>
          <w:caps w:val="0"/>
        </w:rPr>
      </w:pPr>
      <w:r>
        <w:rPr>
          <w:caps w:val="0"/>
        </w:rPr>
        <w:lastRenderedPageBreak/>
        <w:t>2.</w:t>
      </w:r>
      <w:r>
        <w:rPr>
          <w:caps w:val="0"/>
        </w:rPr>
        <w:tab/>
        <w:t xml:space="preserve">QUELLES SONT LES INFORMATIONS A CONNAITRE AVANT &lt;DE </w:t>
      </w:r>
      <w:r w:rsidR="00E70DAE">
        <w:rPr>
          <w:caps w:val="0"/>
        </w:rPr>
        <w:t>(</w:t>
      </w:r>
      <w:r>
        <w:rPr>
          <w:caps w:val="0"/>
        </w:rPr>
        <w:t>PRENDRE&gt; &lt;D’UTILISER&gt; xxx ?</w:t>
      </w:r>
      <w:bookmarkEnd w:id="87"/>
    </w:p>
    <w:p w14:paraId="3FCF3671" w14:textId="77777777" w:rsidR="00E6215C" w:rsidRPr="00B24DF1" w:rsidRDefault="00A73CB9" w:rsidP="00A0599B">
      <w:pPr>
        <w:pStyle w:val="AmmCorpsTexteGras"/>
      </w:pPr>
      <w:bookmarkStart w:id="88" w:name="_Toc142279015"/>
      <w:r w:rsidRPr="008A7948">
        <w:t>&lt;</w:t>
      </w:r>
      <w:r w:rsidR="00CA5D67" w:rsidRPr="008A7948">
        <w:t>Ne prenez</w:t>
      </w:r>
      <w:r w:rsidRPr="008A7948">
        <w:t>&gt;</w:t>
      </w:r>
      <w:r w:rsidR="009D7977">
        <w:t xml:space="preserve"> </w:t>
      </w:r>
      <w:r w:rsidRPr="008A7948">
        <w:t>&lt;</w:t>
      </w:r>
      <w:r w:rsidR="00CA5D67" w:rsidRPr="008A7948">
        <w:t>N’utilisez</w:t>
      </w:r>
      <w:r w:rsidRPr="008A7948">
        <w:t>&gt;</w:t>
      </w:r>
      <w:r w:rsidR="00E6215C" w:rsidRPr="008A7948">
        <w:t xml:space="preserve"> jamais </w:t>
      </w:r>
      <w:r w:rsidR="005A5292" w:rsidRPr="008A7948">
        <w:t>xxx</w:t>
      </w:r>
      <w:r w:rsidR="00E6215C" w:rsidRPr="008A7948">
        <w:t> </w:t>
      </w:r>
      <w:r w:rsidR="002477D9">
        <w:t>&lt;</w:t>
      </w:r>
      <w:r w:rsidR="00E6215C" w:rsidRPr="008A7948">
        <w:t>:</w:t>
      </w:r>
      <w:r w:rsidR="002477D9">
        <w:t>&gt;</w:t>
      </w:r>
    </w:p>
    <w:p w14:paraId="0B685D3A" w14:textId="77777777" w:rsidR="00E6215C" w:rsidRDefault="00E6215C" w:rsidP="00E6215C">
      <w:pPr>
        <w:pStyle w:val="AmmListePuces1"/>
      </w:pPr>
      <w:r w:rsidRPr="00001DFB">
        <w:t xml:space="preserve">&lt;si vous êtes allergique </w:t>
      </w:r>
      <w:r w:rsidR="002477D9">
        <w:t>&lt;</w:t>
      </w:r>
      <w:r>
        <w:t>à la</w:t>
      </w:r>
      <w:r w:rsidR="002477D9">
        <w:t>&gt;</w:t>
      </w:r>
      <w:r>
        <w:t xml:space="preserve"> </w:t>
      </w:r>
      <w:r w:rsidR="002477D9">
        <w:t>&lt;</w:t>
      </w:r>
      <w:r>
        <w:t>aux</w:t>
      </w:r>
      <w:r w:rsidR="002477D9">
        <w:t>&gt;</w:t>
      </w:r>
      <w:r>
        <w:t xml:space="preserve"> {substance(s) active(s)} ou</w:t>
      </w:r>
      <w:r w:rsidRPr="00001DFB">
        <w:t xml:space="preserve"> à l’un des autres composants contenus dans </w:t>
      </w:r>
      <w:r>
        <w:t>ce médicament, mentionnés dans la rubrique 6&gt;.</w:t>
      </w:r>
    </w:p>
    <w:p w14:paraId="3DCD3B2F" w14:textId="77777777" w:rsidR="00E6215C" w:rsidRDefault="00E6215C" w:rsidP="00E6215C">
      <w:pPr>
        <w:pStyle w:val="AmmListePuces1"/>
      </w:pPr>
      <w:r>
        <w:t>&lt;si…&gt;</w:t>
      </w:r>
    </w:p>
    <w:p w14:paraId="05644DFF" w14:textId="77777777" w:rsidR="00E6215C" w:rsidRPr="00B24DF1" w:rsidRDefault="001E61F2" w:rsidP="00A0599B">
      <w:pPr>
        <w:pStyle w:val="AmmCorpsTexteGras"/>
      </w:pPr>
      <w:r w:rsidRPr="00B24DF1">
        <w:t>Avertissements et précautions</w:t>
      </w:r>
    </w:p>
    <w:p w14:paraId="7410F3E5" w14:textId="77777777" w:rsidR="00E6215C" w:rsidRDefault="00E6215C" w:rsidP="00E6215C">
      <w:pPr>
        <w:pStyle w:val="AmmCorpsTexte"/>
        <w:rPr>
          <w:lang w:val="fr-BE"/>
        </w:rPr>
      </w:pPr>
      <w:r w:rsidRPr="0034110B">
        <w:rPr>
          <w:lang w:val="fr-BE"/>
        </w:rPr>
        <w:t xml:space="preserve">Adressez-vous à votre médecin &lt;ou&gt; &lt;,&gt; &lt;pharmacien&gt; </w:t>
      </w:r>
      <w:r w:rsidR="002477D9">
        <w:rPr>
          <w:lang w:val="fr-BE"/>
        </w:rPr>
        <w:t>&lt;</w:t>
      </w:r>
      <w:r w:rsidR="001F20B3" w:rsidRPr="0034110B">
        <w:rPr>
          <w:lang w:val="fr-BE"/>
        </w:rPr>
        <w:t>ou votre infirmier/ère&gt;</w:t>
      </w:r>
      <w:r w:rsidRPr="0034110B">
        <w:rPr>
          <w:lang w:val="fr-BE"/>
        </w:rPr>
        <w:t xml:space="preserve"> avant &lt;de prendre&gt; &lt;d’utiliser&gt; </w:t>
      </w:r>
      <w:r w:rsidR="005A5292">
        <w:rPr>
          <w:noProof/>
        </w:rPr>
        <w:t>xxx</w:t>
      </w:r>
      <w:r w:rsidRPr="0034110B">
        <w:rPr>
          <w:lang w:val="fr-BE"/>
        </w:rPr>
        <w:t xml:space="preserve">. </w:t>
      </w:r>
    </w:p>
    <w:p w14:paraId="4969843D" w14:textId="77777777" w:rsidR="00E6215C" w:rsidRPr="00EB4343" w:rsidRDefault="00E6215C" w:rsidP="00A0599B">
      <w:pPr>
        <w:pStyle w:val="AmmCorpsTexteGras"/>
      </w:pPr>
      <w:r w:rsidRPr="008A7948">
        <w:t>Enfants &lt;et adolescents&gt;</w:t>
      </w:r>
    </w:p>
    <w:p w14:paraId="7002EF4D" w14:textId="77777777" w:rsidR="00BC131C" w:rsidRDefault="00A36441" w:rsidP="00A36441">
      <w:pPr>
        <w:pStyle w:val="AmmCorpsTexte"/>
      </w:pPr>
      <w:r w:rsidRPr="00A36441">
        <w:t>&lt;Sans objet.&gt;</w:t>
      </w:r>
    </w:p>
    <w:p w14:paraId="3BA34054" w14:textId="77777777" w:rsidR="00E6215C" w:rsidRDefault="00E6215C" w:rsidP="00A0599B">
      <w:pPr>
        <w:pStyle w:val="AmmCorpsTexteGras"/>
      </w:pPr>
      <w:r>
        <w:t xml:space="preserve">Autres médicaments et </w:t>
      </w:r>
      <w:r w:rsidR="005A5292">
        <w:t>xxx</w:t>
      </w:r>
    </w:p>
    <w:p w14:paraId="00E7AAF7" w14:textId="77777777" w:rsidR="00E6215C" w:rsidRDefault="00E6215C" w:rsidP="00E6215C">
      <w:pPr>
        <w:pStyle w:val="AmmCorpsTexte"/>
      </w:pPr>
      <w:r w:rsidRPr="00C65333">
        <w:t>&lt;Informez votre &lt;médecin&gt; &lt;ou&gt; &lt;pharmacien&gt; si vous &lt;prenez&gt; &lt;utilisez&gt;, avez récemment &lt;pris&gt; &lt;utilisé&gt; ou pourriez &lt;prendre&gt; &lt;utiliser&gt; tout autre médicament.&gt;</w:t>
      </w:r>
    </w:p>
    <w:p w14:paraId="52966E0B" w14:textId="77777777" w:rsidR="00E6215C" w:rsidRPr="00C65333" w:rsidRDefault="005A5292" w:rsidP="00A0599B">
      <w:pPr>
        <w:pStyle w:val="AmmCorpsTexteGras"/>
      </w:pPr>
      <w:r w:rsidRPr="008A7948">
        <w:t>xxx</w:t>
      </w:r>
      <w:r w:rsidR="00E6215C" w:rsidRPr="008A7948">
        <w:t xml:space="preserve"> avec &lt;des aliments&gt;&lt;et&gt;&lt;,&gt;&lt;boissons&gt;&lt;et&gt;&lt;de l’alcool&gt;</w:t>
      </w:r>
    </w:p>
    <w:p w14:paraId="70086B32" w14:textId="77777777" w:rsidR="00E6215C" w:rsidRDefault="00E6215C" w:rsidP="00E6215C">
      <w:pPr>
        <w:pStyle w:val="AmmCorpsTexte"/>
      </w:pPr>
      <w:r>
        <w:t>&lt;Sans objet.&gt;</w:t>
      </w:r>
    </w:p>
    <w:p w14:paraId="0E05423F" w14:textId="77777777" w:rsidR="00E6215C" w:rsidRPr="00B91A38" w:rsidRDefault="00894018" w:rsidP="00A0599B">
      <w:pPr>
        <w:pStyle w:val="AmmCorpsTexteGras"/>
      </w:pPr>
      <w:bookmarkStart w:id="89" w:name="_Toc142279012"/>
      <w:r w:rsidRPr="008A7948">
        <w:t xml:space="preserve">Grossesse </w:t>
      </w:r>
      <w:r w:rsidR="001A785E" w:rsidRPr="008A7948">
        <w:t>&lt;et&gt;</w:t>
      </w:r>
      <w:r w:rsidR="009D7977">
        <w:t xml:space="preserve"> </w:t>
      </w:r>
      <w:r w:rsidR="001F20B3" w:rsidRPr="008A7948">
        <w:t xml:space="preserve">&lt;,&gt; </w:t>
      </w:r>
      <w:r w:rsidRPr="008A7948">
        <w:t xml:space="preserve">allaitement </w:t>
      </w:r>
      <w:r w:rsidR="00E6215C" w:rsidRPr="008A7948">
        <w:t>&lt;et fertilité&gt;</w:t>
      </w:r>
    </w:p>
    <w:p w14:paraId="7ACB1FB5" w14:textId="77777777" w:rsidR="00E6215C" w:rsidRDefault="00E6215C" w:rsidP="00E6215C">
      <w:pPr>
        <w:pStyle w:val="AmmCorpsTexte"/>
        <w:rPr>
          <w:lang w:val="fr-BE"/>
        </w:rPr>
      </w:pPr>
      <w:r w:rsidRPr="0034110B">
        <w:rPr>
          <w:lang w:val="fr-BE"/>
        </w:rPr>
        <w:t>&lt;Si vous êtes enceinte ou que vous allaitez, si vous pensez être enceinte ou planifiez une grossesse, demandez conseil à votre &lt; médecin</w:t>
      </w:r>
      <w:r w:rsidRPr="0034110B">
        <w:sym w:font="Symbol" w:char="F03E"/>
      </w:r>
      <w:r w:rsidRPr="0034110B">
        <w:rPr>
          <w:lang w:val="fr-BE"/>
        </w:rPr>
        <w:t xml:space="preserve"> &lt;ou&gt; &lt;pharmacien</w:t>
      </w:r>
      <w:r w:rsidRPr="0034110B">
        <w:rPr>
          <w:lang w:val="en-US"/>
        </w:rPr>
        <w:sym w:font="Symbol" w:char="F03E"/>
      </w:r>
      <w:r w:rsidRPr="0034110B">
        <w:rPr>
          <w:lang w:val="fr-BE"/>
        </w:rPr>
        <w:t xml:space="preserve"> avant de prendre ce médicament.&gt;</w:t>
      </w:r>
    </w:p>
    <w:bookmarkEnd w:id="89"/>
    <w:p w14:paraId="5D8C6521" w14:textId="77777777" w:rsidR="00E6215C" w:rsidRDefault="00E6215C" w:rsidP="00A0599B">
      <w:pPr>
        <w:pStyle w:val="AmmCorpsTexteGras"/>
      </w:pPr>
      <w:r>
        <w:t>Conduite de véhicules et utilisation de machines</w:t>
      </w:r>
    </w:p>
    <w:p w14:paraId="6E107EEC" w14:textId="77777777" w:rsidR="00E6215C" w:rsidRDefault="00E6215C" w:rsidP="00E002A5">
      <w:pPr>
        <w:pStyle w:val="AmmCorpsTexte"/>
      </w:pPr>
      <w:r>
        <w:t>&lt;Sans objet.&gt;</w:t>
      </w:r>
    </w:p>
    <w:p w14:paraId="09E21F12" w14:textId="77777777" w:rsidR="00E6215C" w:rsidRDefault="005A5292" w:rsidP="00A0599B">
      <w:pPr>
        <w:pStyle w:val="AmmCorpsTexteGras"/>
      </w:pPr>
      <w:proofErr w:type="gramStart"/>
      <w:r w:rsidRPr="008A7948">
        <w:t>xxx</w:t>
      </w:r>
      <w:proofErr w:type="gramEnd"/>
      <w:r w:rsidR="00E6215C" w:rsidRPr="008A7948">
        <w:t xml:space="preserve"> contient </w:t>
      </w:r>
      <w:r w:rsidR="001A785E" w:rsidRPr="008A7948">
        <w:t xml:space="preserve">&lt;{nommer </w:t>
      </w:r>
      <w:r w:rsidR="00E6215C" w:rsidRPr="008A7948">
        <w:t>le</w:t>
      </w:r>
      <w:r w:rsidR="001A785E" w:rsidRPr="008A7948">
        <w:t>/</w:t>
      </w:r>
      <w:r w:rsidR="00E6215C" w:rsidRPr="008A7948">
        <w:t>les</w:t>
      </w:r>
      <w:r w:rsidR="001A785E" w:rsidRPr="008A7948">
        <w:t xml:space="preserve"> excipient (</w:t>
      </w:r>
      <w:r w:rsidR="00E6215C" w:rsidRPr="008A7948">
        <w:t>s</w:t>
      </w:r>
      <w:r w:rsidR="001A785E" w:rsidRPr="008A7948">
        <w:t>)</w:t>
      </w:r>
      <w:r w:rsidR="003A673A" w:rsidRPr="008A7948">
        <w:t>}</w:t>
      </w:r>
      <w:r w:rsidR="001A785E" w:rsidRPr="008A7948">
        <w:t>&gt;</w:t>
      </w:r>
    </w:p>
    <w:p w14:paraId="42CEA86A" w14:textId="77777777" w:rsidR="00E6215C" w:rsidRDefault="00E6215C" w:rsidP="00E6215C">
      <w:pPr>
        <w:pStyle w:val="AmmCorpsTexte"/>
      </w:pPr>
      <w:r>
        <w:t>&lt;Sans objet.&gt;</w:t>
      </w:r>
    </w:p>
    <w:p w14:paraId="0D1FD12A" w14:textId="77777777" w:rsidR="009E44EF" w:rsidRDefault="009E44EF">
      <w:pPr>
        <w:pStyle w:val="AmmAnnexeTitre1"/>
        <w:rPr>
          <w:caps w:val="0"/>
        </w:rPr>
      </w:pPr>
      <w:r w:rsidRPr="008A7948">
        <w:rPr>
          <w:caps w:val="0"/>
        </w:rPr>
        <w:t>3.</w:t>
      </w:r>
      <w:r w:rsidRPr="008A7948">
        <w:rPr>
          <w:caps w:val="0"/>
        </w:rPr>
        <w:tab/>
        <w:t>COMMENT &lt;PRENDRE&gt; &lt;UTILISER&gt; xxx ?</w:t>
      </w:r>
      <w:bookmarkEnd w:id="88"/>
    </w:p>
    <w:p w14:paraId="18A7E5E4" w14:textId="77777777" w:rsidR="00E6215C" w:rsidRDefault="00E6215C" w:rsidP="00E6215C">
      <w:pPr>
        <w:pStyle w:val="AmmCorpsTexte"/>
        <w:rPr>
          <w:szCs w:val="18"/>
        </w:rPr>
      </w:pPr>
      <w:bookmarkStart w:id="90" w:name="_Toc142279021"/>
      <w:r w:rsidRPr="00281A56">
        <w:rPr>
          <w:szCs w:val="18"/>
        </w:rPr>
        <w:t>&lt;Veillez à toujours &lt;prendre&gt; &lt;utiliser&gt; ce médicament en suivant exactement les indications de votre médecin &lt;ou pharmacien&gt;. Vérifiez auprès de &lt;votre médecin&gt; &lt;ou&gt; &lt;pharmacien&gt; en cas de doute.&gt;</w:t>
      </w:r>
    </w:p>
    <w:p w14:paraId="7C2B270E" w14:textId="77777777" w:rsidR="00E6215C" w:rsidRDefault="00E6215C" w:rsidP="00E6215C">
      <w:pPr>
        <w:pStyle w:val="AmmCorpsTexte"/>
        <w:rPr>
          <w:lang w:val="fr-BE"/>
        </w:rPr>
      </w:pPr>
      <w:r w:rsidRPr="0034110B">
        <w:rPr>
          <w:lang w:val="fr-BE"/>
        </w:rPr>
        <w:t>&lt;La dose recommandée est de…&gt;</w:t>
      </w:r>
    </w:p>
    <w:p w14:paraId="1E862C04" w14:textId="77777777" w:rsidR="00E6215C" w:rsidRDefault="00E6215C" w:rsidP="00E6215C">
      <w:pPr>
        <w:pStyle w:val="AmmCorpsTexte"/>
        <w:rPr>
          <w:lang w:val="fr-BE"/>
        </w:rPr>
      </w:pPr>
      <w:r w:rsidRPr="0034110B">
        <w:rPr>
          <w:lang w:val="fr-BE"/>
        </w:rPr>
        <w:t xml:space="preserve">&lt;Veillez à toujours &lt;prendre&gt; &lt;utiliser&gt; ce médicament en </w:t>
      </w:r>
      <w:r w:rsidRPr="00E179E8">
        <w:rPr>
          <w:lang w:val="fr-BE"/>
        </w:rPr>
        <w:t>suivant exactement les instructions de cette notice ou les indications de votre &lt;médecin&gt; &lt;,&gt; &lt;ou&gt; &lt;pharmacien&gt;</w:t>
      </w:r>
      <w:r w:rsidR="001F20B3" w:rsidRPr="001F20B3">
        <w:rPr>
          <w:lang w:val="fr-BE"/>
        </w:rPr>
        <w:t xml:space="preserve"> </w:t>
      </w:r>
      <w:r w:rsidR="002477D9">
        <w:rPr>
          <w:lang w:val="fr-BE"/>
        </w:rPr>
        <w:t>&lt;</w:t>
      </w:r>
      <w:r w:rsidR="001F20B3" w:rsidRPr="00E179E8">
        <w:rPr>
          <w:lang w:val="fr-BE"/>
        </w:rPr>
        <w:t>ou infirmier/ère&gt;</w:t>
      </w:r>
      <w:r w:rsidRPr="00E179E8">
        <w:rPr>
          <w:lang w:val="fr-BE"/>
        </w:rPr>
        <w:t>. Vérifiez auprès de &lt;votre médecin&gt; &lt;ou&gt; &lt;,&gt; &lt;pharmacien&gt; ou &lt;infirmier/ère&gt; en cas de doute.&gt;</w:t>
      </w:r>
    </w:p>
    <w:p w14:paraId="1C534689" w14:textId="77777777" w:rsidR="00B91A38" w:rsidRDefault="00B91A38" w:rsidP="00B91A38">
      <w:pPr>
        <w:pStyle w:val="AmmCorpsTexte"/>
        <w:rPr>
          <w:lang w:val="fr-BE"/>
        </w:rPr>
      </w:pPr>
      <w:r w:rsidRPr="0034110B">
        <w:rPr>
          <w:lang w:val="fr-BE"/>
        </w:rPr>
        <w:t>&lt;La dose recommandée est de…&gt;</w:t>
      </w:r>
    </w:p>
    <w:p w14:paraId="41C5A845" w14:textId="77777777" w:rsidR="00E6215C" w:rsidRPr="00B91A38" w:rsidRDefault="00E6215C" w:rsidP="00A0599B">
      <w:pPr>
        <w:pStyle w:val="AmmCorpsTexteGras"/>
      </w:pPr>
      <w:r w:rsidRPr="008A7948">
        <w:t>&lt;Utilisation chez les enfants &lt;et les adolescents&gt;&gt;</w:t>
      </w:r>
    </w:p>
    <w:p w14:paraId="56D5493D" w14:textId="77777777" w:rsidR="00E6215C" w:rsidRPr="0034110B" w:rsidRDefault="00E6215C" w:rsidP="00E6215C">
      <w:pPr>
        <w:pStyle w:val="AmmCorpsTexte"/>
        <w:rPr>
          <w:lang w:val="fr-BE"/>
        </w:rPr>
      </w:pPr>
      <w:r w:rsidRPr="0034110B">
        <w:rPr>
          <w:lang w:val="fr-BE"/>
        </w:rPr>
        <w:t>&lt;La barre de cassure n’est là que pour faciliter la prise du comprimé si vous éprouvez des difficultés à l’avaler en entier.&gt;</w:t>
      </w:r>
    </w:p>
    <w:p w14:paraId="4F6791C2" w14:textId="77777777" w:rsidR="00E6215C" w:rsidRPr="0034110B" w:rsidRDefault="00E6215C" w:rsidP="00467525">
      <w:pPr>
        <w:pStyle w:val="AmmCorpsTexte"/>
        <w:rPr>
          <w:lang w:val="fr-BE"/>
        </w:rPr>
      </w:pPr>
      <w:r w:rsidRPr="0034110B">
        <w:rPr>
          <w:lang w:val="fr-BE"/>
        </w:rPr>
        <w:t>&lt;Le comprimé peut être divisé en doses égales.&gt;</w:t>
      </w:r>
    </w:p>
    <w:p w14:paraId="534FAF32" w14:textId="77777777" w:rsidR="00E6215C" w:rsidRPr="00281A56" w:rsidRDefault="00E6215C" w:rsidP="00E6215C">
      <w:pPr>
        <w:pStyle w:val="AmmCorpsTexte"/>
        <w:rPr>
          <w:lang w:val="fr-BE"/>
        </w:rPr>
      </w:pPr>
      <w:r w:rsidRPr="0034110B">
        <w:rPr>
          <w:lang w:val="fr-BE"/>
        </w:rPr>
        <w:t>&lt;La barre de cassure n’est pas destinée à bri</w:t>
      </w:r>
      <w:r>
        <w:rPr>
          <w:lang w:val="fr-BE"/>
        </w:rPr>
        <w:t>ser le comprimé.&gt;</w:t>
      </w:r>
    </w:p>
    <w:p w14:paraId="3300E456" w14:textId="77777777" w:rsidR="00E6215C" w:rsidRPr="00992955" w:rsidRDefault="00E6215C" w:rsidP="00A0599B">
      <w:pPr>
        <w:pStyle w:val="AmmCorpsTexteGras"/>
      </w:pPr>
      <w:r w:rsidRPr="008A7948">
        <w:t xml:space="preserve">Si vous avez &lt;pris&gt; &lt;utilisé&gt; plus de </w:t>
      </w:r>
      <w:r w:rsidR="005A5292" w:rsidRPr="008A7948">
        <w:t>xxx</w:t>
      </w:r>
      <w:r w:rsidRPr="008A7948">
        <w:t xml:space="preserve"> que vous n’auriez dû</w:t>
      </w:r>
    </w:p>
    <w:p w14:paraId="4444828C" w14:textId="77777777" w:rsidR="00E6215C" w:rsidRDefault="00E6215C" w:rsidP="00E6215C">
      <w:pPr>
        <w:pStyle w:val="AmmCorpsTexte"/>
      </w:pPr>
      <w:r>
        <w:t>&lt;Sans objet.&gt;</w:t>
      </w:r>
    </w:p>
    <w:p w14:paraId="1350FD65" w14:textId="77777777" w:rsidR="00E6215C" w:rsidRDefault="00E6215C" w:rsidP="00A0599B">
      <w:pPr>
        <w:pStyle w:val="AmmCorpsTexteGras"/>
      </w:pPr>
      <w:r w:rsidRPr="008A7948">
        <w:t xml:space="preserve">Si vous oubliez &lt;de prendre&gt; &lt;d’utiliser&gt; </w:t>
      </w:r>
      <w:r w:rsidR="005A5292" w:rsidRPr="008A7948">
        <w:t>xxx</w:t>
      </w:r>
    </w:p>
    <w:p w14:paraId="2515B893" w14:textId="77777777" w:rsidR="00E6215C" w:rsidRPr="00B91A38" w:rsidRDefault="00E6215C" w:rsidP="00B91A38">
      <w:pPr>
        <w:pStyle w:val="AmmCorpsTexte"/>
      </w:pPr>
      <w:r w:rsidRPr="00B91A38">
        <w:t>&lt;Ne prenez pas de dose double pour compenser &lt;le comprimé&gt;&lt;la dose&gt;&lt;…&gt; que vous avez oublié de prendre ;&gt;</w:t>
      </w:r>
    </w:p>
    <w:p w14:paraId="4D56B1AC" w14:textId="77777777" w:rsidR="00BC131C" w:rsidRPr="00B91A38" w:rsidRDefault="00E6215C" w:rsidP="00B91A38">
      <w:pPr>
        <w:pStyle w:val="AmmCorpsTexte"/>
      </w:pPr>
      <w:bookmarkStart w:id="91" w:name="_Toc142279020"/>
      <w:r w:rsidRPr="00B91A38">
        <w:t>&lt;Sans objet.&gt;</w:t>
      </w:r>
    </w:p>
    <w:bookmarkEnd w:id="91"/>
    <w:p w14:paraId="11EAFE43" w14:textId="77777777" w:rsidR="00E6215C" w:rsidRDefault="00E6215C" w:rsidP="00A0599B">
      <w:pPr>
        <w:pStyle w:val="AmmCorpsTexteGras"/>
      </w:pPr>
      <w:r w:rsidRPr="008A7948">
        <w:t xml:space="preserve">Si vous arrêtez &lt;de prendre&gt; &lt;d’utiliser&gt; </w:t>
      </w:r>
      <w:r w:rsidR="005A5292" w:rsidRPr="008A7948">
        <w:t>xxx</w:t>
      </w:r>
      <w:r w:rsidRPr="008A7948">
        <w:t xml:space="preserve"> </w:t>
      </w:r>
    </w:p>
    <w:p w14:paraId="7F28FD98" w14:textId="77777777" w:rsidR="00E6215C" w:rsidRDefault="00E6215C" w:rsidP="00E6215C">
      <w:pPr>
        <w:pStyle w:val="AmmCorpsTexte"/>
      </w:pPr>
      <w:r>
        <w:t>&lt;Sans objet.&gt;</w:t>
      </w:r>
    </w:p>
    <w:p w14:paraId="6295A554" w14:textId="77777777" w:rsidR="00E6215C" w:rsidRDefault="00E6215C" w:rsidP="00E6215C">
      <w:pPr>
        <w:pStyle w:val="AmmCorpsTexte"/>
        <w:spacing w:before="240"/>
      </w:pPr>
      <w:r>
        <w:lastRenderedPageBreak/>
        <w:t>&lt;Si vous avez d’autres questions sur l’utilisation de ce médicament, demandez plus d’informations &lt;à votre médecin&gt; &lt;,&gt; &lt;à votre pharmacien</w:t>
      </w:r>
      <w:r w:rsidRPr="003C27C6">
        <w:t>&gt; &lt;ou à votre infirmier/ère&gt;.&gt;</w:t>
      </w:r>
    </w:p>
    <w:p w14:paraId="21F48420" w14:textId="77777777" w:rsidR="009E44EF" w:rsidRDefault="009E44EF">
      <w:pPr>
        <w:pStyle w:val="AmmAnnexeTitre1"/>
        <w:rPr>
          <w:caps w:val="0"/>
        </w:rPr>
      </w:pPr>
      <w:r>
        <w:rPr>
          <w:caps w:val="0"/>
        </w:rPr>
        <w:t>4.</w:t>
      </w:r>
      <w:r>
        <w:rPr>
          <w:caps w:val="0"/>
        </w:rPr>
        <w:tab/>
        <w:t>QUELS SONT LES EFFETS INDESIRABLES EVENTUELS ?</w:t>
      </w:r>
      <w:bookmarkEnd w:id="90"/>
    </w:p>
    <w:p w14:paraId="3C7D75B9" w14:textId="77777777" w:rsidR="00E6215C" w:rsidRPr="0034110B" w:rsidRDefault="00E6215C" w:rsidP="00E6215C">
      <w:pPr>
        <w:pStyle w:val="AmmCorpsTexte"/>
        <w:rPr>
          <w:lang w:val="fr-BE"/>
        </w:rPr>
      </w:pPr>
      <w:bookmarkStart w:id="92" w:name="_Toc142279023"/>
      <w:r w:rsidRPr="0034110B">
        <w:t>Comme tous les médicaments, ce médicament peut provoquer des effets indésirables, mais ils ne surviennent pas systématiquement chez tout le monde.</w:t>
      </w:r>
    </w:p>
    <w:p w14:paraId="341A1998" w14:textId="77777777" w:rsidR="00E6215C" w:rsidRPr="00B91A38" w:rsidRDefault="00E6215C" w:rsidP="00A0599B">
      <w:pPr>
        <w:pStyle w:val="AmmCorpsTexteGras"/>
      </w:pPr>
      <w:r w:rsidRPr="008A7948">
        <w:t>&lt;Effets indésirables supplémentaires chez  les enfants &lt;et les adolescents&gt;&gt;</w:t>
      </w:r>
    </w:p>
    <w:p w14:paraId="68549875" w14:textId="77777777" w:rsidR="00E6215C" w:rsidRPr="00810790" w:rsidRDefault="00E6215C" w:rsidP="00B91A38">
      <w:pPr>
        <w:pStyle w:val="AmmCorpsTexteGras"/>
      </w:pPr>
      <w:r w:rsidRPr="00810790">
        <w:t>Déclaration des effets secondaires</w:t>
      </w:r>
    </w:p>
    <w:p w14:paraId="1069C235" w14:textId="77777777" w:rsidR="00187F7A" w:rsidRPr="00E179E8" w:rsidRDefault="00187F7A" w:rsidP="00E6215C">
      <w:pPr>
        <w:pStyle w:val="AmmCorpsTexte"/>
        <w:rPr>
          <w:rFonts w:eastAsia="Calibri"/>
        </w:rPr>
      </w:pPr>
      <w:r w:rsidRPr="006E7E33">
        <w:t>Si vous ressentez un quelconque effet indésirable, parlez-en à &lt;votre médecin&gt; &lt;ou&gt; &lt;,&gt; &lt;votre pharmacien&gt; &lt;ou à votre infirmier/ère&gt;. Ceci s’applique aussi à tout e</w:t>
      </w:r>
      <w:r>
        <w:t xml:space="preserve">ffet indésirable qui ne serait </w:t>
      </w:r>
      <w:r w:rsidRPr="006E7E33">
        <w:t>pas mentionné dans cette notice.</w:t>
      </w:r>
      <w:r w:rsidRPr="007D010C">
        <w:rPr>
          <w:szCs w:val="22"/>
          <w:lang w:val="fr-BE"/>
        </w:rPr>
        <w:t xml:space="preserve"> </w:t>
      </w:r>
      <w:r w:rsidRPr="007D010C">
        <w:rPr>
          <w:szCs w:val="22"/>
        </w:rPr>
        <w:t xml:space="preserve">Vous pouvez également </w:t>
      </w:r>
      <w:r>
        <w:rPr>
          <w:szCs w:val="22"/>
        </w:rPr>
        <w:t>déclarer</w:t>
      </w:r>
      <w:r w:rsidRPr="007D010C">
        <w:rPr>
          <w:szCs w:val="22"/>
        </w:rPr>
        <w:t xml:space="preserve"> les effets indésirables directement </w:t>
      </w:r>
      <w:r>
        <w:rPr>
          <w:szCs w:val="22"/>
        </w:rPr>
        <w:t xml:space="preserve">via </w:t>
      </w:r>
      <w:r>
        <w:t xml:space="preserve">le système national de déclaration : </w:t>
      </w:r>
      <w:r w:rsidRPr="00BB06F8">
        <w:rPr>
          <w:rFonts w:eastAsia="Calibri"/>
          <w:noProof/>
          <w:lang w:eastAsia="zh-CN"/>
        </w:rPr>
        <w:t>Agence nationale de sécurité du médicament et des produits de santé (ANSM)</w:t>
      </w:r>
      <w:r>
        <w:rPr>
          <w:rFonts w:eastAsia="Calibri"/>
          <w:noProof/>
          <w:lang w:eastAsia="zh-CN"/>
        </w:rPr>
        <w:t xml:space="preserve"> </w:t>
      </w:r>
      <w:r w:rsidRPr="00BB06F8">
        <w:rPr>
          <w:rFonts w:eastAsia="Calibri"/>
          <w:noProof/>
          <w:lang w:eastAsia="zh-CN"/>
        </w:rPr>
        <w:t xml:space="preserve">et réseau des Centres Régionaux de Pharmacovigilance </w:t>
      </w:r>
      <w:r>
        <w:rPr>
          <w:rFonts w:eastAsia="Calibri"/>
          <w:noProof/>
          <w:lang w:eastAsia="zh-CN"/>
        </w:rPr>
        <w:t xml:space="preserve">- </w:t>
      </w:r>
      <w:r w:rsidRPr="00C25997">
        <w:rPr>
          <w:rFonts w:eastAsia="Calibri"/>
          <w:lang w:eastAsia="zh-CN"/>
        </w:rPr>
        <w:t>Site internet</w:t>
      </w:r>
      <w:r w:rsidRPr="00C25997">
        <w:rPr>
          <w:rFonts w:eastAsia="Calibri"/>
          <w:noProof/>
          <w:lang w:eastAsia="zh-CN"/>
        </w:rPr>
        <w:t>:</w:t>
      </w:r>
      <w:r w:rsidR="003053F6" w:rsidRPr="003053F6">
        <w:rPr>
          <w:rFonts w:cs="Arial"/>
          <w:color w:val="353838"/>
        </w:rPr>
        <w:t xml:space="preserve"> </w:t>
      </w:r>
      <w:hyperlink r:id="rId11" w:history="1">
        <w:r w:rsidR="003053F6">
          <w:rPr>
            <w:rStyle w:val="Lienhypertexte"/>
            <w:rFonts w:cs="Arial"/>
          </w:rPr>
          <w:t>https://signalement.social-sante.gouv.fr/</w:t>
        </w:r>
      </w:hyperlink>
      <w:r w:rsidRPr="00537F91">
        <w:rPr>
          <w:rFonts w:eastAsia="Calibri"/>
          <w:noProof/>
          <w:color w:val="FF0000"/>
          <w:lang w:eastAsia="zh-CN"/>
        </w:rPr>
        <w:t xml:space="preserve"> </w:t>
      </w:r>
    </w:p>
    <w:p w14:paraId="444C2ED7" w14:textId="77777777" w:rsidR="00E6215C" w:rsidRDefault="00E6215C" w:rsidP="00E6215C">
      <w:pPr>
        <w:pStyle w:val="AmmCorpsTexte"/>
        <w:rPr>
          <w:szCs w:val="22"/>
        </w:rPr>
      </w:pPr>
      <w:r w:rsidRPr="007D010C">
        <w:rPr>
          <w:szCs w:val="22"/>
        </w:rPr>
        <w:t>En signalant les effets indésirables, vous contribuez à fournir davantage d’informations sur la sécurité du médicament.</w:t>
      </w:r>
    </w:p>
    <w:p w14:paraId="39ADC1CD" w14:textId="77777777" w:rsidR="009E44EF" w:rsidRDefault="009E44EF">
      <w:pPr>
        <w:pStyle w:val="AmmAnnexeTitre1"/>
      </w:pPr>
      <w:r>
        <w:t>5.</w:t>
      </w:r>
      <w:r>
        <w:tab/>
        <w:t xml:space="preserve">COMMENT CONSERVER </w:t>
      </w:r>
      <w:r>
        <w:rPr>
          <w:caps w:val="0"/>
        </w:rPr>
        <w:t>xxx</w:t>
      </w:r>
      <w:r>
        <w:t> ?</w:t>
      </w:r>
      <w:bookmarkEnd w:id="92"/>
    </w:p>
    <w:p w14:paraId="59F0AB30" w14:textId="77777777" w:rsidR="00E6215C" w:rsidRDefault="00E6215C" w:rsidP="00E6215C">
      <w:pPr>
        <w:pStyle w:val="AmmCorpsTexte"/>
      </w:pPr>
      <w:bookmarkStart w:id="93" w:name="_Toc142279024"/>
      <w:bookmarkStart w:id="94" w:name="_Toc142279026"/>
      <w:r>
        <w:t>Tenir ce médicament hors de la vue et de la portée des enfants.</w:t>
      </w:r>
    </w:p>
    <w:bookmarkEnd w:id="93"/>
    <w:p w14:paraId="00E448DA" w14:textId="77777777" w:rsidR="00E6215C" w:rsidRDefault="00E6215C" w:rsidP="00E6215C">
      <w:pPr>
        <w:pStyle w:val="AmmCorpsTexte"/>
        <w:rPr>
          <w:lang w:val="fr-BE"/>
        </w:rPr>
      </w:pPr>
      <w:r w:rsidRPr="0034110B">
        <w:rPr>
          <w:lang w:val="fr-BE"/>
        </w:rPr>
        <w:t>N’utilisez pas ce médicament après la date de péremption indiquée sur &lt;l’étiquette&gt; &lt;l’emballage&gt; &lt;le flacon&gt; &lt;…&gt; &lt;après {abréviation utilisée pour la date d’expiration}.&gt; &lt;La date de péremption fait référence au dernier jour de ce mois</w:t>
      </w:r>
      <w:r w:rsidRPr="0034110B">
        <w:rPr>
          <w:lang w:val="en-US"/>
        </w:rPr>
        <w:sym w:font="Symbol" w:char="F03E"/>
      </w:r>
      <w:r w:rsidRPr="0034110B">
        <w:rPr>
          <w:lang w:val="fr-BE"/>
        </w:rPr>
        <w:t>.</w:t>
      </w:r>
    </w:p>
    <w:p w14:paraId="50CB82B3" w14:textId="77777777" w:rsidR="00E6215C" w:rsidRPr="0034110B" w:rsidRDefault="00E6215C" w:rsidP="00E6215C">
      <w:pPr>
        <w:pStyle w:val="AmmCorpsTexte"/>
        <w:rPr>
          <w:lang w:val="fr-BE"/>
        </w:rPr>
      </w:pPr>
      <w:r w:rsidRPr="0034110B">
        <w:rPr>
          <w:lang w:val="fr-BE"/>
        </w:rPr>
        <w:t>&lt;N’utilisez pas ce médicament si vous remarquez {description de signes visibles de détérioration}.&gt;</w:t>
      </w:r>
    </w:p>
    <w:p w14:paraId="2A61ED03" w14:textId="77777777" w:rsidR="00E6215C" w:rsidRDefault="00E6215C" w:rsidP="00E6215C">
      <w:pPr>
        <w:pStyle w:val="AmmCorpsTexte"/>
        <w:rPr>
          <w:lang w:val="fr-BE"/>
        </w:rPr>
      </w:pPr>
      <w:r w:rsidRPr="0034110B">
        <w:rPr>
          <w:lang w:val="fr-BE"/>
        </w:rPr>
        <w:t>&lt;Ne jetez aucun médicament au tout-à-l’égout &lt;</w:t>
      </w:r>
      <w:r w:rsidR="00023791" w:rsidRPr="00EF742F">
        <w:rPr>
          <w:color w:val="000000"/>
          <w:lang w:val="fr-BE"/>
        </w:rPr>
        <w:t>ou</w:t>
      </w:r>
      <w:r w:rsidRPr="00EF742F">
        <w:rPr>
          <w:color w:val="000000"/>
          <w:lang w:val="fr-BE"/>
        </w:rPr>
        <w:t xml:space="preserve"> avec </w:t>
      </w:r>
      <w:r w:rsidRPr="0034110B">
        <w:rPr>
          <w:lang w:val="fr-BE"/>
        </w:rPr>
        <w:t>les ordures ménagères&gt;. Demandez à votre pharmacien d’éliminer les médicaments que vous n’utilisez plus. Ces mesures contribueront à protéger l’environnement.&gt;</w:t>
      </w:r>
    </w:p>
    <w:p w14:paraId="09CE652F" w14:textId="77777777" w:rsidR="009E44EF" w:rsidRDefault="009E44EF" w:rsidP="0028706C">
      <w:pPr>
        <w:pStyle w:val="AmmAnnexeTitre1"/>
        <w:keepNext/>
        <w:ind w:left="0" w:firstLine="0"/>
      </w:pPr>
      <w:r>
        <w:t>6.</w:t>
      </w:r>
      <w:r>
        <w:tab/>
      </w:r>
      <w:bookmarkEnd w:id="94"/>
      <w:r w:rsidR="00F71DD1">
        <w:t>CONTENU DE L’EMBALLAGE ET AUTRES INFORMATIONS</w:t>
      </w:r>
    </w:p>
    <w:bookmarkEnd w:id="1"/>
    <w:p w14:paraId="4E0C6E6D" w14:textId="77777777" w:rsidR="00E6215C" w:rsidRDefault="00E6215C" w:rsidP="00D735F2">
      <w:pPr>
        <w:pStyle w:val="AmmAnnexeTitre2"/>
      </w:pPr>
      <w:r>
        <w:t xml:space="preserve">Ce que contient </w:t>
      </w:r>
      <w:r w:rsidR="005A5292">
        <w:t>xxx</w:t>
      </w:r>
    </w:p>
    <w:p w14:paraId="4DF527D5" w14:textId="77777777" w:rsidR="00E6215C" w:rsidRDefault="00E6215C" w:rsidP="00E6215C">
      <w:pPr>
        <w:pStyle w:val="AmmListePuces1"/>
      </w:pPr>
      <w:r>
        <w:t>La(les) substance(s) active(s) est (sont) :</w:t>
      </w:r>
    </w:p>
    <w:p w14:paraId="51060738" w14:textId="77777777" w:rsidR="00D77E1A" w:rsidRDefault="00D77E1A" w:rsidP="00D77E1A">
      <w:pPr>
        <w:pStyle w:val="AmmComposition"/>
        <w:ind w:left="360"/>
      </w:pPr>
      <w:r w:rsidRPr="00967A3A">
        <w:t>{</w:t>
      </w:r>
      <w:r w:rsidRPr="00967A3A">
        <w:tab/>
        <w:t xml:space="preserve"> }</w:t>
      </w:r>
    </w:p>
    <w:p w14:paraId="6F4FDE4F" w14:textId="77777777" w:rsidR="00E6215C" w:rsidRDefault="00E6215C" w:rsidP="00E6215C">
      <w:pPr>
        <w:pStyle w:val="AmmListePuces1"/>
      </w:pPr>
      <w:r>
        <w:t xml:space="preserve">L(es) autre(s) </w:t>
      </w:r>
      <w:r w:rsidR="00C35BC0">
        <w:t>&lt;</w:t>
      </w:r>
      <w:r>
        <w:t>composant(s)</w:t>
      </w:r>
      <w:r w:rsidR="00C35BC0">
        <w:t>&gt;</w:t>
      </w:r>
      <w:r>
        <w:t xml:space="preserve"> &lt;excipient(s)&gt; est (sont) : </w:t>
      </w:r>
    </w:p>
    <w:p w14:paraId="66107D46" w14:textId="77777777" w:rsidR="00E6215C" w:rsidRPr="00824376" w:rsidRDefault="00023791" w:rsidP="00F80C84">
      <w:pPr>
        <w:pStyle w:val="AmmAnnexeTitre2"/>
      </w:pPr>
      <w:r w:rsidRPr="00824376">
        <w:t>Qu’</w:t>
      </w:r>
      <w:r w:rsidR="009A6A02" w:rsidRPr="00824376">
        <w:t>est-ce</w:t>
      </w:r>
      <w:r w:rsidRPr="00824376">
        <w:t xml:space="preserve"> que </w:t>
      </w:r>
      <w:r w:rsidR="005A5292" w:rsidRPr="00824376">
        <w:t>xxx</w:t>
      </w:r>
      <w:r w:rsidR="00E6215C" w:rsidRPr="00824376">
        <w:t xml:space="preserve"> et contenu de l’emballage extérieur</w:t>
      </w:r>
    </w:p>
    <w:p w14:paraId="21A2DAF2" w14:textId="77777777" w:rsidR="00E6215C" w:rsidRDefault="00E6215C" w:rsidP="00992955">
      <w:pPr>
        <w:pStyle w:val="AmmAnnexeTitre2"/>
      </w:pPr>
      <w:bookmarkStart w:id="95" w:name="_Toc142279030"/>
      <w:r>
        <w:t>Titulaire</w:t>
      </w:r>
      <w:bookmarkEnd w:id="95"/>
      <w:r w:rsidR="00824376">
        <w:t xml:space="preserve"> de l’autorisation de mise sur le marché</w:t>
      </w:r>
    </w:p>
    <w:p w14:paraId="7FB63AB2" w14:textId="77777777" w:rsidR="00FA3C36" w:rsidRPr="00FF0284" w:rsidRDefault="00FA3C36" w:rsidP="00FA3C36">
      <w:pPr>
        <w:pStyle w:val="AmmCorpsTexteGras"/>
        <w:spacing w:after="0"/>
      </w:pPr>
      <w:bookmarkStart w:id="96" w:name="_Toc142279031"/>
      <w:r w:rsidRPr="00FF0284">
        <w:t>TITUNOM</w:t>
      </w:r>
    </w:p>
    <w:p w14:paraId="0CF6B521" w14:textId="77777777" w:rsidR="00FA3C36" w:rsidRPr="006E54AB" w:rsidRDefault="00FA3C36" w:rsidP="00FA3C36">
      <w:pPr>
        <w:pStyle w:val="AmmCorpsTexte"/>
        <w:spacing w:after="0"/>
      </w:pPr>
      <w:r>
        <w:t>TITUADRESSE1</w:t>
      </w:r>
    </w:p>
    <w:p w14:paraId="6F8F6D34" w14:textId="77777777" w:rsidR="00FA3C36" w:rsidRPr="006E54AB" w:rsidRDefault="00FA3C36" w:rsidP="00FA3C36">
      <w:pPr>
        <w:pStyle w:val="AmmCorpsTexte"/>
        <w:spacing w:after="0"/>
      </w:pPr>
      <w:r>
        <w:t>TITUADRESSE2</w:t>
      </w:r>
    </w:p>
    <w:p w14:paraId="6C5D6943" w14:textId="77777777" w:rsidR="00FA3C36" w:rsidRDefault="00FA3C36" w:rsidP="00FA3C36">
      <w:pPr>
        <w:pStyle w:val="AmmCorpsTexte"/>
        <w:spacing w:after="0"/>
      </w:pPr>
      <w:r>
        <w:t>TITUC</w:t>
      </w:r>
      <w:r w:rsidR="00AE09E6">
        <w:t>P</w:t>
      </w:r>
      <w:r>
        <w:t>VILLE</w:t>
      </w:r>
    </w:p>
    <w:p w14:paraId="569C1577" w14:textId="77777777" w:rsidR="00FA3C36" w:rsidRDefault="00CA5AFE" w:rsidP="00FA3C36">
      <w:pPr>
        <w:pStyle w:val="AmmCorpsTexte"/>
        <w:spacing w:after="0"/>
      </w:pPr>
      <w:r>
        <w:t>&lt;</w:t>
      </w:r>
      <w:r w:rsidR="00FA3C36">
        <w:t>T</w:t>
      </w:r>
      <w:r>
        <w:t>ITUPAYS&gt;</w:t>
      </w:r>
    </w:p>
    <w:p w14:paraId="3CF06640" w14:textId="77777777" w:rsidR="00E6215C" w:rsidRDefault="00E6215C" w:rsidP="00992955">
      <w:pPr>
        <w:pStyle w:val="AmmAnnexeTitre2"/>
      </w:pPr>
      <w:r>
        <w:t>Exploitant</w:t>
      </w:r>
      <w:bookmarkEnd w:id="96"/>
      <w:r w:rsidR="00824376">
        <w:t xml:space="preserve"> de l’autorisation de mise sur le marché</w:t>
      </w:r>
    </w:p>
    <w:p w14:paraId="6D8F6DEE" w14:textId="77777777" w:rsidR="00806DB3" w:rsidRPr="00FF0284" w:rsidRDefault="00806DB3" w:rsidP="00806DB3">
      <w:pPr>
        <w:pStyle w:val="AmmCorpsTexteGras"/>
        <w:spacing w:after="0"/>
      </w:pPr>
      <w:r>
        <w:t>EXPNOM</w:t>
      </w:r>
    </w:p>
    <w:p w14:paraId="327924A5" w14:textId="77777777" w:rsidR="00806DB3" w:rsidRDefault="00FA3C36" w:rsidP="00806DB3">
      <w:pPr>
        <w:pStyle w:val="AmmCorpsTexte"/>
        <w:spacing w:after="0"/>
      </w:pPr>
      <w:r>
        <w:t>EXPADRESSE</w:t>
      </w:r>
      <w:r w:rsidR="0028706C">
        <w:t>1</w:t>
      </w:r>
    </w:p>
    <w:p w14:paraId="6C7F980B" w14:textId="77777777" w:rsidR="0028706C" w:rsidRPr="006E54AB" w:rsidRDefault="0028706C" w:rsidP="00806DB3">
      <w:pPr>
        <w:pStyle w:val="AmmCorpsTexte"/>
        <w:spacing w:after="0"/>
      </w:pPr>
      <w:r>
        <w:t>EXPADRESSE2</w:t>
      </w:r>
    </w:p>
    <w:p w14:paraId="75F8D07C" w14:textId="77777777" w:rsidR="00806DB3" w:rsidRDefault="00FA3C36" w:rsidP="00806DB3">
      <w:pPr>
        <w:pStyle w:val="AmmCorpsTexte"/>
        <w:spacing w:after="0"/>
      </w:pPr>
      <w:r>
        <w:t>EXPCPVILLE</w:t>
      </w:r>
    </w:p>
    <w:p w14:paraId="656313DD" w14:textId="77777777" w:rsidR="00CA5AFE" w:rsidRDefault="00CA5AFE" w:rsidP="00CA5AFE">
      <w:pPr>
        <w:pStyle w:val="AmmCorpsTexte"/>
        <w:spacing w:after="0"/>
      </w:pPr>
      <w:r>
        <w:t>&lt;EXPPAYS&gt;</w:t>
      </w:r>
    </w:p>
    <w:p w14:paraId="24FDF801" w14:textId="77777777" w:rsidR="00E6215C" w:rsidRDefault="00E6215C" w:rsidP="00E6215C">
      <w:pPr>
        <w:pStyle w:val="AmmCorpsTexte"/>
      </w:pPr>
      <w:r>
        <w:t>[</w:t>
      </w:r>
      <w:proofErr w:type="gramStart"/>
      <w:r>
        <w:t>ou</w:t>
      </w:r>
      <w:proofErr w:type="gramEnd"/>
      <w:r>
        <w:t xml:space="preserve"> &lt;Non déclaré / à déclarer ultérieurement&gt;]</w:t>
      </w:r>
    </w:p>
    <w:p w14:paraId="3E1FF55C" w14:textId="77777777" w:rsidR="00E6215C" w:rsidRDefault="00E6215C" w:rsidP="00992955">
      <w:pPr>
        <w:pStyle w:val="AmmAnnexeTitre2"/>
      </w:pPr>
      <w:bookmarkStart w:id="97" w:name="_Toc142279032"/>
      <w:r>
        <w:t>Fabricant</w:t>
      </w:r>
      <w:bookmarkEnd w:id="97"/>
    </w:p>
    <w:p w14:paraId="6B14B0B2" w14:textId="77777777" w:rsidR="00D06BA3" w:rsidRPr="00DA7F38" w:rsidRDefault="00D06BA3" w:rsidP="00D06BA3">
      <w:pPr>
        <w:pStyle w:val="AmmCorpsTexteGras"/>
        <w:spacing w:after="0"/>
      </w:pPr>
      <w:bookmarkStart w:id="98" w:name="_Toc142279033"/>
      <w:r>
        <w:t>FABLIBNOM</w:t>
      </w:r>
    </w:p>
    <w:p w14:paraId="13CB9A8C" w14:textId="77777777" w:rsidR="00D06BA3" w:rsidRDefault="00D06BA3" w:rsidP="00D06BA3">
      <w:pPr>
        <w:pStyle w:val="AmmCorpsTexte"/>
        <w:spacing w:after="0"/>
      </w:pPr>
      <w:r w:rsidRPr="00DA7F38">
        <w:lastRenderedPageBreak/>
        <w:t>FA</w:t>
      </w:r>
      <w:r>
        <w:t>BLIB</w:t>
      </w:r>
      <w:r w:rsidRPr="00DA7F38">
        <w:t>ADRESSE</w:t>
      </w:r>
      <w:r>
        <w:t>1</w:t>
      </w:r>
    </w:p>
    <w:p w14:paraId="04F4A655" w14:textId="77777777" w:rsidR="00D06BA3" w:rsidRPr="00DA7F38" w:rsidRDefault="00D06BA3" w:rsidP="00D06BA3">
      <w:pPr>
        <w:pStyle w:val="AmmCorpsTexte"/>
        <w:spacing w:after="0"/>
      </w:pPr>
      <w:r w:rsidRPr="00DA7F38">
        <w:t>FA</w:t>
      </w:r>
      <w:r>
        <w:t>BLIB</w:t>
      </w:r>
      <w:r w:rsidRPr="00DA7F38">
        <w:t>ADRESSE</w:t>
      </w:r>
      <w:r>
        <w:t>2</w:t>
      </w:r>
    </w:p>
    <w:p w14:paraId="389DCA92" w14:textId="77777777" w:rsidR="00D06BA3" w:rsidRPr="00DA7F38" w:rsidRDefault="00D06BA3" w:rsidP="00D06BA3">
      <w:pPr>
        <w:pStyle w:val="AmmCorpsTexte"/>
        <w:spacing w:after="0"/>
      </w:pPr>
      <w:r w:rsidRPr="00DA7F38">
        <w:t>FA</w:t>
      </w:r>
      <w:r>
        <w:t>BLIB</w:t>
      </w:r>
      <w:r w:rsidRPr="00DA7F38">
        <w:t>C</w:t>
      </w:r>
      <w:r>
        <w:t>P</w:t>
      </w:r>
      <w:r w:rsidRPr="00DA7F38">
        <w:t>VILLE</w:t>
      </w:r>
    </w:p>
    <w:p w14:paraId="187105A7" w14:textId="77777777" w:rsidR="00D06BA3" w:rsidRDefault="00D06BA3" w:rsidP="00D06BA3">
      <w:pPr>
        <w:pStyle w:val="AmmCorpsTexte"/>
        <w:spacing w:after="0"/>
      </w:pPr>
      <w:r w:rsidRPr="00DA7F38">
        <w:t>&lt;</w:t>
      </w:r>
      <w:r>
        <w:t>FABLIB</w:t>
      </w:r>
      <w:r w:rsidRPr="00DA7F38">
        <w:t>PAYS&gt;</w:t>
      </w:r>
    </w:p>
    <w:p w14:paraId="42F29D80" w14:textId="77777777" w:rsidR="00E6215C" w:rsidRDefault="00E6215C" w:rsidP="00D735F2">
      <w:pPr>
        <w:pStyle w:val="AmmAnnexeTitre2"/>
      </w:pPr>
      <w:r>
        <w:t>Noms du médicament dans les Etats membres de l'Espace Economique Européen</w:t>
      </w:r>
      <w:bookmarkEnd w:id="98"/>
    </w:p>
    <w:p w14:paraId="70911C6D" w14:textId="77777777" w:rsidR="00A71672" w:rsidRPr="00A71672" w:rsidRDefault="00A71672" w:rsidP="00A71672">
      <w:pPr>
        <w:pStyle w:val="AmmCorpsTexteGras"/>
        <w:rPr>
          <w:b w:val="0"/>
          <w:color w:val="385623"/>
        </w:rPr>
      </w:pPr>
      <w:r w:rsidRPr="00A71672">
        <w:rPr>
          <w:b w:val="0"/>
          <w:color w:val="385623"/>
        </w:rPr>
        <w:t>[</w:t>
      </w:r>
      <w:proofErr w:type="gramStart"/>
      <w:r w:rsidRPr="00A71672">
        <w:rPr>
          <w:b w:val="0"/>
          <w:color w:val="385623"/>
        </w:rPr>
        <w:t>dans</w:t>
      </w:r>
      <w:proofErr w:type="gramEnd"/>
      <w:r w:rsidRPr="00A71672">
        <w:rPr>
          <w:b w:val="0"/>
          <w:color w:val="385623"/>
        </w:rPr>
        <w:t xml:space="preserve"> le cas des </w:t>
      </w:r>
      <w:r w:rsidR="00CE1F77">
        <w:rPr>
          <w:b w:val="0"/>
          <w:color w:val="385623"/>
        </w:rPr>
        <w:t>MRP</w:t>
      </w:r>
      <w:r w:rsidR="00CE1F77" w:rsidRPr="00A71672">
        <w:rPr>
          <w:b w:val="0"/>
          <w:color w:val="385623"/>
        </w:rPr>
        <w:t xml:space="preserve"> </w:t>
      </w:r>
      <w:r w:rsidRPr="00A71672">
        <w:rPr>
          <w:b w:val="0"/>
          <w:color w:val="385623"/>
        </w:rPr>
        <w:t>et DCP]</w:t>
      </w:r>
    </w:p>
    <w:p w14:paraId="09FC7524" w14:textId="77777777" w:rsidR="00E6215C" w:rsidRPr="00F351BA" w:rsidRDefault="00E6215C" w:rsidP="005E737B">
      <w:pPr>
        <w:pStyle w:val="AmmCorpsTexteGras"/>
        <w:rPr>
          <w:b w:val="0"/>
          <w:color w:val="385623"/>
        </w:rPr>
      </w:pPr>
      <w:r w:rsidRPr="005E737B">
        <w:t xml:space="preserve">&lt;Ce médicament est autorisé dans les Etats membres de l'Espace Economique Européen sous les noms suivants : Conformément à la réglementation en vigueur.&gt; </w:t>
      </w:r>
    </w:p>
    <w:p w14:paraId="35269D27" w14:textId="77777777" w:rsidR="00E6215C" w:rsidRPr="005E737B" w:rsidRDefault="00E6215C" w:rsidP="005E737B">
      <w:pPr>
        <w:pStyle w:val="AmmCorpsTexte"/>
      </w:pPr>
      <w:r w:rsidRPr="005E737B">
        <w:t>[À compléter ultérieurement par le titulaire]</w:t>
      </w:r>
    </w:p>
    <w:p w14:paraId="2567A80D" w14:textId="77777777" w:rsidR="00E6215C" w:rsidRPr="00F351BA" w:rsidRDefault="00E6215C" w:rsidP="005E737B">
      <w:pPr>
        <w:pStyle w:val="AmmCorpsTexteGras"/>
        <w:rPr>
          <w:b w:val="0"/>
          <w:color w:val="385623"/>
        </w:rPr>
      </w:pPr>
      <w:r w:rsidRPr="00F351BA">
        <w:rPr>
          <w:b w:val="0"/>
          <w:color w:val="385623"/>
        </w:rPr>
        <w:t>[</w:t>
      </w:r>
      <w:proofErr w:type="gramStart"/>
      <w:r w:rsidRPr="00F351BA">
        <w:rPr>
          <w:b w:val="0"/>
          <w:color w:val="385623"/>
        </w:rPr>
        <w:t>dans</w:t>
      </w:r>
      <w:proofErr w:type="gramEnd"/>
      <w:r w:rsidRPr="00F351BA">
        <w:rPr>
          <w:b w:val="0"/>
          <w:color w:val="385623"/>
        </w:rPr>
        <w:t xml:space="preserve"> le cas des PN]</w:t>
      </w:r>
    </w:p>
    <w:p w14:paraId="14A6CE1F" w14:textId="77777777" w:rsidR="006520DC" w:rsidRDefault="006520DC" w:rsidP="005E737B">
      <w:pPr>
        <w:pStyle w:val="AmmCorpsTexte"/>
      </w:pPr>
      <w:r w:rsidRPr="005E737B">
        <w:t>&lt;Sans objet.&gt;</w:t>
      </w:r>
    </w:p>
    <w:p w14:paraId="5E3E351B" w14:textId="77777777" w:rsidR="00D735F2" w:rsidRDefault="00E6215C" w:rsidP="00D735F2">
      <w:pPr>
        <w:pStyle w:val="AmmAnnexeTitre2"/>
      </w:pPr>
      <w:r>
        <w:t>La dernière date à laquelle c</w:t>
      </w:r>
      <w:r w:rsidR="00021E4B">
        <w:t>ette notice a été révisée est</w:t>
      </w:r>
      <w:r w:rsidR="00D735F2">
        <w:t> :</w:t>
      </w:r>
    </w:p>
    <w:p w14:paraId="13882F58" w14:textId="77777777" w:rsidR="00923428" w:rsidRPr="007821DC" w:rsidRDefault="00923428" w:rsidP="00923428">
      <w:pPr>
        <w:pStyle w:val="AmmCorpsTexte"/>
        <w:rPr>
          <w:bCs/>
          <w:color w:val="385623"/>
        </w:rPr>
      </w:pPr>
      <w:r w:rsidRPr="007821DC">
        <w:rPr>
          <w:bCs/>
          <w:color w:val="385623"/>
        </w:rPr>
        <w:t>[</w:t>
      </w:r>
      <w:proofErr w:type="gramStart"/>
      <w:r w:rsidRPr="007821DC">
        <w:rPr>
          <w:bCs/>
          <w:color w:val="385623"/>
        </w:rPr>
        <w:t>à</w:t>
      </w:r>
      <w:proofErr w:type="gramEnd"/>
      <w:r w:rsidRPr="007821DC">
        <w:rPr>
          <w:bCs/>
          <w:color w:val="385623"/>
        </w:rPr>
        <w:t xml:space="preserve"> compléter ultérieurement par le titulaire]</w:t>
      </w:r>
    </w:p>
    <w:p w14:paraId="6A8CF0F9" w14:textId="77777777" w:rsidR="00E6215C" w:rsidRDefault="00021E4B" w:rsidP="00A0599B">
      <w:pPr>
        <w:pStyle w:val="AmmCorpsTexteGras"/>
      </w:pPr>
      <w:r>
        <w:t>&lt;</w:t>
      </w:r>
      <w:r w:rsidR="009D7977">
        <w:t xml:space="preserve"> </w:t>
      </w:r>
      <w:r w:rsidR="00E6215C">
        <w:t>{MM/AAAA}&gt;</w:t>
      </w:r>
      <w:r>
        <w:t>&lt;</w:t>
      </w:r>
      <w:r w:rsidR="009D7977">
        <w:t xml:space="preserve"> </w:t>
      </w:r>
      <w:r w:rsidR="00E33E30">
        <w:t>{</w:t>
      </w:r>
      <w:r w:rsidR="00E6215C">
        <w:t>mois AAAA}</w:t>
      </w:r>
      <w:r>
        <w:t>.</w:t>
      </w:r>
      <w:r w:rsidR="00E6215C">
        <w:t>&gt;</w:t>
      </w:r>
    </w:p>
    <w:p w14:paraId="3C056E87" w14:textId="77777777" w:rsidR="00824376" w:rsidRDefault="00824376" w:rsidP="00D735F2">
      <w:pPr>
        <w:pStyle w:val="AmmAnnexeTitre2"/>
      </w:pPr>
      <w:bookmarkStart w:id="99" w:name="_Toc142279038"/>
      <w:r>
        <w:t>Autres</w:t>
      </w:r>
      <w:bookmarkEnd w:id="99"/>
    </w:p>
    <w:p w14:paraId="376E045D" w14:textId="77777777" w:rsidR="00E6215C" w:rsidRDefault="00E6215C" w:rsidP="00E6215C">
      <w:pPr>
        <w:pStyle w:val="AmmCorpsTexte"/>
      </w:pPr>
      <w:r>
        <w:t>&lt;Sans objet.&gt;</w:t>
      </w:r>
    </w:p>
    <w:p w14:paraId="12AA3D07" w14:textId="77777777" w:rsidR="00E6215C" w:rsidRDefault="00E6215C" w:rsidP="00E6215C">
      <w:pPr>
        <w:pStyle w:val="AmmCorpsTexte"/>
      </w:pPr>
      <w:r>
        <w:t xml:space="preserve">&lt;Une autorisation de mise sur le marché « sous circonstances exceptionnelles » a été délivrée à ce médicament. Cela signifie &lt;qu’en raison de la rareté de cette maladie&gt; &lt;que pour des raisons scientifiques&gt; &lt;que pour des raisons éthiques&gt; il est impossible d’obtenir des informations complètes sur ce médicament. </w:t>
      </w:r>
    </w:p>
    <w:p w14:paraId="27F3F5D5" w14:textId="77777777" w:rsidR="00E6215C" w:rsidRDefault="00E6215C" w:rsidP="00E6215C">
      <w:pPr>
        <w:pStyle w:val="AmmCorpsTexte"/>
      </w:pPr>
      <w:r>
        <w:t>L’ANSM réévaluera chaque année toute nouvelle information sur ce médicament et si nécessaire cette notice sera mise à jour.&gt;</w:t>
      </w:r>
    </w:p>
    <w:p w14:paraId="552AC05F" w14:textId="77777777" w:rsidR="00E6215C" w:rsidRDefault="00E6215C" w:rsidP="00E6215C">
      <w:pPr>
        <w:pStyle w:val="AmmCorpsTexte"/>
      </w:pPr>
      <w:r>
        <w:t>Des informations détaillées sur ce médicament sont disponibles sur le site Internet de l’ANSM (France).</w:t>
      </w:r>
    </w:p>
    <w:p w14:paraId="6422EE1A" w14:textId="77777777" w:rsidR="004F4DB6" w:rsidRPr="00EF742F" w:rsidRDefault="004F4DB6" w:rsidP="00E6215C">
      <w:pPr>
        <w:pStyle w:val="AmmCorpsTexte"/>
        <w:rPr>
          <w:color w:val="000000"/>
        </w:rPr>
      </w:pPr>
      <w:r w:rsidRPr="00EF742F">
        <w:rPr>
          <w:color w:val="000000"/>
        </w:rPr>
        <w:t>&lt;Il existe aussi des liens vers d’autres sites concernant les maladies rares et leur traitement.&gt;</w:t>
      </w:r>
    </w:p>
    <w:p w14:paraId="2B15435F" w14:textId="77777777" w:rsidR="00E6215C" w:rsidRDefault="00E6215C" w:rsidP="00E6215C">
      <w:pPr>
        <w:pStyle w:val="AmmCorpsTexte"/>
      </w:pPr>
      <w:r>
        <w:t>&lt;Les informations suivantes sont destinées exclusivement aux professionnels de santé:&gt;</w:t>
      </w:r>
    </w:p>
    <w:p w14:paraId="69C66AE0" w14:textId="77777777" w:rsidR="00E6215C" w:rsidRDefault="00E6215C" w:rsidP="00E6215C">
      <w:pPr>
        <w:pStyle w:val="AmmCorpsTexteGras"/>
      </w:pPr>
      <w:r>
        <w:t>&lt;</w:t>
      </w:r>
      <w:r>
        <w:sym w:font="Symbol" w:char="F07B"/>
      </w:r>
      <w:r>
        <w:t xml:space="preserve">Conseil d’éducation sanitaire : </w:t>
      </w:r>
      <w:r>
        <w:sym w:font="Symbol" w:char="F07D"/>
      </w:r>
      <w:r>
        <w:t>&gt;</w:t>
      </w:r>
    </w:p>
    <w:p w14:paraId="7BFF0BA2" w14:textId="77777777" w:rsidR="00E6215C" w:rsidRDefault="00E6215C" w:rsidP="00E6215C">
      <w:pPr>
        <w:pStyle w:val="AmmCorpsTexteGras"/>
      </w:pPr>
      <w:r>
        <w:t>&lt;Livret patient :&gt;</w:t>
      </w:r>
    </w:p>
    <w:p w14:paraId="026E3426" w14:textId="77777777" w:rsidR="00E6215C" w:rsidRDefault="00E6215C" w:rsidP="00E6215C">
      <w:pPr>
        <w:pStyle w:val="AmmCorpsTexteGras"/>
      </w:pPr>
      <w:r>
        <w:t>&lt;Programme de prévention de la grossesse :&gt;</w:t>
      </w:r>
    </w:p>
    <w:p w14:paraId="58D357AA" w14:textId="77777777" w:rsidR="00E6215C" w:rsidRDefault="00E6215C" w:rsidP="00E6215C">
      <w:pPr>
        <w:pStyle w:val="AmmCorpsTexteGras"/>
      </w:pPr>
      <w:r>
        <w:t>&lt;Carnet de suivi :&gt;</w:t>
      </w:r>
    </w:p>
    <w:p w14:paraId="3ED70800" w14:textId="77777777" w:rsidR="00E6215C" w:rsidRDefault="00E6215C" w:rsidP="0012321D">
      <w:pPr>
        <w:pStyle w:val="AmmCorpsTexte"/>
      </w:pPr>
      <w:r>
        <w:t>&lt;Sans objet.&gt;</w:t>
      </w:r>
    </w:p>
    <w:sectPr w:rsidR="00E6215C" w:rsidSect="007B7130">
      <w:headerReference w:type="even" r:id="rId12"/>
      <w:headerReference w:type="default" r:id="rId13"/>
      <w:footerReference w:type="even" r:id="rId14"/>
      <w:footerReference w:type="default" r:id="rId15"/>
      <w:headerReference w:type="first" r:id="rId16"/>
      <w:footerReference w:type="first" r:id="rId17"/>
      <w:pgSz w:w="11906" w:h="16838" w:code="9"/>
      <w:pgMar w:top="1134" w:right="1418" w:bottom="1134" w:left="1418" w:header="737" w:footer="73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F6FF6" w14:textId="77777777" w:rsidR="00912A72" w:rsidRDefault="00912A72">
      <w:r>
        <w:separator/>
      </w:r>
    </w:p>
    <w:p w14:paraId="149700EB" w14:textId="77777777" w:rsidR="00912A72" w:rsidRDefault="00912A72"/>
    <w:p w14:paraId="000AF4F7" w14:textId="77777777" w:rsidR="00912A72" w:rsidRDefault="00912A72"/>
  </w:endnote>
  <w:endnote w:type="continuationSeparator" w:id="0">
    <w:p w14:paraId="09D1FD7F" w14:textId="77777777" w:rsidR="00912A72" w:rsidRDefault="00912A72">
      <w:r>
        <w:continuationSeparator/>
      </w:r>
    </w:p>
    <w:p w14:paraId="57F6B2D9" w14:textId="77777777" w:rsidR="00912A72" w:rsidRDefault="00912A72"/>
    <w:p w14:paraId="2E381423" w14:textId="77777777" w:rsidR="00912A72" w:rsidRDefault="00912A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6B526D9E-1845-480E-99F7-241854286739}"/>
    <w:embedBold r:id="rId2" w:fontKey="{2B79F044-8659-4F2A-8C1B-44474706F45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3" w:fontKey="{85E3AEB4-6C57-476D-BB0E-580BBB650AEF}"/>
    <w:embedBold r:id="rId4" w:fontKey="{1000FC6C-32DC-4521-9343-C38B254D3A72}"/>
    <w:embedItalic r:id="rId5" w:fontKey="{D5B4AF6D-3C59-42D4-9457-1227E1525770}"/>
    <w:embedBoldItalic r:id="rId6" w:fontKey="{66D6B87D-9CEE-49C6-8E01-A47B886FAF5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Italic r:id="rId7" w:subsetted="1" w:fontKey="{FAFAD926-E966-439C-AC6A-C2D6B59127A3}"/>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A78AC" w14:textId="77777777" w:rsidR="004C0AAE" w:rsidRDefault="004C0AA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AAFAA" w14:textId="77777777" w:rsidR="009668E4" w:rsidRDefault="003D3853">
    <w:pPr>
      <w:pStyle w:val="AmmCorpsTexte"/>
      <w:pBdr>
        <w:top w:val="single" w:sz="4" w:space="1" w:color="auto"/>
      </w:pBdr>
      <w:tabs>
        <w:tab w:val="center" w:pos="4536"/>
        <w:tab w:val="right" w:pos="9072"/>
      </w:tabs>
      <w:rPr>
        <w:i/>
        <w:sz w:val="16"/>
        <w:szCs w:val="16"/>
      </w:rPr>
    </w:pPr>
    <w:r>
      <w:rPr>
        <w:i/>
        <w:sz w:val="16"/>
        <w:szCs w:val="16"/>
      </w:rPr>
      <w:t xml:space="preserve">CIS : </w:t>
    </w:r>
    <w:r>
      <w:rPr>
        <w:i/>
        <w:sz w:val="16"/>
        <w:szCs w:val="16"/>
      </w:rPr>
      <w:fldChar w:fldCharType="begin"/>
    </w:r>
    <w:r>
      <w:rPr>
        <w:i/>
        <w:sz w:val="16"/>
        <w:szCs w:val="16"/>
      </w:rPr>
      <w:instrText xml:space="preserve"> DOCPROPERTY "CIS"  \* MERGEFORMAT </w:instrText>
    </w:r>
    <w:r>
      <w:rPr>
        <w:i/>
        <w:sz w:val="16"/>
        <w:szCs w:val="16"/>
      </w:rPr>
      <w:fldChar w:fldCharType="separate"/>
    </w:r>
    <w:r>
      <w:rPr>
        <w:i/>
        <w:sz w:val="16"/>
        <w:szCs w:val="16"/>
      </w:rPr>
      <w:t>6 999 999 9</w:t>
    </w:r>
    <w:r>
      <w:fldChar w:fldCharType="end"/>
    </w:r>
    <w:r>
      <w:rPr>
        <w:i/>
        <w:sz w:val="16"/>
        <w:szCs w:val="16"/>
      </w:rPr>
      <w:t>_OTES sortant</w:t>
    </w:r>
    <w:r>
      <w:rPr>
        <w:i/>
        <w:sz w:val="16"/>
        <w:szCs w:val="16"/>
      </w:rPr>
      <w:tab/>
      <w:t xml:space="preserve">        Feuille de style AMM format T10 complet - AMM_FOR072 v09</w:t>
    </w:r>
  </w:p>
  <w:p w14:paraId="1F61E566" w14:textId="77777777" w:rsidR="009668E4" w:rsidRDefault="003D3853">
    <w:pPr>
      <w:pStyle w:val="AmmCorpsTexte"/>
      <w:pBdr>
        <w:top w:val="single" w:sz="4" w:space="1" w:color="auto"/>
      </w:pBdr>
      <w:tabs>
        <w:tab w:val="center" w:pos="4536"/>
        <w:tab w:val="right" w:pos="9072"/>
      </w:tabs>
      <w:rPr>
        <w:i/>
        <w:sz w:val="16"/>
        <w:szCs w:val="16"/>
      </w:rPr>
    </w:pPr>
    <w:r>
      <w:rPr>
        <w:i/>
        <w:sz w:val="16"/>
        <w:szCs w:val="16"/>
      </w:rPr>
      <w:tab/>
    </w:r>
    <w:r>
      <w:rPr>
        <w:rFonts w:ascii="Arial Narrow" w:hAnsi="Arial Narrow"/>
        <w:i/>
        <w:sz w:val="16"/>
        <w:szCs w:val="16"/>
      </w:rPr>
      <w:fldChar w:fldCharType="begin"/>
    </w:r>
    <w:r>
      <w:rPr>
        <w:rFonts w:ascii="Arial Narrow" w:hAnsi="Arial Narrow"/>
        <w:i/>
        <w:sz w:val="16"/>
        <w:szCs w:val="16"/>
      </w:rPr>
      <w:instrText xml:space="preserve"> PAGE </w:instrText>
    </w:r>
    <w:r>
      <w:rPr>
        <w:rFonts w:ascii="Arial Narrow" w:hAnsi="Arial Narrow"/>
        <w:i/>
        <w:sz w:val="16"/>
        <w:szCs w:val="16"/>
      </w:rPr>
      <w:fldChar w:fldCharType="separate"/>
    </w:r>
    <w:r>
      <w:rPr>
        <w:rFonts w:ascii="Arial Narrow" w:hAnsi="Arial Narrow"/>
        <w:i/>
        <w:sz w:val="16"/>
        <w:szCs w:val="16"/>
      </w:rPr>
      <w:t>13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BAAB5" w14:textId="77777777" w:rsidR="004C0AAE" w:rsidRDefault="004C0AA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935B3" w14:textId="77777777" w:rsidR="00912A72" w:rsidRDefault="00912A72">
      <w:r>
        <w:separator/>
      </w:r>
    </w:p>
    <w:p w14:paraId="109DCD33" w14:textId="77777777" w:rsidR="00912A72" w:rsidRDefault="00912A72"/>
    <w:p w14:paraId="10D5E7B6" w14:textId="77777777" w:rsidR="00912A72" w:rsidRDefault="00912A72"/>
  </w:footnote>
  <w:footnote w:type="continuationSeparator" w:id="0">
    <w:p w14:paraId="6319B887" w14:textId="77777777" w:rsidR="00912A72" w:rsidRDefault="00912A72">
      <w:r>
        <w:continuationSeparator/>
      </w:r>
    </w:p>
    <w:p w14:paraId="6CC9060E" w14:textId="77777777" w:rsidR="00912A72" w:rsidRDefault="00912A72"/>
    <w:p w14:paraId="76FA4051" w14:textId="77777777" w:rsidR="00912A72" w:rsidRDefault="00912A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3A131" w14:textId="77777777" w:rsidR="004C0AAE" w:rsidRDefault="004C0AA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14E93" w14:textId="77777777" w:rsidR="004C0AAE" w:rsidRDefault="004C0AA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1F1C0" w14:textId="77777777" w:rsidR="004D0B8B" w:rsidRDefault="00E70DAE">
    <w:pPr>
      <w:pStyle w:val="En-tte"/>
    </w:pPr>
    <w:r>
      <w:rPr>
        <w:noProof/>
      </w:rPr>
      <w:drawing>
        <wp:anchor distT="0" distB="0" distL="114300" distR="114300" simplePos="0" relativeHeight="251657728" behindDoc="0" locked="1" layoutInCell="1" allowOverlap="1" wp14:anchorId="2DECEA14" wp14:editId="74DCD615">
          <wp:simplePos x="0" y="0"/>
          <wp:positionH relativeFrom="page">
            <wp:posOffset>-23495</wp:posOffset>
          </wp:positionH>
          <wp:positionV relativeFrom="page">
            <wp:posOffset>20320</wp:posOffset>
          </wp:positionV>
          <wp:extent cx="7556500" cy="1219200"/>
          <wp:effectExtent l="0" t="0" r="6350" b="0"/>
          <wp:wrapTight wrapText="bothSides">
            <wp:wrapPolygon edited="0">
              <wp:start x="0" y="0"/>
              <wp:lineTo x="0" y="21263"/>
              <wp:lineTo x="21564" y="21263"/>
              <wp:lineTo x="21564" y="0"/>
              <wp:lineTo x="0" y="0"/>
            </wp:wrapPolygon>
          </wp:wrapTight>
          <wp:docPr id="1" name="Image 17" descr=":::ENTETE-interne:log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ENTETE-interne:logo+RF.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5565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FBA694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12490C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71E5D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2C0A3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D50C7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EE8B98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3C47D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288D8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BCC4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FA4CA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2B3EFF"/>
    <w:multiLevelType w:val="hybridMultilevel"/>
    <w:tmpl w:val="FE300332"/>
    <w:lvl w:ilvl="0" w:tplc="6B2014F2">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B5435FC"/>
    <w:multiLevelType w:val="multilevel"/>
    <w:tmpl w:val="48460EC8"/>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15AC2261"/>
    <w:multiLevelType w:val="hybridMultilevel"/>
    <w:tmpl w:val="6AC6BB8E"/>
    <w:lvl w:ilvl="0" w:tplc="9072CAAE">
      <w:start w:val="1"/>
      <w:numFmt w:val="bullet"/>
      <w:lvlText w:val="-"/>
      <w:lvlJc w:val="left"/>
      <w:pPr>
        <w:tabs>
          <w:tab w:val="num" w:pos="1494"/>
        </w:tabs>
        <w:ind w:left="1494" w:hanging="360"/>
      </w:pPr>
      <w:rPr>
        <w:rFonts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6D5F3C"/>
    <w:multiLevelType w:val="hybridMultilevel"/>
    <w:tmpl w:val="B09E49D4"/>
    <w:lvl w:ilvl="0" w:tplc="054EC162">
      <w:start w:val="1"/>
      <w:numFmt w:val="bullet"/>
      <w:lvlText w:val=""/>
      <w:lvlJc w:val="left"/>
      <w:pPr>
        <w:tabs>
          <w:tab w:val="num" w:pos="2629"/>
        </w:tabs>
        <w:ind w:left="2629" w:hanging="360"/>
      </w:pPr>
      <w:rPr>
        <w:rFonts w:ascii="Wingdings" w:hAnsi="Wingdings" w:hint="default"/>
      </w:rPr>
    </w:lvl>
    <w:lvl w:ilvl="1" w:tplc="040C0003" w:tentative="1">
      <w:start w:val="1"/>
      <w:numFmt w:val="bullet"/>
      <w:lvlText w:val="o"/>
      <w:lvlJc w:val="left"/>
      <w:pPr>
        <w:tabs>
          <w:tab w:val="num" w:pos="2291"/>
        </w:tabs>
        <w:ind w:left="2291" w:hanging="360"/>
      </w:pPr>
      <w:rPr>
        <w:rFonts w:ascii="Courier New" w:hAnsi="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4" w15:restartNumberingAfterBreak="0">
    <w:nsid w:val="32523EDF"/>
    <w:multiLevelType w:val="hybridMultilevel"/>
    <w:tmpl w:val="07743790"/>
    <w:lvl w:ilvl="0" w:tplc="F30CBC4E">
      <w:start w:val="1"/>
      <w:numFmt w:val="bullet"/>
      <w:pStyle w:val="AmmListePuces3"/>
      <w:lvlText w:val=""/>
      <w:lvlJc w:val="left"/>
      <w:pPr>
        <w:tabs>
          <w:tab w:val="num" w:pos="927"/>
        </w:tabs>
        <w:ind w:left="927" w:hanging="360"/>
      </w:pPr>
      <w:rPr>
        <w:rFonts w:ascii="Wingdings" w:hAnsi="Wingdings" w:hint="default"/>
      </w:rPr>
    </w:lvl>
    <w:lvl w:ilvl="1" w:tplc="B0FAF90A">
      <w:start w:val="1"/>
      <w:numFmt w:val="bullet"/>
      <w:pStyle w:val="AmmListePuces2"/>
      <w:lvlText w:val="o"/>
      <w:lvlJc w:val="left"/>
      <w:pPr>
        <w:tabs>
          <w:tab w:val="num" w:pos="1440"/>
        </w:tabs>
        <w:ind w:left="1440" w:hanging="360"/>
      </w:pPr>
      <w:rPr>
        <w:rFonts w:ascii="Courier New" w:hAnsi="Courier New" w:hint="default"/>
      </w:rPr>
    </w:lvl>
    <w:lvl w:ilvl="2" w:tplc="3384B78E">
      <w:start w:val="1"/>
      <w:numFmt w:val="bullet"/>
      <w:pStyle w:val="AmmListePuces3"/>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A43DE6"/>
    <w:multiLevelType w:val="hybridMultilevel"/>
    <w:tmpl w:val="D5BAF4FC"/>
    <w:lvl w:ilvl="0" w:tplc="CB3EB7E8">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34619F6"/>
    <w:multiLevelType w:val="hybridMultilevel"/>
    <w:tmpl w:val="CFE29B68"/>
    <w:lvl w:ilvl="0" w:tplc="7128A1A4">
      <w:numFmt w:val="bullet"/>
      <w:lvlText w:val=""/>
      <w:lvlJc w:val="left"/>
      <w:pPr>
        <w:tabs>
          <w:tab w:val="num" w:pos="360"/>
        </w:tabs>
        <w:ind w:left="360" w:hanging="360"/>
      </w:pPr>
      <w:rPr>
        <w:rFonts w:ascii="Symbol" w:hAnsi="Symbol" w:cs="Times New Roman" w:hint="default"/>
        <w:b/>
        <w:i w:val="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F97682"/>
    <w:multiLevelType w:val="hybridMultilevel"/>
    <w:tmpl w:val="714E3752"/>
    <w:lvl w:ilvl="0" w:tplc="836AFB7C">
      <w:numFmt w:val="bullet"/>
      <w:lvlText w:val="-"/>
      <w:lvlJc w:val="left"/>
      <w:pPr>
        <w:ind w:left="360" w:hanging="360"/>
      </w:pPr>
      <w:rPr>
        <w:rFonts w:ascii="Arial" w:eastAsia="Times"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597A6ABB"/>
    <w:multiLevelType w:val="hybridMultilevel"/>
    <w:tmpl w:val="E8745996"/>
    <w:lvl w:ilvl="0" w:tplc="A69C3202">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DB12396"/>
    <w:multiLevelType w:val="hybridMultilevel"/>
    <w:tmpl w:val="E1CC0726"/>
    <w:lvl w:ilvl="0" w:tplc="5A8C0E0E">
      <w:numFmt w:val="bullet"/>
      <w:lvlText w:val=""/>
      <w:lvlJc w:val="left"/>
      <w:pPr>
        <w:tabs>
          <w:tab w:val="num" w:pos="360"/>
        </w:tabs>
        <w:ind w:left="360" w:hanging="360"/>
      </w:pPr>
      <w:rPr>
        <w:rFonts w:ascii="Symbol" w:eastAsia="Times"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30160A8"/>
    <w:multiLevelType w:val="multilevel"/>
    <w:tmpl w:val="20606084"/>
    <w:lvl w:ilvl="0">
      <w:start w:val="1"/>
      <w:numFmt w:val="bullet"/>
      <w:pStyle w:val="AmmListePuces1"/>
      <w:lvlText w:val=""/>
      <w:lvlJc w:val="left"/>
      <w:pPr>
        <w:tabs>
          <w:tab w:val="num" w:pos="360"/>
        </w:tabs>
        <w:ind w:left="360" w:hanging="360"/>
      </w:pPr>
      <w:rPr>
        <w:rFonts w:ascii="Symbol" w:hAnsi="Symbol" w:hint="default"/>
      </w:rPr>
    </w:lvl>
    <w:lvl w:ilvl="1">
      <w:start w:val="1"/>
      <w:numFmt w:val="upperLetter"/>
      <w:pStyle w:val="Titre2"/>
      <w:lvlText w:val="%2."/>
      <w:lvlJc w:val="left"/>
      <w:pPr>
        <w:tabs>
          <w:tab w:val="num" w:pos="1080"/>
        </w:tabs>
        <w:ind w:left="720" w:firstLine="0"/>
      </w:pPr>
    </w:lvl>
    <w:lvl w:ilvl="2">
      <w:start w:val="1"/>
      <w:numFmt w:val="decimal"/>
      <w:pStyle w:val="Titre3"/>
      <w:lvlText w:val="%3."/>
      <w:lvlJc w:val="left"/>
      <w:pPr>
        <w:tabs>
          <w:tab w:val="num" w:pos="1800"/>
        </w:tabs>
        <w:ind w:left="1440" w:firstLine="0"/>
      </w:pPr>
    </w:lvl>
    <w:lvl w:ilvl="3">
      <w:start w:val="1"/>
      <w:numFmt w:val="lowerLetter"/>
      <w:pStyle w:val="Titre4"/>
      <w:lvlText w:val="%4)"/>
      <w:lvlJc w:val="left"/>
      <w:pPr>
        <w:tabs>
          <w:tab w:val="num" w:pos="2520"/>
        </w:tabs>
        <w:ind w:left="2160" w:firstLine="0"/>
      </w:pPr>
    </w:lvl>
    <w:lvl w:ilvl="4">
      <w:start w:val="1"/>
      <w:numFmt w:val="decimal"/>
      <w:pStyle w:val="Titre5"/>
      <w:lvlText w:val="(%5)"/>
      <w:lvlJc w:val="left"/>
      <w:pPr>
        <w:tabs>
          <w:tab w:val="num" w:pos="3240"/>
        </w:tabs>
        <w:ind w:left="2880" w:firstLine="0"/>
      </w:pPr>
    </w:lvl>
    <w:lvl w:ilvl="5">
      <w:start w:val="1"/>
      <w:numFmt w:val="lowerLetter"/>
      <w:pStyle w:val="Titre6"/>
      <w:lvlText w:val="(%6)"/>
      <w:lvlJc w:val="left"/>
      <w:pPr>
        <w:tabs>
          <w:tab w:val="num" w:pos="3960"/>
        </w:tabs>
        <w:ind w:left="3600" w:firstLine="0"/>
      </w:pPr>
    </w:lvl>
    <w:lvl w:ilvl="6">
      <w:start w:val="1"/>
      <w:numFmt w:val="lowerRoman"/>
      <w:pStyle w:val="Titre7"/>
      <w:lvlText w:val="(%7)"/>
      <w:lvlJc w:val="left"/>
      <w:pPr>
        <w:tabs>
          <w:tab w:val="num" w:pos="4680"/>
        </w:tabs>
        <w:ind w:left="4320" w:firstLine="0"/>
      </w:pPr>
    </w:lvl>
    <w:lvl w:ilvl="7">
      <w:start w:val="1"/>
      <w:numFmt w:val="lowerLetter"/>
      <w:pStyle w:val="Titre8"/>
      <w:lvlText w:val="(%8)"/>
      <w:lvlJc w:val="left"/>
      <w:pPr>
        <w:tabs>
          <w:tab w:val="num" w:pos="5400"/>
        </w:tabs>
        <w:ind w:left="5040" w:firstLine="0"/>
      </w:pPr>
    </w:lvl>
    <w:lvl w:ilvl="8">
      <w:start w:val="1"/>
      <w:numFmt w:val="lowerRoman"/>
      <w:pStyle w:val="Titre9"/>
      <w:lvlText w:val="(%9)"/>
      <w:lvlJc w:val="left"/>
      <w:pPr>
        <w:tabs>
          <w:tab w:val="num" w:pos="6120"/>
        </w:tabs>
        <w:ind w:left="5760" w:firstLine="0"/>
      </w:pPr>
    </w:lvl>
  </w:abstractNum>
  <w:abstractNum w:abstractNumId="21" w15:restartNumberingAfterBreak="0">
    <w:nsid w:val="68CB0F89"/>
    <w:multiLevelType w:val="multilevel"/>
    <w:tmpl w:val="0352AC48"/>
    <w:name w:val="RCP"/>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72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15:restartNumberingAfterBreak="0">
    <w:nsid w:val="77BA6813"/>
    <w:multiLevelType w:val="hybridMultilevel"/>
    <w:tmpl w:val="8D2C5936"/>
    <w:lvl w:ilvl="0" w:tplc="AF38A71C">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99C397D"/>
    <w:multiLevelType w:val="multilevel"/>
    <w:tmpl w:val="91EC8390"/>
    <w:lvl w:ilvl="0">
      <w:numFmt w:val="bullet"/>
      <w:lvlText w:val=""/>
      <w:lvlJc w:val="left"/>
      <w:pPr>
        <w:tabs>
          <w:tab w:val="num" w:pos="360"/>
        </w:tabs>
        <w:ind w:left="360" w:hanging="360"/>
      </w:pPr>
      <w:rPr>
        <w:rFonts w:ascii="Symbol" w:eastAsia="Times" w:hAnsi="Symbol" w:hint="default"/>
        <w:color w:val="auto"/>
        <w:lang w:val="fr-FR"/>
      </w:r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num w:numId="1" w16cid:durableId="72700211">
    <w:abstractNumId w:val="5"/>
  </w:num>
  <w:num w:numId="2" w16cid:durableId="2072388455">
    <w:abstractNumId w:val="16"/>
  </w:num>
  <w:num w:numId="3" w16cid:durableId="1226447906">
    <w:abstractNumId w:val="14"/>
  </w:num>
  <w:num w:numId="4" w16cid:durableId="291398905">
    <w:abstractNumId w:val="8"/>
  </w:num>
  <w:num w:numId="5" w16cid:durableId="1729180831">
    <w:abstractNumId w:val="3"/>
  </w:num>
  <w:num w:numId="6" w16cid:durableId="1472403263">
    <w:abstractNumId w:val="2"/>
  </w:num>
  <w:num w:numId="7" w16cid:durableId="1945726115">
    <w:abstractNumId w:val="1"/>
  </w:num>
  <w:num w:numId="8" w16cid:durableId="78842299">
    <w:abstractNumId w:val="0"/>
  </w:num>
  <w:num w:numId="9" w16cid:durableId="1704863879">
    <w:abstractNumId w:val="9"/>
  </w:num>
  <w:num w:numId="10" w16cid:durableId="1006714389">
    <w:abstractNumId w:val="7"/>
  </w:num>
  <w:num w:numId="11" w16cid:durableId="674498355">
    <w:abstractNumId w:val="6"/>
  </w:num>
  <w:num w:numId="12" w16cid:durableId="1258978775">
    <w:abstractNumId w:val="4"/>
  </w:num>
  <w:num w:numId="13" w16cid:durableId="1512380618">
    <w:abstractNumId w:val="20"/>
  </w:num>
  <w:num w:numId="14" w16cid:durableId="56519703">
    <w:abstractNumId w:val="12"/>
  </w:num>
  <w:num w:numId="15" w16cid:durableId="1587376121">
    <w:abstractNumId w:val="13"/>
  </w:num>
  <w:num w:numId="16" w16cid:durableId="1063135901">
    <w:abstractNumId w:val="11"/>
  </w:num>
  <w:num w:numId="17" w16cid:durableId="1101681680">
    <w:abstractNumId w:val="23"/>
  </w:num>
  <w:num w:numId="18" w16cid:durableId="725639832">
    <w:abstractNumId w:val="19"/>
  </w:num>
  <w:num w:numId="19" w16cid:durableId="579364599">
    <w:abstractNumId w:val="20"/>
  </w:num>
  <w:num w:numId="20" w16cid:durableId="700125896">
    <w:abstractNumId w:val="20"/>
  </w:num>
  <w:num w:numId="21" w16cid:durableId="35592831">
    <w:abstractNumId w:val="20"/>
  </w:num>
  <w:num w:numId="22" w16cid:durableId="1384598463">
    <w:abstractNumId w:val="15"/>
  </w:num>
  <w:num w:numId="23" w16cid:durableId="4063888">
    <w:abstractNumId w:val="10"/>
  </w:num>
  <w:num w:numId="24" w16cid:durableId="2087530066">
    <w:abstractNumId w:val="17"/>
  </w:num>
  <w:num w:numId="25" w16cid:durableId="335812934">
    <w:abstractNumId w:val="22"/>
  </w:num>
  <w:num w:numId="26" w16cid:durableId="16323237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EC8"/>
    <w:rsid w:val="00000F99"/>
    <w:rsid w:val="0000327C"/>
    <w:rsid w:val="000048EC"/>
    <w:rsid w:val="00007B68"/>
    <w:rsid w:val="000157B9"/>
    <w:rsid w:val="000216BC"/>
    <w:rsid w:val="00021E4B"/>
    <w:rsid w:val="000220F8"/>
    <w:rsid w:val="000235A3"/>
    <w:rsid w:val="00023791"/>
    <w:rsid w:val="00024799"/>
    <w:rsid w:val="00025FAA"/>
    <w:rsid w:val="000267DC"/>
    <w:rsid w:val="0002754F"/>
    <w:rsid w:val="000275BC"/>
    <w:rsid w:val="00031817"/>
    <w:rsid w:val="00031EB9"/>
    <w:rsid w:val="00032EF1"/>
    <w:rsid w:val="00035456"/>
    <w:rsid w:val="00036729"/>
    <w:rsid w:val="00043CAF"/>
    <w:rsid w:val="0004620B"/>
    <w:rsid w:val="00051C7D"/>
    <w:rsid w:val="0005372B"/>
    <w:rsid w:val="00054FD8"/>
    <w:rsid w:val="00055914"/>
    <w:rsid w:val="00062A9A"/>
    <w:rsid w:val="00062C31"/>
    <w:rsid w:val="0006535D"/>
    <w:rsid w:val="0006564E"/>
    <w:rsid w:val="00067226"/>
    <w:rsid w:val="00067DB7"/>
    <w:rsid w:val="00070236"/>
    <w:rsid w:val="000731EB"/>
    <w:rsid w:val="00077D5C"/>
    <w:rsid w:val="0008139B"/>
    <w:rsid w:val="00081FC7"/>
    <w:rsid w:val="0008299C"/>
    <w:rsid w:val="00084127"/>
    <w:rsid w:val="00090671"/>
    <w:rsid w:val="00091524"/>
    <w:rsid w:val="0009262B"/>
    <w:rsid w:val="00096037"/>
    <w:rsid w:val="000A13F3"/>
    <w:rsid w:val="000A5746"/>
    <w:rsid w:val="000A6AAD"/>
    <w:rsid w:val="000B66D6"/>
    <w:rsid w:val="000C21F2"/>
    <w:rsid w:val="000C2383"/>
    <w:rsid w:val="000C5577"/>
    <w:rsid w:val="000D3DB9"/>
    <w:rsid w:val="000D5DAD"/>
    <w:rsid w:val="000D6DB8"/>
    <w:rsid w:val="000E393F"/>
    <w:rsid w:val="000E5455"/>
    <w:rsid w:val="000E6A4D"/>
    <w:rsid w:val="000F0015"/>
    <w:rsid w:val="000F7947"/>
    <w:rsid w:val="000F7DCF"/>
    <w:rsid w:val="00107327"/>
    <w:rsid w:val="00110624"/>
    <w:rsid w:val="00111D6A"/>
    <w:rsid w:val="00115276"/>
    <w:rsid w:val="001208C2"/>
    <w:rsid w:val="001208F0"/>
    <w:rsid w:val="00120B0C"/>
    <w:rsid w:val="001212B7"/>
    <w:rsid w:val="00121E59"/>
    <w:rsid w:val="00122CA3"/>
    <w:rsid w:val="0012321D"/>
    <w:rsid w:val="00123CD9"/>
    <w:rsid w:val="00126D50"/>
    <w:rsid w:val="0012759E"/>
    <w:rsid w:val="0013122B"/>
    <w:rsid w:val="00132EB3"/>
    <w:rsid w:val="00133702"/>
    <w:rsid w:val="00135BD1"/>
    <w:rsid w:val="00136E9B"/>
    <w:rsid w:val="00137144"/>
    <w:rsid w:val="00140B27"/>
    <w:rsid w:val="00142BDB"/>
    <w:rsid w:val="0015039B"/>
    <w:rsid w:val="00151A86"/>
    <w:rsid w:val="001535B9"/>
    <w:rsid w:val="00156E65"/>
    <w:rsid w:val="001656E0"/>
    <w:rsid w:val="00165FA0"/>
    <w:rsid w:val="00166FF9"/>
    <w:rsid w:val="00167846"/>
    <w:rsid w:val="00167E34"/>
    <w:rsid w:val="0017728E"/>
    <w:rsid w:val="00177575"/>
    <w:rsid w:val="0018039D"/>
    <w:rsid w:val="001803A3"/>
    <w:rsid w:val="001845D7"/>
    <w:rsid w:val="0018562D"/>
    <w:rsid w:val="0018698A"/>
    <w:rsid w:val="00186A61"/>
    <w:rsid w:val="00186C97"/>
    <w:rsid w:val="00187F7A"/>
    <w:rsid w:val="001966C8"/>
    <w:rsid w:val="00196BD4"/>
    <w:rsid w:val="001A785E"/>
    <w:rsid w:val="001B321D"/>
    <w:rsid w:val="001B385E"/>
    <w:rsid w:val="001B79CA"/>
    <w:rsid w:val="001B7D2C"/>
    <w:rsid w:val="001C02C2"/>
    <w:rsid w:val="001C31A9"/>
    <w:rsid w:val="001C3911"/>
    <w:rsid w:val="001C539B"/>
    <w:rsid w:val="001D1D2E"/>
    <w:rsid w:val="001D6C92"/>
    <w:rsid w:val="001D6D78"/>
    <w:rsid w:val="001D752C"/>
    <w:rsid w:val="001E0541"/>
    <w:rsid w:val="001E094F"/>
    <w:rsid w:val="001E2874"/>
    <w:rsid w:val="001E48A2"/>
    <w:rsid w:val="001E61F2"/>
    <w:rsid w:val="001E6786"/>
    <w:rsid w:val="001E67A0"/>
    <w:rsid w:val="001E7062"/>
    <w:rsid w:val="001E7C5C"/>
    <w:rsid w:val="001F0DD5"/>
    <w:rsid w:val="001F1655"/>
    <w:rsid w:val="001F18DD"/>
    <w:rsid w:val="001F1C78"/>
    <w:rsid w:val="001F20B3"/>
    <w:rsid w:val="001F20D8"/>
    <w:rsid w:val="001F5558"/>
    <w:rsid w:val="002002FC"/>
    <w:rsid w:val="00200D15"/>
    <w:rsid w:val="002015BA"/>
    <w:rsid w:val="002025A9"/>
    <w:rsid w:val="0020723F"/>
    <w:rsid w:val="00207D67"/>
    <w:rsid w:val="00212F8D"/>
    <w:rsid w:val="002168DB"/>
    <w:rsid w:val="00220195"/>
    <w:rsid w:val="0022302A"/>
    <w:rsid w:val="00227987"/>
    <w:rsid w:val="00232A85"/>
    <w:rsid w:val="002448E4"/>
    <w:rsid w:val="002477D9"/>
    <w:rsid w:val="00252769"/>
    <w:rsid w:val="00253F7F"/>
    <w:rsid w:val="00255526"/>
    <w:rsid w:val="00256B52"/>
    <w:rsid w:val="00266CAE"/>
    <w:rsid w:val="00266D3F"/>
    <w:rsid w:val="00267428"/>
    <w:rsid w:val="00267461"/>
    <w:rsid w:val="00273328"/>
    <w:rsid w:val="00273554"/>
    <w:rsid w:val="00274A82"/>
    <w:rsid w:val="00274C5A"/>
    <w:rsid w:val="002801B6"/>
    <w:rsid w:val="00281EA1"/>
    <w:rsid w:val="00282BAB"/>
    <w:rsid w:val="00284C93"/>
    <w:rsid w:val="002853EF"/>
    <w:rsid w:val="0028706C"/>
    <w:rsid w:val="00291748"/>
    <w:rsid w:val="00291D84"/>
    <w:rsid w:val="00293E36"/>
    <w:rsid w:val="002951F6"/>
    <w:rsid w:val="0029705D"/>
    <w:rsid w:val="00297D8C"/>
    <w:rsid w:val="002A086E"/>
    <w:rsid w:val="002A16B3"/>
    <w:rsid w:val="002A1E50"/>
    <w:rsid w:val="002A22EF"/>
    <w:rsid w:val="002A6ACE"/>
    <w:rsid w:val="002B127C"/>
    <w:rsid w:val="002B1944"/>
    <w:rsid w:val="002B58D5"/>
    <w:rsid w:val="002B6C92"/>
    <w:rsid w:val="002B7001"/>
    <w:rsid w:val="002B7274"/>
    <w:rsid w:val="002B7ABD"/>
    <w:rsid w:val="002C2DFC"/>
    <w:rsid w:val="002C4C25"/>
    <w:rsid w:val="002C76C1"/>
    <w:rsid w:val="002D7FFB"/>
    <w:rsid w:val="002E1CEB"/>
    <w:rsid w:val="002E1DFA"/>
    <w:rsid w:val="002E3727"/>
    <w:rsid w:val="002E4E09"/>
    <w:rsid w:val="002E5C3E"/>
    <w:rsid w:val="002E7B97"/>
    <w:rsid w:val="002F195A"/>
    <w:rsid w:val="002F28E8"/>
    <w:rsid w:val="002F7563"/>
    <w:rsid w:val="00304E68"/>
    <w:rsid w:val="003053F6"/>
    <w:rsid w:val="00307868"/>
    <w:rsid w:val="00315299"/>
    <w:rsid w:val="00315FC9"/>
    <w:rsid w:val="00320F8E"/>
    <w:rsid w:val="003221C0"/>
    <w:rsid w:val="00322DDB"/>
    <w:rsid w:val="00325598"/>
    <w:rsid w:val="00330024"/>
    <w:rsid w:val="00333A3C"/>
    <w:rsid w:val="00336B46"/>
    <w:rsid w:val="0034149A"/>
    <w:rsid w:val="00346EDA"/>
    <w:rsid w:val="003532A9"/>
    <w:rsid w:val="00356137"/>
    <w:rsid w:val="003567FB"/>
    <w:rsid w:val="00357838"/>
    <w:rsid w:val="0036080B"/>
    <w:rsid w:val="00361C79"/>
    <w:rsid w:val="0036497F"/>
    <w:rsid w:val="003656B3"/>
    <w:rsid w:val="00372294"/>
    <w:rsid w:val="00374127"/>
    <w:rsid w:val="00382913"/>
    <w:rsid w:val="0038380A"/>
    <w:rsid w:val="0038584F"/>
    <w:rsid w:val="00386CBC"/>
    <w:rsid w:val="0039550B"/>
    <w:rsid w:val="00395EC0"/>
    <w:rsid w:val="003967DA"/>
    <w:rsid w:val="003A211E"/>
    <w:rsid w:val="003A34BC"/>
    <w:rsid w:val="003A41AF"/>
    <w:rsid w:val="003A673A"/>
    <w:rsid w:val="003B28D8"/>
    <w:rsid w:val="003B41C3"/>
    <w:rsid w:val="003B759E"/>
    <w:rsid w:val="003C5DBD"/>
    <w:rsid w:val="003D09DC"/>
    <w:rsid w:val="003D33C5"/>
    <w:rsid w:val="003D343C"/>
    <w:rsid w:val="003D3853"/>
    <w:rsid w:val="003D3FF9"/>
    <w:rsid w:val="003D623A"/>
    <w:rsid w:val="003D73CB"/>
    <w:rsid w:val="003E18E9"/>
    <w:rsid w:val="003E2730"/>
    <w:rsid w:val="003E522B"/>
    <w:rsid w:val="003F067B"/>
    <w:rsid w:val="003F4669"/>
    <w:rsid w:val="003F4AFF"/>
    <w:rsid w:val="003F52C6"/>
    <w:rsid w:val="003F5BF8"/>
    <w:rsid w:val="00400A39"/>
    <w:rsid w:val="00400B46"/>
    <w:rsid w:val="00407A7F"/>
    <w:rsid w:val="00412F70"/>
    <w:rsid w:val="00416600"/>
    <w:rsid w:val="00416ACB"/>
    <w:rsid w:val="00420C46"/>
    <w:rsid w:val="00424131"/>
    <w:rsid w:val="004244D5"/>
    <w:rsid w:val="00430D54"/>
    <w:rsid w:val="00431284"/>
    <w:rsid w:val="00440B88"/>
    <w:rsid w:val="00441620"/>
    <w:rsid w:val="004417FA"/>
    <w:rsid w:val="00441DAC"/>
    <w:rsid w:val="00443CA0"/>
    <w:rsid w:val="00452473"/>
    <w:rsid w:val="004545EA"/>
    <w:rsid w:val="00455CC6"/>
    <w:rsid w:val="00467525"/>
    <w:rsid w:val="0047044B"/>
    <w:rsid w:val="00470D3D"/>
    <w:rsid w:val="0047676D"/>
    <w:rsid w:val="004810C1"/>
    <w:rsid w:val="004835F4"/>
    <w:rsid w:val="00484A57"/>
    <w:rsid w:val="00484D5C"/>
    <w:rsid w:val="00485786"/>
    <w:rsid w:val="00485B42"/>
    <w:rsid w:val="0048685A"/>
    <w:rsid w:val="0049046C"/>
    <w:rsid w:val="0049189B"/>
    <w:rsid w:val="00492D8A"/>
    <w:rsid w:val="00495540"/>
    <w:rsid w:val="0049630F"/>
    <w:rsid w:val="00496721"/>
    <w:rsid w:val="00496964"/>
    <w:rsid w:val="00497736"/>
    <w:rsid w:val="004A07C6"/>
    <w:rsid w:val="004A37BD"/>
    <w:rsid w:val="004A413B"/>
    <w:rsid w:val="004B1F37"/>
    <w:rsid w:val="004B3631"/>
    <w:rsid w:val="004B4721"/>
    <w:rsid w:val="004B7160"/>
    <w:rsid w:val="004B7E5F"/>
    <w:rsid w:val="004C0588"/>
    <w:rsid w:val="004C0A22"/>
    <w:rsid w:val="004C0AAE"/>
    <w:rsid w:val="004C1484"/>
    <w:rsid w:val="004C312D"/>
    <w:rsid w:val="004C4D7C"/>
    <w:rsid w:val="004C5085"/>
    <w:rsid w:val="004C7346"/>
    <w:rsid w:val="004D0B8B"/>
    <w:rsid w:val="004D0E94"/>
    <w:rsid w:val="004D17E0"/>
    <w:rsid w:val="004E112B"/>
    <w:rsid w:val="004E596F"/>
    <w:rsid w:val="004F186B"/>
    <w:rsid w:val="004F4DB6"/>
    <w:rsid w:val="004F598F"/>
    <w:rsid w:val="004F5ACD"/>
    <w:rsid w:val="00500052"/>
    <w:rsid w:val="00500347"/>
    <w:rsid w:val="00500F2B"/>
    <w:rsid w:val="0050362F"/>
    <w:rsid w:val="00503AD2"/>
    <w:rsid w:val="00503E90"/>
    <w:rsid w:val="00503F9F"/>
    <w:rsid w:val="0050554D"/>
    <w:rsid w:val="005064A6"/>
    <w:rsid w:val="0050689A"/>
    <w:rsid w:val="00511919"/>
    <w:rsid w:val="0051230A"/>
    <w:rsid w:val="00513D6B"/>
    <w:rsid w:val="00516824"/>
    <w:rsid w:val="00517438"/>
    <w:rsid w:val="00520A49"/>
    <w:rsid w:val="00522BC7"/>
    <w:rsid w:val="00523855"/>
    <w:rsid w:val="00525B73"/>
    <w:rsid w:val="00527CC4"/>
    <w:rsid w:val="00530194"/>
    <w:rsid w:val="005302A9"/>
    <w:rsid w:val="00533904"/>
    <w:rsid w:val="00551F80"/>
    <w:rsid w:val="00552FBE"/>
    <w:rsid w:val="005565B8"/>
    <w:rsid w:val="00560AC1"/>
    <w:rsid w:val="005614E9"/>
    <w:rsid w:val="005660DC"/>
    <w:rsid w:val="00567011"/>
    <w:rsid w:val="005702B4"/>
    <w:rsid w:val="0057051A"/>
    <w:rsid w:val="0057267B"/>
    <w:rsid w:val="00573E5B"/>
    <w:rsid w:val="00581EF5"/>
    <w:rsid w:val="00582BB0"/>
    <w:rsid w:val="005856EE"/>
    <w:rsid w:val="00594449"/>
    <w:rsid w:val="00597648"/>
    <w:rsid w:val="005A5292"/>
    <w:rsid w:val="005C5CC6"/>
    <w:rsid w:val="005D28DA"/>
    <w:rsid w:val="005D40B9"/>
    <w:rsid w:val="005E1E5B"/>
    <w:rsid w:val="005E2ACC"/>
    <w:rsid w:val="005E500A"/>
    <w:rsid w:val="005E71D0"/>
    <w:rsid w:val="005E737B"/>
    <w:rsid w:val="005E76DA"/>
    <w:rsid w:val="005F0007"/>
    <w:rsid w:val="005F5DBF"/>
    <w:rsid w:val="005F7087"/>
    <w:rsid w:val="005F71BD"/>
    <w:rsid w:val="00605062"/>
    <w:rsid w:val="00607694"/>
    <w:rsid w:val="006076D6"/>
    <w:rsid w:val="0060785F"/>
    <w:rsid w:val="00607926"/>
    <w:rsid w:val="00607BD2"/>
    <w:rsid w:val="00613A77"/>
    <w:rsid w:val="00614692"/>
    <w:rsid w:val="006169DB"/>
    <w:rsid w:val="0061798A"/>
    <w:rsid w:val="006220E9"/>
    <w:rsid w:val="00623CC6"/>
    <w:rsid w:val="00623D21"/>
    <w:rsid w:val="00641816"/>
    <w:rsid w:val="00643698"/>
    <w:rsid w:val="00643C87"/>
    <w:rsid w:val="006442FC"/>
    <w:rsid w:val="0064529B"/>
    <w:rsid w:val="0064656C"/>
    <w:rsid w:val="006500D7"/>
    <w:rsid w:val="006520DC"/>
    <w:rsid w:val="0065220D"/>
    <w:rsid w:val="00653D44"/>
    <w:rsid w:val="00664C5F"/>
    <w:rsid w:val="00666C91"/>
    <w:rsid w:val="00676747"/>
    <w:rsid w:val="006812F7"/>
    <w:rsid w:val="0068334F"/>
    <w:rsid w:val="006879FB"/>
    <w:rsid w:val="0069098D"/>
    <w:rsid w:val="006937DC"/>
    <w:rsid w:val="006938B8"/>
    <w:rsid w:val="006A0F64"/>
    <w:rsid w:val="006A126B"/>
    <w:rsid w:val="006A1D94"/>
    <w:rsid w:val="006A5128"/>
    <w:rsid w:val="006A5CF0"/>
    <w:rsid w:val="006A6159"/>
    <w:rsid w:val="006A7A8F"/>
    <w:rsid w:val="006C1C3C"/>
    <w:rsid w:val="006C53F4"/>
    <w:rsid w:val="006D7504"/>
    <w:rsid w:val="006D7FFE"/>
    <w:rsid w:val="006E30A5"/>
    <w:rsid w:val="006E4F6D"/>
    <w:rsid w:val="006E542E"/>
    <w:rsid w:val="006E5D3C"/>
    <w:rsid w:val="006E7013"/>
    <w:rsid w:val="007010BE"/>
    <w:rsid w:val="007045C7"/>
    <w:rsid w:val="007067C3"/>
    <w:rsid w:val="00707325"/>
    <w:rsid w:val="00710209"/>
    <w:rsid w:val="00710B9B"/>
    <w:rsid w:val="00713CCE"/>
    <w:rsid w:val="00715C45"/>
    <w:rsid w:val="00720E92"/>
    <w:rsid w:val="00722C5F"/>
    <w:rsid w:val="00725046"/>
    <w:rsid w:val="00725836"/>
    <w:rsid w:val="00725D4D"/>
    <w:rsid w:val="00730E02"/>
    <w:rsid w:val="00731732"/>
    <w:rsid w:val="007318F8"/>
    <w:rsid w:val="00732A3C"/>
    <w:rsid w:val="0074092A"/>
    <w:rsid w:val="00740D1F"/>
    <w:rsid w:val="007417CC"/>
    <w:rsid w:val="00741D83"/>
    <w:rsid w:val="00742058"/>
    <w:rsid w:val="00742D1C"/>
    <w:rsid w:val="00743265"/>
    <w:rsid w:val="00743C98"/>
    <w:rsid w:val="007440E7"/>
    <w:rsid w:val="00745148"/>
    <w:rsid w:val="00746D16"/>
    <w:rsid w:val="0074797D"/>
    <w:rsid w:val="00750367"/>
    <w:rsid w:val="00750939"/>
    <w:rsid w:val="007560DD"/>
    <w:rsid w:val="00756C8C"/>
    <w:rsid w:val="0076188B"/>
    <w:rsid w:val="00763CE4"/>
    <w:rsid w:val="00764162"/>
    <w:rsid w:val="00764282"/>
    <w:rsid w:val="0076582A"/>
    <w:rsid w:val="00767A28"/>
    <w:rsid w:val="00767A7C"/>
    <w:rsid w:val="00775E88"/>
    <w:rsid w:val="00776112"/>
    <w:rsid w:val="00781F1B"/>
    <w:rsid w:val="007821DC"/>
    <w:rsid w:val="007844AB"/>
    <w:rsid w:val="00785CB9"/>
    <w:rsid w:val="007864C0"/>
    <w:rsid w:val="0079306F"/>
    <w:rsid w:val="00795D90"/>
    <w:rsid w:val="00796D26"/>
    <w:rsid w:val="007977CF"/>
    <w:rsid w:val="007A1307"/>
    <w:rsid w:val="007A49D5"/>
    <w:rsid w:val="007A4E82"/>
    <w:rsid w:val="007A5A8A"/>
    <w:rsid w:val="007A5EB5"/>
    <w:rsid w:val="007B0149"/>
    <w:rsid w:val="007B37F1"/>
    <w:rsid w:val="007B4302"/>
    <w:rsid w:val="007B7130"/>
    <w:rsid w:val="007C370B"/>
    <w:rsid w:val="007C3F0B"/>
    <w:rsid w:val="007C4C0A"/>
    <w:rsid w:val="007C605C"/>
    <w:rsid w:val="007C6DC8"/>
    <w:rsid w:val="007C7602"/>
    <w:rsid w:val="007D240F"/>
    <w:rsid w:val="007E2EB1"/>
    <w:rsid w:val="007E36F6"/>
    <w:rsid w:val="007E4AAC"/>
    <w:rsid w:val="007E58A4"/>
    <w:rsid w:val="007E6948"/>
    <w:rsid w:val="007F23A9"/>
    <w:rsid w:val="007F33DF"/>
    <w:rsid w:val="007F47D3"/>
    <w:rsid w:val="007F66C7"/>
    <w:rsid w:val="00800B40"/>
    <w:rsid w:val="008061A6"/>
    <w:rsid w:val="008065BE"/>
    <w:rsid w:val="008068CE"/>
    <w:rsid w:val="00806DB3"/>
    <w:rsid w:val="00810790"/>
    <w:rsid w:val="00810A56"/>
    <w:rsid w:val="00811A5E"/>
    <w:rsid w:val="008134A2"/>
    <w:rsid w:val="0081630B"/>
    <w:rsid w:val="00816960"/>
    <w:rsid w:val="008225B3"/>
    <w:rsid w:val="00823903"/>
    <w:rsid w:val="00824376"/>
    <w:rsid w:val="00825EF4"/>
    <w:rsid w:val="00831C70"/>
    <w:rsid w:val="00842797"/>
    <w:rsid w:val="00844063"/>
    <w:rsid w:val="00852E2E"/>
    <w:rsid w:val="00854E56"/>
    <w:rsid w:val="00856A45"/>
    <w:rsid w:val="00857670"/>
    <w:rsid w:val="0086136F"/>
    <w:rsid w:val="00862481"/>
    <w:rsid w:val="008656C7"/>
    <w:rsid w:val="0086646D"/>
    <w:rsid w:val="00866FEF"/>
    <w:rsid w:val="00873059"/>
    <w:rsid w:val="00873E24"/>
    <w:rsid w:val="008741B6"/>
    <w:rsid w:val="00874F82"/>
    <w:rsid w:val="00875C33"/>
    <w:rsid w:val="00876B5D"/>
    <w:rsid w:val="00880B7C"/>
    <w:rsid w:val="00880C56"/>
    <w:rsid w:val="00885216"/>
    <w:rsid w:val="00885EC8"/>
    <w:rsid w:val="008869DD"/>
    <w:rsid w:val="0088775F"/>
    <w:rsid w:val="00892802"/>
    <w:rsid w:val="00894018"/>
    <w:rsid w:val="00897B6F"/>
    <w:rsid w:val="008A123F"/>
    <w:rsid w:val="008A1C05"/>
    <w:rsid w:val="008A6219"/>
    <w:rsid w:val="008A6D12"/>
    <w:rsid w:val="008A7948"/>
    <w:rsid w:val="008B1DFE"/>
    <w:rsid w:val="008B405E"/>
    <w:rsid w:val="008C41B9"/>
    <w:rsid w:val="008C5854"/>
    <w:rsid w:val="008C6E1C"/>
    <w:rsid w:val="008D17B1"/>
    <w:rsid w:val="008D40E6"/>
    <w:rsid w:val="008D4988"/>
    <w:rsid w:val="008D4CE5"/>
    <w:rsid w:val="008D54F2"/>
    <w:rsid w:val="008D5C50"/>
    <w:rsid w:val="008D6927"/>
    <w:rsid w:val="008D7BE4"/>
    <w:rsid w:val="008E1B97"/>
    <w:rsid w:val="008E2C2D"/>
    <w:rsid w:val="008F42FE"/>
    <w:rsid w:val="008F4597"/>
    <w:rsid w:val="008F5959"/>
    <w:rsid w:val="008F60F5"/>
    <w:rsid w:val="008F72EC"/>
    <w:rsid w:val="0090557A"/>
    <w:rsid w:val="00907AEE"/>
    <w:rsid w:val="00910288"/>
    <w:rsid w:val="00911D94"/>
    <w:rsid w:val="0091294B"/>
    <w:rsid w:val="00912A72"/>
    <w:rsid w:val="00920D25"/>
    <w:rsid w:val="00923428"/>
    <w:rsid w:val="00923539"/>
    <w:rsid w:val="00930D87"/>
    <w:rsid w:val="009326FB"/>
    <w:rsid w:val="00933060"/>
    <w:rsid w:val="0093351F"/>
    <w:rsid w:val="009374BB"/>
    <w:rsid w:val="009374C4"/>
    <w:rsid w:val="0094075C"/>
    <w:rsid w:val="00940ED6"/>
    <w:rsid w:val="00943AE0"/>
    <w:rsid w:val="0094410C"/>
    <w:rsid w:val="0094627B"/>
    <w:rsid w:val="0094651A"/>
    <w:rsid w:val="00947DB7"/>
    <w:rsid w:val="00950155"/>
    <w:rsid w:val="0095158E"/>
    <w:rsid w:val="00956CBD"/>
    <w:rsid w:val="0095741A"/>
    <w:rsid w:val="009668E4"/>
    <w:rsid w:val="00967A3A"/>
    <w:rsid w:val="00970697"/>
    <w:rsid w:val="00975360"/>
    <w:rsid w:val="00975EC9"/>
    <w:rsid w:val="0097665B"/>
    <w:rsid w:val="0098466C"/>
    <w:rsid w:val="00984FFD"/>
    <w:rsid w:val="009854C2"/>
    <w:rsid w:val="00992955"/>
    <w:rsid w:val="009953C3"/>
    <w:rsid w:val="00995F24"/>
    <w:rsid w:val="00996E8B"/>
    <w:rsid w:val="009A208F"/>
    <w:rsid w:val="009A6A02"/>
    <w:rsid w:val="009A7F33"/>
    <w:rsid w:val="009B5836"/>
    <w:rsid w:val="009B7CA8"/>
    <w:rsid w:val="009C266A"/>
    <w:rsid w:val="009C29BC"/>
    <w:rsid w:val="009D010A"/>
    <w:rsid w:val="009D1105"/>
    <w:rsid w:val="009D27CE"/>
    <w:rsid w:val="009D3B80"/>
    <w:rsid w:val="009D4E73"/>
    <w:rsid w:val="009D5524"/>
    <w:rsid w:val="009D719A"/>
    <w:rsid w:val="009D7977"/>
    <w:rsid w:val="009E2076"/>
    <w:rsid w:val="009E2931"/>
    <w:rsid w:val="009E44EF"/>
    <w:rsid w:val="009F25D9"/>
    <w:rsid w:val="009F3419"/>
    <w:rsid w:val="009F4458"/>
    <w:rsid w:val="009F4D5B"/>
    <w:rsid w:val="009F4D88"/>
    <w:rsid w:val="009F67AB"/>
    <w:rsid w:val="00A01EB7"/>
    <w:rsid w:val="00A04455"/>
    <w:rsid w:val="00A04C0E"/>
    <w:rsid w:val="00A058B2"/>
    <w:rsid w:val="00A0599B"/>
    <w:rsid w:val="00A0618C"/>
    <w:rsid w:val="00A067B7"/>
    <w:rsid w:val="00A07493"/>
    <w:rsid w:val="00A13294"/>
    <w:rsid w:val="00A16A34"/>
    <w:rsid w:val="00A17EA5"/>
    <w:rsid w:val="00A2140F"/>
    <w:rsid w:val="00A25429"/>
    <w:rsid w:val="00A25495"/>
    <w:rsid w:val="00A35BA9"/>
    <w:rsid w:val="00A36441"/>
    <w:rsid w:val="00A56419"/>
    <w:rsid w:val="00A56B6D"/>
    <w:rsid w:val="00A61671"/>
    <w:rsid w:val="00A619DC"/>
    <w:rsid w:val="00A625C7"/>
    <w:rsid w:val="00A63DEA"/>
    <w:rsid w:val="00A71672"/>
    <w:rsid w:val="00A71D8D"/>
    <w:rsid w:val="00A727F6"/>
    <w:rsid w:val="00A73CB9"/>
    <w:rsid w:val="00A829A8"/>
    <w:rsid w:val="00A86BFE"/>
    <w:rsid w:val="00A87328"/>
    <w:rsid w:val="00A87470"/>
    <w:rsid w:val="00A90B24"/>
    <w:rsid w:val="00A91067"/>
    <w:rsid w:val="00A917B2"/>
    <w:rsid w:val="00A9522F"/>
    <w:rsid w:val="00AA2EEF"/>
    <w:rsid w:val="00AA4338"/>
    <w:rsid w:val="00AB4726"/>
    <w:rsid w:val="00AB54BB"/>
    <w:rsid w:val="00AB77CB"/>
    <w:rsid w:val="00AB7AA9"/>
    <w:rsid w:val="00AB7E6E"/>
    <w:rsid w:val="00AC544B"/>
    <w:rsid w:val="00AC7AAB"/>
    <w:rsid w:val="00AD09BB"/>
    <w:rsid w:val="00AD17AF"/>
    <w:rsid w:val="00AD2318"/>
    <w:rsid w:val="00AD26DB"/>
    <w:rsid w:val="00AE07C6"/>
    <w:rsid w:val="00AE09E6"/>
    <w:rsid w:val="00AE0D90"/>
    <w:rsid w:val="00AE4CCE"/>
    <w:rsid w:val="00AE4FFC"/>
    <w:rsid w:val="00AF22A0"/>
    <w:rsid w:val="00AF2693"/>
    <w:rsid w:val="00AF2E08"/>
    <w:rsid w:val="00AF7151"/>
    <w:rsid w:val="00AF71FD"/>
    <w:rsid w:val="00B00EB8"/>
    <w:rsid w:val="00B04223"/>
    <w:rsid w:val="00B04840"/>
    <w:rsid w:val="00B049D5"/>
    <w:rsid w:val="00B073A6"/>
    <w:rsid w:val="00B0750F"/>
    <w:rsid w:val="00B117FF"/>
    <w:rsid w:val="00B12BDE"/>
    <w:rsid w:val="00B16899"/>
    <w:rsid w:val="00B173C4"/>
    <w:rsid w:val="00B17D13"/>
    <w:rsid w:val="00B20C7C"/>
    <w:rsid w:val="00B22350"/>
    <w:rsid w:val="00B231AF"/>
    <w:rsid w:val="00B239CE"/>
    <w:rsid w:val="00B23BF0"/>
    <w:rsid w:val="00B24DF1"/>
    <w:rsid w:val="00B2515B"/>
    <w:rsid w:val="00B32719"/>
    <w:rsid w:val="00B3273D"/>
    <w:rsid w:val="00B36449"/>
    <w:rsid w:val="00B428D5"/>
    <w:rsid w:val="00B62BC3"/>
    <w:rsid w:val="00B6538C"/>
    <w:rsid w:val="00B66EDD"/>
    <w:rsid w:val="00B76F66"/>
    <w:rsid w:val="00B80A14"/>
    <w:rsid w:val="00B82916"/>
    <w:rsid w:val="00B8377A"/>
    <w:rsid w:val="00B839C2"/>
    <w:rsid w:val="00B902E7"/>
    <w:rsid w:val="00B9095B"/>
    <w:rsid w:val="00B90B42"/>
    <w:rsid w:val="00B91A38"/>
    <w:rsid w:val="00B927C3"/>
    <w:rsid w:val="00B960B8"/>
    <w:rsid w:val="00B96F65"/>
    <w:rsid w:val="00B973F8"/>
    <w:rsid w:val="00BA1E1D"/>
    <w:rsid w:val="00BA7809"/>
    <w:rsid w:val="00BB0270"/>
    <w:rsid w:val="00BB0C05"/>
    <w:rsid w:val="00BB18F1"/>
    <w:rsid w:val="00BB2627"/>
    <w:rsid w:val="00BB5BF4"/>
    <w:rsid w:val="00BB70DF"/>
    <w:rsid w:val="00BC08A9"/>
    <w:rsid w:val="00BC131C"/>
    <w:rsid w:val="00BC28B2"/>
    <w:rsid w:val="00BC2DDE"/>
    <w:rsid w:val="00BC4C18"/>
    <w:rsid w:val="00BC7D2D"/>
    <w:rsid w:val="00BD1E89"/>
    <w:rsid w:val="00BD213D"/>
    <w:rsid w:val="00BD36D6"/>
    <w:rsid w:val="00BD789C"/>
    <w:rsid w:val="00BE16C4"/>
    <w:rsid w:val="00BE3708"/>
    <w:rsid w:val="00BE3C98"/>
    <w:rsid w:val="00BE68EB"/>
    <w:rsid w:val="00BF1505"/>
    <w:rsid w:val="00C0066D"/>
    <w:rsid w:val="00C05077"/>
    <w:rsid w:val="00C1038F"/>
    <w:rsid w:val="00C14802"/>
    <w:rsid w:val="00C20787"/>
    <w:rsid w:val="00C210BC"/>
    <w:rsid w:val="00C21911"/>
    <w:rsid w:val="00C22FD3"/>
    <w:rsid w:val="00C31981"/>
    <w:rsid w:val="00C31FAC"/>
    <w:rsid w:val="00C35BC0"/>
    <w:rsid w:val="00C376E6"/>
    <w:rsid w:val="00C404DF"/>
    <w:rsid w:val="00C40987"/>
    <w:rsid w:val="00C45048"/>
    <w:rsid w:val="00C4778E"/>
    <w:rsid w:val="00C50EA8"/>
    <w:rsid w:val="00C50F50"/>
    <w:rsid w:val="00C51EBC"/>
    <w:rsid w:val="00C57E76"/>
    <w:rsid w:val="00C63A24"/>
    <w:rsid w:val="00C640E0"/>
    <w:rsid w:val="00C66CE1"/>
    <w:rsid w:val="00C70056"/>
    <w:rsid w:val="00C7093D"/>
    <w:rsid w:val="00C72549"/>
    <w:rsid w:val="00C728EB"/>
    <w:rsid w:val="00C73528"/>
    <w:rsid w:val="00C7401E"/>
    <w:rsid w:val="00C74E33"/>
    <w:rsid w:val="00C812BD"/>
    <w:rsid w:val="00C82915"/>
    <w:rsid w:val="00C82EC8"/>
    <w:rsid w:val="00C871D3"/>
    <w:rsid w:val="00C8725E"/>
    <w:rsid w:val="00C917F6"/>
    <w:rsid w:val="00C9205E"/>
    <w:rsid w:val="00C92663"/>
    <w:rsid w:val="00C93610"/>
    <w:rsid w:val="00C944D1"/>
    <w:rsid w:val="00C95DB6"/>
    <w:rsid w:val="00C97578"/>
    <w:rsid w:val="00CA2829"/>
    <w:rsid w:val="00CA5AFE"/>
    <w:rsid w:val="00CA5D67"/>
    <w:rsid w:val="00CB127C"/>
    <w:rsid w:val="00CB272D"/>
    <w:rsid w:val="00CB5310"/>
    <w:rsid w:val="00CB6F3B"/>
    <w:rsid w:val="00CC3AA5"/>
    <w:rsid w:val="00CC6D28"/>
    <w:rsid w:val="00CD12E3"/>
    <w:rsid w:val="00CD2CEE"/>
    <w:rsid w:val="00CD39A1"/>
    <w:rsid w:val="00CD3AE6"/>
    <w:rsid w:val="00CD479F"/>
    <w:rsid w:val="00CD49F4"/>
    <w:rsid w:val="00CD5B40"/>
    <w:rsid w:val="00CD6173"/>
    <w:rsid w:val="00CD7D8F"/>
    <w:rsid w:val="00CE1F77"/>
    <w:rsid w:val="00CE4B04"/>
    <w:rsid w:val="00CE775A"/>
    <w:rsid w:val="00CF0602"/>
    <w:rsid w:val="00CF1CCA"/>
    <w:rsid w:val="00CF26DE"/>
    <w:rsid w:val="00D00F9D"/>
    <w:rsid w:val="00D04469"/>
    <w:rsid w:val="00D04CA7"/>
    <w:rsid w:val="00D05AAF"/>
    <w:rsid w:val="00D06BA3"/>
    <w:rsid w:val="00D1198F"/>
    <w:rsid w:val="00D13444"/>
    <w:rsid w:val="00D1449F"/>
    <w:rsid w:val="00D14AB3"/>
    <w:rsid w:val="00D230F9"/>
    <w:rsid w:val="00D26055"/>
    <w:rsid w:val="00D26669"/>
    <w:rsid w:val="00D27B7F"/>
    <w:rsid w:val="00D302D0"/>
    <w:rsid w:val="00D32E2E"/>
    <w:rsid w:val="00D347D7"/>
    <w:rsid w:val="00D34AB8"/>
    <w:rsid w:val="00D3749E"/>
    <w:rsid w:val="00D37C9A"/>
    <w:rsid w:val="00D403B9"/>
    <w:rsid w:val="00D45FB3"/>
    <w:rsid w:val="00D468D5"/>
    <w:rsid w:val="00D47A22"/>
    <w:rsid w:val="00D544B9"/>
    <w:rsid w:val="00D6008E"/>
    <w:rsid w:val="00D61B9D"/>
    <w:rsid w:val="00D62DC5"/>
    <w:rsid w:val="00D64D23"/>
    <w:rsid w:val="00D656EE"/>
    <w:rsid w:val="00D700F7"/>
    <w:rsid w:val="00D70A47"/>
    <w:rsid w:val="00D735F2"/>
    <w:rsid w:val="00D7741B"/>
    <w:rsid w:val="00D77E1A"/>
    <w:rsid w:val="00D81201"/>
    <w:rsid w:val="00D82982"/>
    <w:rsid w:val="00D84FC4"/>
    <w:rsid w:val="00D873A5"/>
    <w:rsid w:val="00D94D2A"/>
    <w:rsid w:val="00D9519A"/>
    <w:rsid w:val="00D97F43"/>
    <w:rsid w:val="00DA09DA"/>
    <w:rsid w:val="00DA39F2"/>
    <w:rsid w:val="00DA3E8D"/>
    <w:rsid w:val="00DA4E6F"/>
    <w:rsid w:val="00DA7F38"/>
    <w:rsid w:val="00DB6A1B"/>
    <w:rsid w:val="00DC2640"/>
    <w:rsid w:val="00DC4CEC"/>
    <w:rsid w:val="00DC5F29"/>
    <w:rsid w:val="00DC62AA"/>
    <w:rsid w:val="00DD0387"/>
    <w:rsid w:val="00DD19EE"/>
    <w:rsid w:val="00DD3A5D"/>
    <w:rsid w:val="00DD5347"/>
    <w:rsid w:val="00DD57F1"/>
    <w:rsid w:val="00DD6ECC"/>
    <w:rsid w:val="00DD7C6D"/>
    <w:rsid w:val="00DE0013"/>
    <w:rsid w:val="00DE096E"/>
    <w:rsid w:val="00DE1EAC"/>
    <w:rsid w:val="00DE26AC"/>
    <w:rsid w:val="00DE2BA5"/>
    <w:rsid w:val="00DE31DA"/>
    <w:rsid w:val="00DE5133"/>
    <w:rsid w:val="00DE642B"/>
    <w:rsid w:val="00DF1C61"/>
    <w:rsid w:val="00DF4D5B"/>
    <w:rsid w:val="00DF59BB"/>
    <w:rsid w:val="00DF6D24"/>
    <w:rsid w:val="00E002A5"/>
    <w:rsid w:val="00E069E6"/>
    <w:rsid w:val="00E10ADF"/>
    <w:rsid w:val="00E10DC6"/>
    <w:rsid w:val="00E11C81"/>
    <w:rsid w:val="00E133B8"/>
    <w:rsid w:val="00E14909"/>
    <w:rsid w:val="00E14ED2"/>
    <w:rsid w:val="00E16856"/>
    <w:rsid w:val="00E16F42"/>
    <w:rsid w:val="00E21746"/>
    <w:rsid w:val="00E23240"/>
    <w:rsid w:val="00E2347E"/>
    <w:rsid w:val="00E2424D"/>
    <w:rsid w:val="00E24C60"/>
    <w:rsid w:val="00E26B0D"/>
    <w:rsid w:val="00E276EC"/>
    <w:rsid w:val="00E33E30"/>
    <w:rsid w:val="00E34EF7"/>
    <w:rsid w:val="00E46161"/>
    <w:rsid w:val="00E477CB"/>
    <w:rsid w:val="00E52261"/>
    <w:rsid w:val="00E54FBD"/>
    <w:rsid w:val="00E56599"/>
    <w:rsid w:val="00E6215C"/>
    <w:rsid w:val="00E64A1F"/>
    <w:rsid w:val="00E65860"/>
    <w:rsid w:val="00E67EBB"/>
    <w:rsid w:val="00E70DAE"/>
    <w:rsid w:val="00E80DAD"/>
    <w:rsid w:val="00E83F26"/>
    <w:rsid w:val="00E868E7"/>
    <w:rsid w:val="00E87580"/>
    <w:rsid w:val="00E87EC2"/>
    <w:rsid w:val="00E9202B"/>
    <w:rsid w:val="00E93370"/>
    <w:rsid w:val="00E96AFE"/>
    <w:rsid w:val="00E97BAB"/>
    <w:rsid w:val="00EA228F"/>
    <w:rsid w:val="00EA4A0B"/>
    <w:rsid w:val="00EB341E"/>
    <w:rsid w:val="00EB4343"/>
    <w:rsid w:val="00EB6D96"/>
    <w:rsid w:val="00EC1C7E"/>
    <w:rsid w:val="00EC6737"/>
    <w:rsid w:val="00ED03A0"/>
    <w:rsid w:val="00ED36D3"/>
    <w:rsid w:val="00ED3D90"/>
    <w:rsid w:val="00ED786E"/>
    <w:rsid w:val="00ED787D"/>
    <w:rsid w:val="00EE0C25"/>
    <w:rsid w:val="00EE5A33"/>
    <w:rsid w:val="00EF4BBA"/>
    <w:rsid w:val="00EF742F"/>
    <w:rsid w:val="00F025C7"/>
    <w:rsid w:val="00F03AA6"/>
    <w:rsid w:val="00F07C53"/>
    <w:rsid w:val="00F13D15"/>
    <w:rsid w:val="00F13DB4"/>
    <w:rsid w:val="00F172EB"/>
    <w:rsid w:val="00F175F2"/>
    <w:rsid w:val="00F20A09"/>
    <w:rsid w:val="00F24F3E"/>
    <w:rsid w:val="00F318A0"/>
    <w:rsid w:val="00F32C4A"/>
    <w:rsid w:val="00F351BA"/>
    <w:rsid w:val="00F3754C"/>
    <w:rsid w:val="00F40E23"/>
    <w:rsid w:val="00F42115"/>
    <w:rsid w:val="00F425AB"/>
    <w:rsid w:val="00F43658"/>
    <w:rsid w:val="00F47425"/>
    <w:rsid w:val="00F50599"/>
    <w:rsid w:val="00F5448D"/>
    <w:rsid w:val="00F60EAD"/>
    <w:rsid w:val="00F64462"/>
    <w:rsid w:val="00F656AE"/>
    <w:rsid w:val="00F67932"/>
    <w:rsid w:val="00F70EAF"/>
    <w:rsid w:val="00F71DD1"/>
    <w:rsid w:val="00F72DB6"/>
    <w:rsid w:val="00F7586B"/>
    <w:rsid w:val="00F763E0"/>
    <w:rsid w:val="00F774E6"/>
    <w:rsid w:val="00F80C84"/>
    <w:rsid w:val="00F830B5"/>
    <w:rsid w:val="00F838AB"/>
    <w:rsid w:val="00F91F2F"/>
    <w:rsid w:val="00F92F68"/>
    <w:rsid w:val="00FA066E"/>
    <w:rsid w:val="00FA2393"/>
    <w:rsid w:val="00FA3C36"/>
    <w:rsid w:val="00FA3EAE"/>
    <w:rsid w:val="00FA7850"/>
    <w:rsid w:val="00FA7B41"/>
    <w:rsid w:val="00FB04DE"/>
    <w:rsid w:val="00FB1081"/>
    <w:rsid w:val="00FB2918"/>
    <w:rsid w:val="00FB5E55"/>
    <w:rsid w:val="00FC130D"/>
    <w:rsid w:val="00FC301D"/>
    <w:rsid w:val="00FC4862"/>
    <w:rsid w:val="00FD018F"/>
    <w:rsid w:val="00FD3CC9"/>
    <w:rsid w:val="00FD52F4"/>
    <w:rsid w:val="00FD553C"/>
    <w:rsid w:val="00FD5792"/>
    <w:rsid w:val="00FD61C0"/>
    <w:rsid w:val="00FE0463"/>
    <w:rsid w:val="00FE1307"/>
    <w:rsid w:val="00FE3B9F"/>
    <w:rsid w:val="00FE7E6D"/>
    <w:rsid w:val="00FF0DB5"/>
    <w:rsid w:val="00FF5A1C"/>
    <w:rsid w:val="00FF6009"/>
    <w:rsid w:val="00FF6A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4:docId w14:val="48B6CD79"/>
  <w15:chartTrackingRefBased/>
  <w15:docId w15:val="{2DDF2231-93FE-436B-BFE9-158D47EDB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Arial Narrow" w:hAnsi="Arial Narrow"/>
      <w:sz w:val="22"/>
    </w:rPr>
  </w:style>
  <w:style w:type="paragraph" w:styleId="Titre1">
    <w:name w:val="heading 1"/>
    <w:basedOn w:val="Normal"/>
    <w:next w:val="Normal"/>
    <w:qFormat/>
    <w:pPr>
      <w:keepNext/>
      <w:spacing w:before="240" w:after="60"/>
      <w:outlineLvl w:val="0"/>
    </w:pPr>
    <w:rPr>
      <w:b/>
      <w:kern w:val="28"/>
      <w:sz w:val="28"/>
    </w:rPr>
  </w:style>
  <w:style w:type="paragraph" w:styleId="Titre2">
    <w:name w:val="heading 2"/>
    <w:basedOn w:val="Normal"/>
    <w:next w:val="Normal"/>
    <w:qFormat/>
    <w:pPr>
      <w:keepNext/>
      <w:numPr>
        <w:ilvl w:val="1"/>
        <w:numId w:val="13"/>
      </w:numPr>
      <w:spacing w:before="240" w:after="60"/>
      <w:outlineLvl w:val="1"/>
    </w:pPr>
    <w:rPr>
      <w:rFonts w:ascii="Arial" w:hAnsi="Arial" w:cs="Arial"/>
      <w:b/>
      <w:bCs/>
      <w:i/>
      <w:iCs/>
      <w:sz w:val="28"/>
      <w:szCs w:val="28"/>
    </w:rPr>
  </w:style>
  <w:style w:type="paragraph" w:styleId="Titre3">
    <w:name w:val="heading 3"/>
    <w:basedOn w:val="Normal"/>
    <w:next w:val="Normal"/>
    <w:qFormat/>
    <w:pPr>
      <w:keepNext/>
      <w:numPr>
        <w:ilvl w:val="2"/>
        <w:numId w:val="13"/>
      </w:numPr>
      <w:spacing w:before="240" w:after="60"/>
      <w:outlineLvl w:val="2"/>
    </w:pPr>
    <w:rPr>
      <w:rFonts w:ascii="Arial" w:hAnsi="Arial" w:cs="Arial"/>
      <w:b/>
      <w:bCs/>
      <w:sz w:val="26"/>
      <w:szCs w:val="26"/>
    </w:rPr>
  </w:style>
  <w:style w:type="paragraph" w:styleId="Titre4">
    <w:name w:val="heading 4"/>
    <w:basedOn w:val="Normal"/>
    <w:next w:val="Normal"/>
    <w:qFormat/>
    <w:pPr>
      <w:keepNext/>
      <w:numPr>
        <w:ilvl w:val="3"/>
        <w:numId w:val="13"/>
      </w:numPr>
      <w:spacing w:before="240" w:after="60"/>
      <w:outlineLvl w:val="3"/>
    </w:pPr>
    <w:rPr>
      <w:rFonts w:ascii="Times New Roman" w:hAnsi="Times New Roman"/>
      <w:b/>
      <w:bCs/>
      <w:sz w:val="28"/>
      <w:szCs w:val="28"/>
    </w:rPr>
  </w:style>
  <w:style w:type="paragraph" w:styleId="Titre5">
    <w:name w:val="heading 5"/>
    <w:basedOn w:val="Normal"/>
    <w:next w:val="Normal"/>
    <w:qFormat/>
    <w:pPr>
      <w:numPr>
        <w:ilvl w:val="4"/>
        <w:numId w:val="13"/>
      </w:numPr>
      <w:spacing w:before="240" w:after="60"/>
      <w:outlineLvl w:val="4"/>
    </w:pPr>
    <w:rPr>
      <w:b/>
      <w:bCs/>
      <w:i/>
      <w:iCs/>
      <w:sz w:val="26"/>
      <w:szCs w:val="26"/>
    </w:rPr>
  </w:style>
  <w:style w:type="paragraph" w:styleId="Titre6">
    <w:name w:val="heading 6"/>
    <w:basedOn w:val="Normal"/>
    <w:next w:val="Normal"/>
    <w:qFormat/>
    <w:pPr>
      <w:numPr>
        <w:ilvl w:val="5"/>
        <w:numId w:val="13"/>
      </w:numPr>
      <w:spacing w:before="240" w:after="60"/>
      <w:outlineLvl w:val="5"/>
    </w:pPr>
    <w:rPr>
      <w:rFonts w:ascii="Times New Roman" w:hAnsi="Times New Roman"/>
      <w:b/>
      <w:bCs/>
      <w:szCs w:val="22"/>
    </w:rPr>
  </w:style>
  <w:style w:type="paragraph" w:styleId="Titre7">
    <w:name w:val="heading 7"/>
    <w:basedOn w:val="Normal"/>
    <w:next w:val="Normal"/>
    <w:qFormat/>
    <w:pPr>
      <w:numPr>
        <w:ilvl w:val="6"/>
        <w:numId w:val="13"/>
      </w:numPr>
      <w:spacing w:before="240" w:after="60"/>
      <w:outlineLvl w:val="6"/>
    </w:pPr>
    <w:rPr>
      <w:rFonts w:ascii="Times New Roman" w:hAnsi="Times New Roman"/>
      <w:sz w:val="24"/>
      <w:szCs w:val="24"/>
    </w:rPr>
  </w:style>
  <w:style w:type="paragraph" w:styleId="Titre8">
    <w:name w:val="heading 8"/>
    <w:basedOn w:val="Normal"/>
    <w:next w:val="Normal"/>
    <w:qFormat/>
    <w:pPr>
      <w:numPr>
        <w:ilvl w:val="7"/>
        <w:numId w:val="13"/>
      </w:numPr>
      <w:spacing w:before="240" w:after="60"/>
      <w:outlineLvl w:val="7"/>
    </w:pPr>
    <w:rPr>
      <w:rFonts w:ascii="Times New Roman" w:hAnsi="Times New Roman"/>
      <w:i/>
      <w:iCs/>
      <w:sz w:val="24"/>
      <w:szCs w:val="24"/>
    </w:rPr>
  </w:style>
  <w:style w:type="paragraph" w:styleId="Titre9">
    <w:name w:val="heading 9"/>
    <w:basedOn w:val="Normal"/>
    <w:next w:val="Normal"/>
    <w:qFormat/>
    <w:pPr>
      <w:numPr>
        <w:ilvl w:val="8"/>
        <w:numId w:val="13"/>
      </w:numPr>
      <w:spacing w:before="240" w:after="60"/>
      <w:outlineLvl w:val="8"/>
    </w:pPr>
    <w:rPr>
      <w:rFonts w:ascii="Arial" w:hAnsi="Arial"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mmListePuces1">
    <w:name w:val="AmmListePuces1"/>
    <w:basedOn w:val="AmmCorpsTexte"/>
    <w:pPr>
      <w:numPr>
        <w:numId w:val="13"/>
      </w:numPr>
      <w:spacing w:after="0"/>
      <w:jc w:val="left"/>
    </w:pPr>
  </w:style>
  <w:style w:type="paragraph" w:customStyle="1" w:styleId="AmmCorpsTexte">
    <w:name w:val="AmmCorpsTexte"/>
    <w:basedOn w:val="Normal"/>
    <w:link w:val="AmmCorpsTexteCar"/>
    <w:pPr>
      <w:spacing w:after="120"/>
    </w:pPr>
    <w:rPr>
      <w:rFonts w:ascii="Arial" w:hAnsi="Arial"/>
      <w:sz w:val="20"/>
    </w:rPr>
  </w:style>
  <w:style w:type="character" w:customStyle="1" w:styleId="AmmCorpsTexteCar">
    <w:name w:val="AmmCorpsTexte Car"/>
    <w:link w:val="AmmCorpsTexte"/>
    <w:rsid w:val="00E6215C"/>
    <w:rPr>
      <w:rFonts w:ascii="Arial" w:hAnsi="Arial"/>
      <w:lang w:val="fr-FR" w:eastAsia="fr-FR" w:bidi="ar-SA"/>
    </w:rPr>
  </w:style>
  <w:style w:type="paragraph" w:customStyle="1" w:styleId="AmmAnnexeTitre">
    <w:name w:val="AmmAnnexeTitre"/>
    <w:basedOn w:val="Normal"/>
    <w:next w:val="AmmCorpsTexte"/>
    <w:pPr>
      <w:spacing w:before="240"/>
      <w:jc w:val="center"/>
      <w:outlineLvl w:val="0"/>
    </w:pPr>
    <w:rPr>
      <w:rFonts w:ascii="Arial" w:hAnsi="Arial"/>
      <w:b/>
      <w:caps/>
      <w:color w:val="0B3D92"/>
      <w:sz w:val="24"/>
    </w:rPr>
  </w:style>
  <w:style w:type="paragraph" w:customStyle="1" w:styleId="AmmAnnexeSousTitre">
    <w:name w:val="AmmAnnexeSousTitre"/>
    <w:basedOn w:val="AmmAnnexeTitre"/>
    <w:next w:val="AmmCorpsTexte"/>
  </w:style>
  <w:style w:type="paragraph" w:customStyle="1" w:styleId="AmmAnnexeTitre1">
    <w:name w:val="AmmAnnexeTitre1"/>
    <w:basedOn w:val="Normal"/>
    <w:next w:val="AmmCorpsTexte"/>
    <w:pPr>
      <w:tabs>
        <w:tab w:val="left" w:pos="357"/>
      </w:tabs>
      <w:spacing w:before="240" w:after="120"/>
      <w:ind w:left="357" w:hanging="357"/>
      <w:outlineLvl w:val="1"/>
    </w:pPr>
    <w:rPr>
      <w:rFonts w:ascii="Arial" w:hAnsi="Arial"/>
      <w:b/>
      <w:caps/>
      <w:color w:val="0B3D92"/>
    </w:rPr>
  </w:style>
  <w:style w:type="paragraph" w:customStyle="1" w:styleId="AmmAnnexeTitre2">
    <w:name w:val="AmmAnnexeTitre2"/>
    <w:basedOn w:val="AmmCorpsTexte"/>
    <w:next w:val="AmmCorpsTexte"/>
    <w:autoRedefine/>
    <w:pPr>
      <w:keepNext/>
      <w:keepLines/>
      <w:tabs>
        <w:tab w:val="left" w:pos="720"/>
      </w:tabs>
      <w:spacing w:before="240"/>
      <w:ind w:left="720" w:hanging="720"/>
      <w:outlineLvl w:val="2"/>
    </w:pPr>
    <w:rPr>
      <w:b/>
      <w:color w:val="0B3D92"/>
      <w:sz w:val="22"/>
    </w:rPr>
  </w:style>
  <w:style w:type="paragraph" w:customStyle="1" w:styleId="AmmAnnexeTitre3">
    <w:name w:val="AmmAnnexeTitre3"/>
    <w:basedOn w:val="AmmCorpsTexte"/>
    <w:next w:val="AmmCorpsTexte"/>
    <w:pPr>
      <w:keepNext/>
      <w:keepLines/>
      <w:spacing w:before="120"/>
    </w:pPr>
    <w:rPr>
      <w:b/>
      <w:u w:val="single"/>
    </w:rPr>
  </w:style>
  <w:style w:type="paragraph" w:customStyle="1" w:styleId="AmmAnnexeTitre4">
    <w:name w:val="AmmAnnexeTitre4"/>
    <w:basedOn w:val="AmmCorpsTexte"/>
    <w:next w:val="AmmCorpsTexte"/>
    <w:rPr>
      <w:i/>
      <w:u w:val="single"/>
    </w:rPr>
  </w:style>
  <w:style w:type="paragraph" w:customStyle="1" w:styleId="AmmComposition">
    <w:name w:val="AmmComposition"/>
    <w:basedOn w:val="AmmCorpsTexte"/>
    <w:next w:val="AmmCorpsTexte"/>
    <w:rsid w:val="00C7401E"/>
    <w:pPr>
      <w:tabs>
        <w:tab w:val="right" w:leader="dot" w:pos="9072"/>
      </w:tabs>
    </w:pPr>
  </w:style>
  <w:style w:type="paragraph" w:customStyle="1" w:styleId="AmmNoticeTitre1">
    <w:name w:val="AmmNoticeTitre1"/>
    <w:basedOn w:val="AmmCorpsTexte"/>
    <w:next w:val="AmmCorpsTexte"/>
    <w:autoRedefine/>
    <w:rsid w:val="00824376"/>
    <w:pPr>
      <w:spacing w:before="120"/>
      <w:outlineLvl w:val="1"/>
    </w:pPr>
    <w:rPr>
      <w:b/>
      <w:color w:val="0B3D92"/>
    </w:rPr>
  </w:style>
  <w:style w:type="paragraph" w:customStyle="1" w:styleId="AmmTitreEncadre">
    <w:name w:val="AmmTitreEncadre"/>
    <w:basedOn w:val="AmmCorpsTexte"/>
    <w:next w:val="Normal"/>
    <w:autoRedefine/>
    <w:rsid w:val="00F425AB"/>
    <w:pPr>
      <w:pBdr>
        <w:top w:val="single" w:sz="4" w:space="1" w:color="auto"/>
        <w:left w:val="single" w:sz="4" w:space="4" w:color="auto"/>
        <w:bottom w:val="single" w:sz="4" w:space="1" w:color="auto"/>
        <w:right w:val="single" w:sz="4" w:space="4" w:color="auto"/>
      </w:pBdr>
      <w:shd w:val="clear" w:color="auto" w:fill="D9D9D9"/>
      <w:tabs>
        <w:tab w:val="left" w:pos="357"/>
        <w:tab w:val="left" w:pos="776"/>
        <w:tab w:val="left" w:pos="1496"/>
        <w:tab w:val="left" w:pos="2216"/>
        <w:tab w:val="left" w:pos="2936"/>
        <w:tab w:val="left" w:pos="3656"/>
        <w:tab w:val="left" w:pos="4376"/>
        <w:tab w:val="left" w:pos="5096"/>
        <w:tab w:val="left" w:pos="5816"/>
        <w:tab w:val="left" w:pos="6536"/>
        <w:tab w:val="left" w:pos="7256"/>
        <w:tab w:val="left" w:pos="7976"/>
        <w:tab w:val="left" w:pos="8696"/>
      </w:tabs>
      <w:spacing w:before="240" w:after="240"/>
      <w:outlineLvl w:val="1"/>
    </w:pPr>
    <w:rPr>
      <w:b/>
      <w:caps/>
      <w:color w:val="2F5496"/>
      <w:sz w:val="22"/>
    </w:rPr>
  </w:style>
  <w:style w:type="paragraph" w:customStyle="1" w:styleId="AmmAnnexeTitre1Encadre">
    <w:name w:val="AmmAnnexeTitre1Encadre"/>
    <w:basedOn w:val="AmmAnnexeTitre1"/>
    <w:pPr>
      <w:pBdr>
        <w:top w:val="single" w:sz="4" w:space="1" w:color="auto"/>
        <w:left w:val="single" w:sz="4" w:space="4" w:color="auto"/>
        <w:bottom w:val="single" w:sz="4" w:space="1" w:color="auto"/>
        <w:right w:val="single" w:sz="4" w:space="4" w:color="auto"/>
      </w:pBdr>
    </w:pPr>
  </w:style>
  <w:style w:type="paragraph" w:customStyle="1" w:styleId="AmmListePuces2">
    <w:name w:val="AmmListePuces2"/>
    <w:basedOn w:val="AmmCorpsTexte"/>
    <w:pPr>
      <w:keepNext/>
      <w:keepLines/>
      <w:numPr>
        <w:ilvl w:val="1"/>
        <w:numId w:val="3"/>
      </w:numPr>
      <w:tabs>
        <w:tab w:val="clear" w:pos="1440"/>
        <w:tab w:val="left" w:pos="709"/>
      </w:tabs>
      <w:spacing w:after="0"/>
      <w:ind w:left="714" w:hanging="357"/>
      <w:jc w:val="left"/>
    </w:pPr>
  </w:style>
  <w:style w:type="paragraph" w:customStyle="1" w:styleId="AmmListePuces3">
    <w:name w:val="AmmListePuces3"/>
    <w:basedOn w:val="AmmCorpsTexte"/>
    <w:pPr>
      <w:numPr>
        <w:numId w:val="3"/>
      </w:numPr>
      <w:tabs>
        <w:tab w:val="clear" w:pos="927"/>
        <w:tab w:val="left" w:pos="1072"/>
      </w:tabs>
      <w:spacing w:after="0"/>
      <w:ind w:left="1071" w:hanging="357"/>
      <w:jc w:val="left"/>
    </w:pPr>
  </w:style>
  <w:style w:type="paragraph" w:customStyle="1" w:styleId="AmmCorpsTexteGras">
    <w:name w:val="AmmCorpsTexteGras"/>
    <w:basedOn w:val="AmmCorpsTexte"/>
    <w:link w:val="AmmCorpsTexteGrasCar"/>
    <w:rPr>
      <w:b/>
      <w:bCs/>
    </w:rPr>
  </w:style>
  <w:style w:type="character" w:customStyle="1" w:styleId="AmmCorpsTexteGrasCar">
    <w:name w:val="AmmCorpsTexteGras Car"/>
    <w:link w:val="AmmCorpsTexteGras"/>
    <w:rsid w:val="00E6215C"/>
    <w:rPr>
      <w:rFonts w:ascii="Arial" w:hAnsi="Arial"/>
      <w:b/>
      <w:bCs/>
      <w:lang w:val="fr-FR" w:eastAsia="fr-FR" w:bidi="ar-SA"/>
    </w:rPr>
  </w:style>
  <w:style w:type="paragraph" w:customStyle="1" w:styleId="AmmPiedDePage">
    <w:name w:val="AmmPiedDePage"/>
    <w:basedOn w:val="Normal"/>
    <w:pPr>
      <w:tabs>
        <w:tab w:val="center" w:pos="4962"/>
        <w:tab w:val="center" w:pos="9781"/>
      </w:tabs>
    </w:pPr>
    <w:rPr>
      <w:rFonts w:ascii="Arial" w:hAnsi="Arial" w:cs="Arial"/>
      <w:i/>
      <w:iCs/>
      <w:sz w:val="16"/>
    </w:rPr>
  </w:style>
  <w:style w:type="paragraph" w:styleId="En-tte">
    <w:name w:val="header"/>
    <w:basedOn w:val="Normal"/>
    <w:link w:val="En-tteCar"/>
    <w:pPr>
      <w:tabs>
        <w:tab w:val="center" w:pos="4536"/>
        <w:tab w:val="right" w:pos="9072"/>
      </w:tabs>
    </w:pPr>
  </w:style>
  <w:style w:type="character" w:customStyle="1" w:styleId="En-tteCar">
    <w:name w:val="En-tête Car"/>
    <w:link w:val="En-tte"/>
    <w:semiHidden/>
    <w:rsid w:val="00122CA3"/>
    <w:rPr>
      <w:rFonts w:ascii="Arial Narrow" w:hAnsi="Arial Narrow"/>
      <w:sz w:val="22"/>
      <w:lang w:val="fr-FR" w:eastAsia="fr-FR" w:bidi="ar-SA"/>
    </w:rPr>
  </w:style>
  <w:style w:type="paragraph" w:styleId="Pieddepage">
    <w:name w:val="footer"/>
    <w:basedOn w:val="Normal"/>
    <w:link w:val="PieddepageCar"/>
    <w:uiPriority w:val="99"/>
    <w:pPr>
      <w:tabs>
        <w:tab w:val="center" w:pos="4536"/>
        <w:tab w:val="right" w:pos="9072"/>
      </w:tabs>
    </w:pPr>
  </w:style>
  <w:style w:type="character" w:customStyle="1" w:styleId="PieddepageCar">
    <w:name w:val="Pied de page Car"/>
    <w:link w:val="Pieddepage"/>
    <w:uiPriority w:val="99"/>
    <w:rsid w:val="00122CA3"/>
    <w:rPr>
      <w:rFonts w:ascii="Arial Narrow" w:hAnsi="Arial Narrow"/>
      <w:sz w:val="22"/>
      <w:lang w:val="fr-FR" w:eastAsia="fr-FR" w:bidi="ar-SA"/>
    </w:rPr>
  </w:style>
  <w:style w:type="paragraph" w:customStyle="1" w:styleId="AmmTitulaireNom">
    <w:name w:val="AmmTitulaireNom"/>
    <w:basedOn w:val="AmmCorpsTexte"/>
    <w:next w:val="Normal"/>
    <w:link w:val="AmmTitulaireNomCar"/>
    <w:locked/>
    <w:rsid w:val="001C539B"/>
    <w:pPr>
      <w:spacing w:after="0"/>
      <w:jc w:val="left"/>
    </w:pPr>
    <w:rPr>
      <w:rFonts w:cs="Arial"/>
      <w:b/>
      <w:caps/>
    </w:rPr>
  </w:style>
  <w:style w:type="paragraph" w:customStyle="1" w:styleId="Textecourant9-12">
    <w:name w:val="Texte courant 9-12"/>
    <w:basedOn w:val="Normal"/>
    <w:locked/>
    <w:rsid w:val="001C539B"/>
    <w:pPr>
      <w:spacing w:line="240" w:lineRule="atLeast"/>
      <w:jc w:val="left"/>
    </w:pPr>
    <w:rPr>
      <w:rFonts w:ascii="Arial" w:eastAsia="Times" w:hAnsi="Arial" w:cs="Arial"/>
      <w:sz w:val="18"/>
    </w:rPr>
  </w:style>
  <w:style w:type="paragraph" w:styleId="Textedebulles">
    <w:name w:val="Balloon Text"/>
    <w:basedOn w:val="Normal"/>
    <w:semiHidden/>
    <w:rsid w:val="002B127C"/>
    <w:rPr>
      <w:rFonts w:ascii="Tahoma" w:hAnsi="Tahoma" w:cs="Tahoma"/>
      <w:sz w:val="16"/>
      <w:szCs w:val="16"/>
    </w:rPr>
  </w:style>
  <w:style w:type="character" w:styleId="Marquedecommentaire">
    <w:name w:val="annotation reference"/>
    <w:semiHidden/>
    <w:rsid w:val="00412F70"/>
    <w:rPr>
      <w:sz w:val="16"/>
      <w:szCs w:val="16"/>
    </w:rPr>
  </w:style>
  <w:style w:type="paragraph" w:styleId="Commentaire">
    <w:name w:val="annotation text"/>
    <w:basedOn w:val="Normal"/>
    <w:semiHidden/>
    <w:rsid w:val="00412F70"/>
    <w:rPr>
      <w:sz w:val="20"/>
    </w:rPr>
  </w:style>
  <w:style w:type="paragraph" w:styleId="Objetducommentaire">
    <w:name w:val="annotation subject"/>
    <w:basedOn w:val="Commentaire"/>
    <w:next w:val="Commentaire"/>
    <w:semiHidden/>
    <w:rsid w:val="00412F70"/>
    <w:rPr>
      <w:b/>
      <w:bCs/>
    </w:rPr>
  </w:style>
  <w:style w:type="table" w:styleId="Grilledutableau">
    <w:name w:val="Table Grid"/>
    <w:basedOn w:val="TableauNormal"/>
    <w:rsid w:val="00122CA3"/>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mmAnnexeTitre1Nature">
    <w:name w:val="AmmAnnexeTitre1Nature"/>
    <w:basedOn w:val="AmmAnnexeTitre1Encadre"/>
    <w:next w:val="AmmCorpsTexte"/>
    <w:rsid w:val="002801B6"/>
    <w:rPr>
      <w:caps w:val="0"/>
    </w:rPr>
  </w:style>
  <w:style w:type="paragraph" w:styleId="Rvision">
    <w:name w:val="Revision"/>
    <w:hidden/>
    <w:uiPriority w:val="99"/>
    <w:semiHidden/>
    <w:rsid w:val="00811A5E"/>
    <w:rPr>
      <w:rFonts w:ascii="Arial Narrow" w:hAnsi="Arial Narrow"/>
      <w:sz w:val="22"/>
    </w:rPr>
  </w:style>
  <w:style w:type="character" w:customStyle="1" w:styleId="AmmTitulaireNomCar">
    <w:name w:val="AmmTitulaireNom Car"/>
    <w:link w:val="AmmTitulaireNom"/>
    <w:locked/>
    <w:rsid w:val="001C539B"/>
    <w:rPr>
      <w:rFonts w:ascii="Arial" w:hAnsi="Arial" w:cs="Arial"/>
      <w:b/>
      <w:caps/>
    </w:rPr>
  </w:style>
  <w:style w:type="paragraph" w:customStyle="1" w:styleId="AmmTitulaireCpVillePays">
    <w:name w:val="AmmTitulaireCpVillePays"/>
    <w:basedOn w:val="AmmTitulaireNom"/>
    <w:locked/>
    <w:rsid w:val="001C539B"/>
    <w:rPr>
      <w:b w:val="0"/>
      <w:sz w:val="22"/>
    </w:rPr>
  </w:style>
  <w:style w:type="character" w:styleId="Lienhypertexte">
    <w:name w:val="Hyperlink"/>
    <w:unhideWhenUsed/>
    <w:rsid w:val="001C539B"/>
    <w:rPr>
      <w:color w:val="0000FF"/>
      <w:u w:val="single"/>
    </w:rPr>
  </w:style>
  <w:style w:type="character" w:styleId="Textedelespacerserv">
    <w:name w:val="Placeholder Text"/>
    <w:uiPriority w:val="99"/>
    <w:semiHidden/>
    <w:rsid w:val="001C539B"/>
    <w:rPr>
      <w:color w:val="808080"/>
    </w:rPr>
  </w:style>
  <w:style w:type="paragraph" w:styleId="Paragraphedeliste">
    <w:name w:val="List Paragraph"/>
    <w:basedOn w:val="Normal"/>
    <w:uiPriority w:val="34"/>
    <w:qFormat/>
    <w:rsid w:val="001C539B"/>
    <w:pPr>
      <w:ind w:left="720"/>
      <w:contextualSpacing/>
    </w:pPr>
    <w:rPr>
      <w:rFonts w:ascii="Arial" w:hAnsi="Arial" w:cs="Arial"/>
      <w:sz w:val="20"/>
    </w:rPr>
  </w:style>
  <w:style w:type="character" w:styleId="Lienhypertextesuivivisit">
    <w:name w:val="FollowedHyperlink"/>
    <w:rsid w:val="00FB04DE"/>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766607">
      <w:bodyDiv w:val="1"/>
      <w:marLeft w:val="240"/>
      <w:marRight w:val="240"/>
      <w:marTop w:val="240"/>
      <w:marBottom w:val="60"/>
      <w:divBdr>
        <w:top w:val="none" w:sz="0" w:space="0" w:color="auto"/>
        <w:left w:val="none" w:sz="0" w:space="0" w:color="auto"/>
        <w:bottom w:val="none" w:sz="0" w:space="0" w:color="auto"/>
        <w:right w:val="none" w:sz="0" w:space="0" w:color="auto"/>
      </w:divBdr>
      <w:divsChild>
        <w:div w:id="619339720">
          <w:marLeft w:val="0"/>
          <w:marRight w:val="0"/>
          <w:marTop w:val="0"/>
          <w:marBottom w:val="0"/>
          <w:divBdr>
            <w:top w:val="none" w:sz="0" w:space="0" w:color="auto"/>
            <w:left w:val="none" w:sz="0" w:space="0" w:color="auto"/>
            <w:bottom w:val="single" w:sz="6" w:space="9" w:color="C8C8C8"/>
            <w:right w:val="none" w:sz="0" w:space="0" w:color="auto"/>
          </w:divBdr>
          <w:divsChild>
            <w:div w:id="2018652638">
              <w:marLeft w:val="0"/>
              <w:marRight w:val="0"/>
              <w:marTop w:val="0"/>
              <w:marBottom w:val="0"/>
              <w:divBdr>
                <w:top w:val="none" w:sz="0" w:space="0" w:color="auto"/>
                <w:left w:val="none" w:sz="0" w:space="0" w:color="auto"/>
                <w:bottom w:val="none" w:sz="0" w:space="0" w:color="auto"/>
                <w:right w:val="none" w:sz="0" w:space="0" w:color="auto"/>
              </w:divBdr>
              <w:divsChild>
                <w:div w:id="561523099">
                  <w:marLeft w:val="0"/>
                  <w:marRight w:val="0"/>
                  <w:marTop w:val="0"/>
                  <w:marBottom w:val="0"/>
                  <w:divBdr>
                    <w:top w:val="none" w:sz="0" w:space="0" w:color="auto"/>
                    <w:left w:val="none" w:sz="0" w:space="0" w:color="auto"/>
                    <w:bottom w:val="none" w:sz="0" w:space="0" w:color="auto"/>
                    <w:right w:val="none" w:sz="0" w:space="0" w:color="auto"/>
                  </w:divBdr>
                </w:div>
                <w:div w:id="974064734">
                  <w:marLeft w:val="0"/>
                  <w:marRight w:val="0"/>
                  <w:marTop w:val="0"/>
                  <w:marBottom w:val="0"/>
                  <w:divBdr>
                    <w:top w:val="none" w:sz="0" w:space="0" w:color="auto"/>
                    <w:left w:val="none" w:sz="0" w:space="0" w:color="auto"/>
                    <w:bottom w:val="none" w:sz="0" w:space="0" w:color="auto"/>
                    <w:right w:val="none" w:sz="0" w:space="0" w:color="auto"/>
                  </w:divBdr>
                </w:div>
                <w:div w:id="1410075896">
                  <w:marLeft w:val="0"/>
                  <w:marRight w:val="0"/>
                  <w:marTop w:val="0"/>
                  <w:marBottom w:val="0"/>
                  <w:divBdr>
                    <w:top w:val="none" w:sz="0" w:space="0" w:color="auto"/>
                    <w:left w:val="none" w:sz="0" w:space="0" w:color="auto"/>
                    <w:bottom w:val="none" w:sz="0" w:space="0" w:color="auto"/>
                    <w:right w:val="none" w:sz="0" w:space="0" w:color="auto"/>
                  </w:divBdr>
                </w:div>
                <w:div w:id="17555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636048">
      <w:bodyDiv w:val="1"/>
      <w:marLeft w:val="0"/>
      <w:marRight w:val="0"/>
      <w:marTop w:val="0"/>
      <w:marBottom w:val="0"/>
      <w:divBdr>
        <w:top w:val="none" w:sz="0" w:space="0" w:color="auto"/>
        <w:left w:val="none" w:sz="0" w:space="0" w:color="auto"/>
        <w:bottom w:val="none" w:sz="0" w:space="0" w:color="auto"/>
        <w:right w:val="none" w:sz="0" w:space="0" w:color="auto"/>
      </w:divBdr>
      <w:divsChild>
        <w:div w:id="250160702">
          <w:marLeft w:val="0"/>
          <w:marRight w:val="0"/>
          <w:marTop w:val="0"/>
          <w:marBottom w:val="0"/>
          <w:divBdr>
            <w:top w:val="none" w:sz="0" w:space="0" w:color="auto"/>
            <w:left w:val="none" w:sz="0" w:space="0" w:color="auto"/>
            <w:bottom w:val="none" w:sz="0" w:space="0" w:color="auto"/>
            <w:right w:val="none" w:sz="0" w:space="0" w:color="auto"/>
          </w:divBdr>
          <w:divsChild>
            <w:div w:id="158931129">
              <w:marLeft w:val="0"/>
              <w:marRight w:val="0"/>
              <w:marTop w:val="0"/>
              <w:marBottom w:val="0"/>
              <w:divBdr>
                <w:top w:val="single" w:sz="4" w:space="1" w:color="auto"/>
                <w:left w:val="single" w:sz="4" w:space="4" w:color="auto"/>
                <w:bottom w:val="single" w:sz="4" w:space="1" w:color="auto"/>
                <w:right w:val="single" w:sz="4" w:space="4" w:color="auto"/>
              </w:divBdr>
              <w:divsChild>
                <w:div w:id="318965714">
                  <w:marLeft w:val="570"/>
                  <w:marRight w:val="0"/>
                  <w:marTop w:val="0"/>
                  <w:marBottom w:val="0"/>
                  <w:divBdr>
                    <w:top w:val="single" w:sz="4" w:space="1" w:color="auto"/>
                    <w:left w:val="single" w:sz="4" w:space="4" w:color="auto"/>
                    <w:bottom w:val="single" w:sz="4" w:space="1" w:color="auto"/>
                    <w:right w:val="single" w:sz="4" w:space="4" w:color="auto"/>
                  </w:divBdr>
                </w:div>
              </w:divsChild>
            </w:div>
            <w:div w:id="409545602">
              <w:marLeft w:val="0"/>
              <w:marRight w:val="0"/>
              <w:marTop w:val="0"/>
              <w:marBottom w:val="0"/>
              <w:divBdr>
                <w:top w:val="none" w:sz="0" w:space="0" w:color="auto"/>
                <w:left w:val="none" w:sz="0" w:space="0" w:color="auto"/>
                <w:bottom w:val="none" w:sz="0" w:space="0" w:color="auto"/>
                <w:right w:val="none" w:sz="0" w:space="0" w:color="auto"/>
              </w:divBdr>
            </w:div>
            <w:div w:id="553547974">
              <w:marLeft w:val="0"/>
              <w:marRight w:val="0"/>
              <w:marTop w:val="0"/>
              <w:marBottom w:val="0"/>
              <w:divBdr>
                <w:top w:val="none" w:sz="0" w:space="0" w:color="auto"/>
                <w:left w:val="none" w:sz="0" w:space="0" w:color="auto"/>
                <w:bottom w:val="none" w:sz="0" w:space="0" w:color="auto"/>
                <w:right w:val="none" w:sz="0" w:space="0" w:color="auto"/>
              </w:divBdr>
            </w:div>
            <w:div w:id="1371227725">
              <w:marLeft w:val="0"/>
              <w:marRight w:val="0"/>
              <w:marTop w:val="0"/>
              <w:marBottom w:val="0"/>
              <w:divBdr>
                <w:top w:val="single" w:sz="4" w:space="1" w:color="auto"/>
                <w:left w:val="single" w:sz="4" w:space="4" w:color="auto"/>
                <w:bottom w:val="single" w:sz="4" w:space="1" w:color="auto"/>
                <w:right w:val="single" w:sz="4" w:space="4" w:color="auto"/>
              </w:divBdr>
              <w:divsChild>
                <w:div w:id="999382842">
                  <w:marLeft w:val="570"/>
                  <w:marRight w:val="0"/>
                  <w:marTop w:val="0"/>
                  <w:marBottom w:val="0"/>
                  <w:divBdr>
                    <w:top w:val="single" w:sz="4" w:space="1" w:color="auto"/>
                    <w:left w:val="single" w:sz="4" w:space="4" w:color="auto"/>
                    <w:bottom w:val="single" w:sz="4" w:space="1" w:color="auto"/>
                    <w:right w:val="single" w:sz="4" w:space="4" w:color="auto"/>
                  </w:divBdr>
                </w:div>
              </w:divsChild>
            </w:div>
            <w:div w:id="1856535187">
              <w:marLeft w:val="0"/>
              <w:marRight w:val="0"/>
              <w:marTop w:val="0"/>
              <w:marBottom w:val="0"/>
              <w:divBdr>
                <w:top w:val="none" w:sz="0" w:space="0" w:color="auto"/>
                <w:left w:val="none" w:sz="0" w:space="0" w:color="auto"/>
                <w:bottom w:val="none" w:sz="0" w:space="0" w:color="auto"/>
                <w:right w:val="none" w:sz="0" w:space="0" w:color="auto"/>
              </w:divBdr>
            </w:div>
            <w:div w:id="1859394079">
              <w:marLeft w:val="0"/>
              <w:marRight w:val="0"/>
              <w:marTop w:val="0"/>
              <w:marBottom w:val="0"/>
              <w:divBdr>
                <w:top w:val="none" w:sz="0" w:space="0" w:color="auto"/>
                <w:left w:val="none" w:sz="0" w:space="0" w:color="auto"/>
                <w:bottom w:val="none" w:sz="0" w:space="0" w:color="auto"/>
                <w:right w:val="none" w:sz="0" w:space="0" w:color="auto"/>
              </w:divBdr>
            </w:div>
            <w:div w:id="2077051826">
              <w:marLeft w:val="0"/>
              <w:marRight w:val="0"/>
              <w:marTop w:val="0"/>
              <w:marBottom w:val="0"/>
              <w:divBdr>
                <w:top w:val="none" w:sz="0" w:space="0" w:color="auto"/>
                <w:left w:val="none" w:sz="0" w:space="0" w:color="auto"/>
                <w:bottom w:val="none" w:sz="0" w:space="0" w:color="auto"/>
                <w:right w:val="none" w:sz="0" w:space="0" w:color="auto"/>
              </w:divBdr>
            </w:div>
            <w:div w:id="209678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414591">
      <w:bodyDiv w:val="1"/>
      <w:marLeft w:val="240"/>
      <w:marRight w:val="240"/>
      <w:marTop w:val="240"/>
      <w:marBottom w:val="60"/>
      <w:divBdr>
        <w:top w:val="none" w:sz="0" w:space="0" w:color="auto"/>
        <w:left w:val="none" w:sz="0" w:space="0" w:color="auto"/>
        <w:bottom w:val="none" w:sz="0" w:space="0" w:color="auto"/>
        <w:right w:val="none" w:sz="0" w:space="0" w:color="auto"/>
      </w:divBdr>
      <w:divsChild>
        <w:div w:id="132677448">
          <w:marLeft w:val="0"/>
          <w:marRight w:val="0"/>
          <w:marTop w:val="0"/>
          <w:marBottom w:val="0"/>
          <w:divBdr>
            <w:top w:val="none" w:sz="0" w:space="0" w:color="auto"/>
            <w:left w:val="none" w:sz="0" w:space="0" w:color="auto"/>
            <w:bottom w:val="single" w:sz="6" w:space="9" w:color="C8C8C8"/>
            <w:right w:val="none" w:sz="0" w:space="0" w:color="auto"/>
          </w:divBdr>
          <w:divsChild>
            <w:div w:id="7412601">
              <w:marLeft w:val="0"/>
              <w:marRight w:val="0"/>
              <w:marTop w:val="0"/>
              <w:marBottom w:val="0"/>
              <w:divBdr>
                <w:top w:val="none" w:sz="0" w:space="0" w:color="auto"/>
                <w:left w:val="none" w:sz="0" w:space="0" w:color="auto"/>
                <w:bottom w:val="none" w:sz="0" w:space="0" w:color="auto"/>
                <w:right w:val="none" w:sz="0" w:space="0" w:color="auto"/>
              </w:divBdr>
              <w:divsChild>
                <w:div w:id="1104688858">
                  <w:marLeft w:val="0"/>
                  <w:marRight w:val="0"/>
                  <w:marTop w:val="0"/>
                  <w:marBottom w:val="0"/>
                  <w:divBdr>
                    <w:top w:val="none" w:sz="0" w:space="0" w:color="auto"/>
                    <w:left w:val="none" w:sz="0" w:space="0" w:color="auto"/>
                    <w:bottom w:val="none" w:sz="0" w:space="0" w:color="auto"/>
                    <w:right w:val="none" w:sz="0" w:space="0" w:color="auto"/>
                  </w:divBdr>
                </w:div>
                <w:div w:id="1645744109">
                  <w:marLeft w:val="0"/>
                  <w:marRight w:val="0"/>
                  <w:marTop w:val="0"/>
                  <w:marBottom w:val="160"/>
                  <w:divBdr>
                    <w:top w:val="none" w:sz="0" w:space="0" w:color="auto"/>
                    <w:left w:val="none" w:sz="0" w:space="0" w:color="auto"/>
                    <w:bottom w:val="none" w:sz="0" w:space="0" w:color="auto"/>
                    <w:right w:val="none" w:sz="0" w:space="0" w:color="auto"/>
                  </w:divBdr>
                </w:div>
                <w:div w:id="190948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833284">
      <w:bodyDiv w:val="1"/>
      <w:marLeft w:val="0"/>
      <w:marRight w:val="0"/>
      <w:marTop w:val="0"/>
      <w:marBottom w:val="0"/>
      <w:divBdr>
        <w:top w:val="none" w:sz="0" w:space="0" w:color="auto"/>
        <w:left w:val="none" w:sz="0" w:space="0" w:color="auto"/>
        <w:bottom w:val="none" w:sz="0" w:space="0" w:color="auto"/>
        <w:right w:val="none" w:sz="0" w:space="0" w:color="auto"/>
      </w:divBdr>
      <w:divsChild>
        <w:div w:id="2093548013">
          <w:marLeft w:val="0"/>
          <w:marRight w:val="0"/>
          <w:marTop w:val="0"/>
          <w:marBottom w:val="0"/>
          <w:divBdr>
            <w:top w:val="none" w:sz="0" w:space="0" w:color="auto"/>
            <w:left w:val="none" w:sz="0" w:space="0" w:color="auto"/>
            <w:bottom w:val="none" w:sz="0" w:space="0" w:color="auto"/>
            <w:right w:val="none" w:sz="0" w:space="0" w:color="auto"/>
          </w:divBdr>
          <w:divsChild>
            <w:div w:id="96339354">
              <w:marLeft w:val="0"/>
              <w:marRight w:val="0"/>
              <w:marTop w:val="0"/>
              <w:marBottom w:val="0"/>
              <w:divBdr>
                <w:top w:val="none" w:sz="0" w:space="0" w:color="auto"/>
                <w:left w:val="none" w:sz="0" w:space="0" w:color="auto"/>
                <w:bottom w:val="none" w:sz="0" w:space="0" w:color="auto"/>
                <w:right w:val="none" w:sz="0" w:space="0" w:color="auto"/>
              </w:divBdr>
            </w:div>
            <w:div w:id="256252558">
              <w:marLeft w:val="0"/>
              <w:marRight w:val="0"/>
              <w:marTop w:val="0"/>
              <w:marBottom w:val="0"/>
              <w:divBdr>
                <w:top w:val="none" w:sz="0" w:space="0" w:color="auto"/>
                <w:left w:val="none" w:sz="0" w:space="0" w:color="auto"/>
                <w:bottom w:val="none" w:sz="0" w:space="0" w:color="auto"/>
                <w:right w:val="none" w:sz="0" w:space="0" w:color="auto"/>
              </w:divBdr>
            </w:div>
            <w:div w:id="614681807">
              <w:marLeft w:val="0"/>
              <w:marRight w:val="0"/>
              <w:marTop w:val="0"/>
              <w:marBottom w:val="0"/>
              <w:divBdr>
                <w:top w:val="none" w:sz="0" w:space="0" w:color="auto"/>
                <w:left w:val="none" w:sz="0" w:space="0" w:color="auto"/>
                <w:bottom w:val="none" w:sz="0" w:space="0" w:color="auto"/>
                <w:right w:val="none" w:sz="0" w:space="0" w:color="auto"/>
              </w:divBdr>
            </w:div>
            <w:div w:id="1100757420">
              <w:marLeft w:val="0"/>
              <w:marRight w:val="0"/>
              <w:marTop w:val="0"/>
              <w:marBottom w:val="0"/>
              <w:divBdr>
                <w:top w:val="single" w:sz="4" w:space="1" w:color="auto"/>
                <w:left w:val="single" w:sz="4" w:space="4" w:color="auto"/>
                <w:bottom w:val="single" w:sz="4" w:space="1" w:color="auto"/>
                <w:right w:val="single" w:sz="4" w:space="4" w:color="auto"/>
              </w:divBdr>
              <w:divsChild>
                <w:div w:id="888569309">
                  <w:marLeft w:val="570"/>
                  <w:marRight w:val="0"/>
                  <w:marTop w:val="0"/>
                  <w:marBottom w:val="0"/>
                  <w:divBdr>
                    <w:top w:val="single" w:sz="4" w:space="1" w:color="auto"/>
                    <w:left w:val="single" w:sz="4" w:space="4" w:color="auto"/>
                    <w:bottom w:val="single" w:sz="4" w:space="1" w:color="auto"/>
                    <w:right w:val="single" w:sz="4" w:space="4" w:color="auto"/>
                  </w:divBdr>
                </w:div>
              </w:divsChild>
            </w:div>
            <w:div w:id="1290666464">
              <w:marLeft w:val="0"/>
              <w:marRight w:val="0"/>
              <w:marTop w:val="0"/>
              <w:marBottom w:val="0"/>
              <w:divBdr>
                <w:top w:val="none" w:sz="0" w:space="0" w:color="auto"/>
                <w:left w:val="none" w:sz="0" w:space="0" w:color="auto"/>
                <w:bottom w:val="none" w:sz="0" w:space="0" w:color="auto"/>
                <w:right w:val="none" w:sz="0" w:space="0" w:color="auto"/>
              </w:divBdr>
            </w:div>
            <w:div w:id="1422604676">
              <w:marLeft w:val="0"/>
              <w:marRight w:val="0"/>
              <w:marTop w:val="0"/>
              <w:marBottom w:val="0"/>
              <w:divBdr>
                <w:top w:val="none" w:sz="0" w:space="0" w:color="auto"/>
                <w:left w:val="none" w:sz="0" w:space="0" w:color="auto"/>
                <w:bottom w:val="none" w:sz="0" w:space="0" w:color="auto"/>
                <w:right w:val="none" w:sz="0" w:space="0" w:color="auto"/>
              </w:divBdr>
            </w:div>
            <w:div w:id="1554266847">
              <w:marLeft w:val="0"/>
              <w:marRight w:val="0"/>
              <w:marTop w:val="0"/>
              <w:marBottom w:val="0"/>
              <w:divBdr>
                <w:top w:val="none" w:sz="0" w:space="0" w:color="auto"/>
                <w:left w:val="none" w:sz="0" w:space="0" w:color="auto"/>
                <w:bottom w:val="none" w:sz="0" w:space="0" w:color="auto"/>
                <w:right w:val="none" w:sz="0" w:space="0" w:color="auto"/>
              </w:divBdr>
            </w:div>
            <w:div w:id="2035157248">
              <w:marLeft w:val="0"/>
              <w:marRight w:val="0"/>
              <w:marTop w:val="0"/>
              <w:marBottom w:val="0"/>
              <w:divBdr>
                <w:top w:val="single" w:sz="4" w:space="1" w:color="auto"/>
                <w:left w:val="single" w:sz="4" w:space="4" w:color="auto"/>
                <w:bottom w:val="single" w:sz="4" w:space="1" w:color="auto"/>
                <w:right w:val="single" w:sz="4" w:space="4" w:color="auto"/>
              </w:divBdr>
              <w:divsChild>
                <w:div w:id="1631521549">
                  <w:marLeft w:val="570"/>
                  <w:marRight w:val="0"/>
                  <w:marTop w:val="0"/>
                  <w:marBottom w:val="0"/>
                  <w:divBdr>
                    <w:top w:val="single" w:sz="4" w:space="1" w:color="auto"/>
                    <w:left w:val="single" w:sz="4" w:space="4" w:color="auto"/>
                    <w:bottom w:val="single" w:sz="4" w:space="1" w:color="auto"/>
                    <w:right w:val="single" w:sz="4" w:space="4" w:color="auto"/>
                  </w:divBdr>
                </w:div>
              </w:divsChild>
            </w:div>
          </w:divsChild>
        </w:div>
      </w:divsChild>
    </w:div>
    <w:div w:id="1961378319">
      <w:bodyDiv w:val="1"/>
      <w:marLeft w:val="0"/>
      <w:marRight w:val="0"/>
      <w:marTop w:val="0"/>
      <w:marBottom w:val="0"/>
      <w:divBdr>
        <w:top w:val="none" w:sz="0" w:space="0" w:color="auto"/>
        <w:left w:val="none" w:sz="0" w:space="0" w:color="auto"/>
        <w:bottom w:val="none" w:sz="0" w:space="0" w:color="auto"/>
        <w:right w:val="none" w:sz="0" w:space="0" w:color="auto"/>
      </w:divBdr>
    </w:div>
    <w:div w:id="2110541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gnalement.social-sante.gouv.f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ema.europa.e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ignalement.social-sante.gouv.fr/"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file:///G:\DM-EVAL\EVAL-COMMUN\POLE%20CLINIQUE%20AMM\VARIATION\2-%20Mod&#232;les%20et%20templates\1-%20Courriers\1-%20PN\1-%20Recevabilit&#233;\:::ENTETE-interne:logo+RF.jpg"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ocaFilesTest\T9\AMM%20complet%20T9-1_Q11ADOC034_v3.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4C8C0879-3435-4A81-AAEA-A650DA1AF6C5}">
  <ds:schemaRefs>
    <ds:schemaRef ds:uri="http://schemas.openxmlformats.org/officeDocument/2006/bibliography"/>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AMM complet T9-1_Q11ADOC034_v3.1</Template>
  <TotalTime>1</TotalTime>
  <Pages>16</Pages>
  <Words>3858</Words>
  <Characters>23437</Characters>
  <Application>Microsoft Office Word</Application>
  <DocSecurity>0</DocSecurity>
  <Lines>1019</Lines>
  <Paragraphs>802</Paragraphs>
  <ScaleCrop>false</ScaleCrop>
  <HeadingPairs>
    <vt:vector size="2" baseType="variant">
      <vt:variant>
        <vt:lpstr>Titre</vt:lpstr>
      </vt:variant>
      <vt:variant>
        <vt:i4>1</vt:i4>
      </vt:variant>
    </vt:vector>
  </HeadingPairs>
  <TitlesOfParts>
    <vt:vector size="1" baseType="lpstr">
      <vt:lpstr>AMM Template 9.1</vt:lpstr>
    </vt:vector>
  </TitlesOfParts>
  <Manager/>
  <Company/>
  <LinksUpToDate>false</LinksUpToDate>
  <CharactersWithSpaces>26493</CharactersWithSpaces>
  <SharedDoc>false</SharedDoc>
  <HLinks>
    <vt:vector size="24" baseType="variant">
      <vt:variant>
        <vt:i4>720985</vt:i4>
      </vt:variant>
      <vt:variant>
        <vt:i4>6</vt:i4>
      </vt:variant>
      <vt:variant>
        <vt:i4>0</vt:i4>
      </vt:variant>
      <vt:variant>
        <vt:i4>5</vt:i4>
      </vt:variant>
      <vt:variant>
        <vt:lpwstr>https://signalement.social-sante.gouv.fr/</vt:lpwstr>
      </vt:variant>
      <vt:variant>
        <vt:lpwstr/>
      </vt:variant>
      <vt:variant>
        <vt:i4>1245197</vt:i4>
      </vt:variant>
      <vt:variant>
        <vt:i4>3</vt:i4>
      </vt:variant>
      <vt:variant>
        <vt:i4>0</vt:i4>
      </vt:variant>
      <vt:variant>
        <vt:i4>5</vt:i4>
      </vt:variant>
      <vt:variant>
        <vt:lpwstr>http://www.ema.europa.eu/</vt:lpwstr>
      </vt:variant>
      <vt:variant>
        <vt:lpwstr/>
      </vt:variant>
      <vt:variant>
        <vt:i4>720985</vt:i4>
      </vt:variant>
      <vt:variant>
        <vt:i4>0</vt:i4>
      </vt:variant>
      <vt:variant>
        <vt:i4>0</vt:i4>
      </vt:variant>
      <vt:variant>
        <vt:i4>5</vt:i4>
      </vt:variant>
      <vt:variant>
        <vt:lpwstr>https://signalement.social-sante.gouv.fr/</vt:lpwstr>
      </vt:variant>
      <vt:variant>
        <vt:lpwstr/>
      </vt:variant>
      <vt:variant>
        <vt:i4>10027187</vt:i4>
      </vt:variant>
      <vt:variant>
        <vt:i4>-1</vt:i4>
      </vt:variant>
      <vt:variant>
        <vt:i4>2049</vt:i4>
      </vt:variant>
      <vt:variant>
        <vt:i4>1</vt:i4>
      </vt:variant>
      <vt:variant>
        <vt:lpwstr>G:\DM-EVAL\EVAL-COMMUN\POLE CLINIQUE AMM\VARIATION\2- Modèles et templates\1- Courriers\1- PN\1- Recevabilité\:::ENTETE-interne:logo+RF.jpg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AMM Template 9.1</dc:title>
  <dc:subject>Version en cours</dc:subject>
  <dc:creator>ANSM</dc:creator>
  <cp:keywords>Notification</cp:keywords>
  <dc:description>Adaptation du template 9 à la feuille de style AMMT9.1
réglage tab AmmComposition</dc:description>
  <cp:lastModifiedBy>Catherine LEROY-CORREC</cp:lastModifiedBy>
  <cp:revision>2</cp:revision>
  <cp:lastPrinted>2017-01-05T08:17:00Z</cp:lastPrinted>
  <dcterms:created xsi:type="dcterms:W3CDTF">2026-05-28T16:32:00Z</dcterms:created>
  <dcterms:modified xsi:type="dcterms:W3CDTF">2026-05-28T16:32:00Z</dcterms:modified>
  <cp:category>FS AMM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S">
    <vt:lpwstr>6 999 999 9</vt:lpwstr>
  </property>
  <property fmtid="{D5CDD505-2E9C-101B-9397-08002B2CF9AE}" pid="3" name="software">
    <vt:lpwstr>Any 16.1.0 build 012 - PDF_QUALI</vt:lpwstr>
  </property>
</Properties>
</file>